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BB847" w14:textId="2F53A323" w:rsidR="009C40B2" w:rsidRDefault="00E72237">
      <w:r>
        <w:rPr>
          <w:noProof/>
        </w:rPr>
        <w:drawing>
          <wp:anchor distT="0" distB="0" distL="114300" distR="114300" simplePos="0" relativeHeight="251695104" behindDoc="0" locked="0" layoutInCell="1" allowOverlap="1" wp14:anchorId="57DB3F5D" wp14:editId="64D8642D">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3CE95A21" w14:textId="258BC928" w:rsidR="007E103B" w:rsidRPr="007E103B" w:rsidRDefault="00E72237">
      <w:r>
        <w:rPr>
          <w:noProof/>
        </w:rPr>
        <w:lastRenderedPageBreak/>
        <w:drawing>
          <wp:anchor distT="0" distB="0" distL="114300" distR="114300" simplePos="0" relativeHeight="251697152" behindDoc="0" locked="0" layoutInCell="1" allowOverlap="1" wp14:anchorId="4694405D" wp14:editId="40DE027F">
            <wp:simplePos x="0" y="0"/>
            <wp:positionH relativeFrom="page">
              <wp:align>right</wp:align>
            </wp:positionH>
            <wp:positionV relativeFrom="page">
              <wp:posOffset>1657674</wp:posOffset>
            </wp:positionV>
            <wp:extent cx="5485765" cy="2275367"/>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682" b="62688"/>
                    <a:stretch/>
                  </pic:blipFill>
                  <pic:spPr bwMode="auto">
                    <a:xfrm>
                      <a:off x="0" y="0"/>
                      <a:ext cx="5485765" cy="2275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6D4DCE23">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8471C58" w14:textId="77777777" w:rsidR="00704DDD" w:rsidRDefault="00704DDD" w:rsidP="00704DDD"/>
              </w:txbxContent>
            </v:textbox>
          </v:shape>
        </w:pict>
      </w:r>
      <w:r w:rsidR="00000000">
        <w:rPr>
          <w:rFonts w:ascii="Arial" w:hAnsi="Arial" w:cs="Arial"/>
          <w:noProof/>
        </w:rPr>
        <w:pict w14:anchorId="5CEA1225">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1059F93"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B4D7878" wp14:editId="7EB0C6BD">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5F3371C3" w14:textId="77777777" w:rsidR="007E103B" w:rsidRDefault="007E103B">
      <w:pPr>
        <w:rPr>
          <w:rFonts w:ascii="Arial" w:hAnsi="Arial" w:cs="Arial"/>
        </w:rPr>
      </w:pPr>
    </w:p>
    <w:p w14:paraId="53A03482" w14:textId="77777777" w:rsidR="007E103B" w:rsidRDefault="007E103B">
      <w:pPr>
        <w:rPr>
          <w:rFonts w:ascii="Arial" w:hAnsi="Arial" w:cs="Arial"/>
        </w:rPr>
      </w:pPr>
    </w:p>
    <w:p w14:paraId="440B43EE" w14:textId="77777777" w:rsidR="007E103B" w:rsidRDefault="007E103B">
      <w:pPr>
        <w:rPr>
          <w:rFonts w:ascii="Arial" w:hAnsi="Arial" w:cs="Arial"/>
        </w:rPr>
      </w:pPr>
    </w:p>
    <w:p w14:paraId="7F39E018" w14:textId="77777777" w:rsidR="007E103B" w:rsidRDefault="007E103B">
      <w:pPr>
        <w:rPr>
          <w:rFonts w:ascii="Arial" w:hAnsi="Arial" w:cs="Arial"/>
        </w:rPr>
      </w:pPr>
    </w:p>
    <w:p w14:paraId="6A56E25E" w14:textId="77777777" w:rsidR="007E103B" w:rsidRDefault="007E103B">
      <w:pPr>
        <w:rPr>
          <w:rFonts w:ascii="Arial" w:hAnsi="Arial" w:cs="Arial"/>
        </w:rPr>
      </w:pPr>
    </w:p>
    <w:p w14:paraId="22370E7C" w14:textId="77777777" w:rsidR="007E103B" w:rsidRDefault="007E103B">
      <w:pPr>
        <w:rPr>
          <w:rFonts w:ascii="Arial" w:hAnsi="Arial" w:cs="Arial"/>
        </w:rPr>
      </w:pPr>
    </w:p>
    <w:p w14:paraId="353378D3" w14:textId="77777777" w:rsidR="007E103B" w:rsidRDefault="007E103B">
      <w:pPr>
        <w:rPr>
          <w:rFonts w:ascii="Arial" w:hAnsi="Arial" w:cs="Arial"/>
        </w:rPr>
      </w:pPr>
    </w:p>
    <w:p w14:paraId="12AEFEF6" w14:textId="77777777" w:rsidR="007E103B" w:rsidRDefault="007E103B">
      <w:pPr>
        <w:rPr>
          <w:rFonts w:ascii="Arial" w:hAnsi="Arial" w:cs="Arial"/>
        </w:rPr>
      </w:pPr>
    </w:p>
    <w:p w14:paraId="5E77E1B5" w14:textId="77777777" w:rsidR="007E103B" w:rsidRDefault="007E103B">
      <w:pPr>
        <w:rPr>
          <w:rFonts w:ascii="Arial" w:hAnsi="Arial" w:cs="Arial"/>
        </w:rPr>
      </w:pPr>
    </w:p>
    <w:p w14:paraId="381ABB64" w14:textId="77777777" w:rsidR="007E103B" w:rsidRDefault="007E103B">
      <w:pPr>
        <w:rPr>
          <w:rFonts w:ascii="Arial" w:hAnsi="Arial" w:cs="Arial"/>
        </w:rPr>
      </w:pPr>
    </w:p>
    <w:p w14:paraId="7493AE9C" w14:textId="77777777" w:rsidR="007E103B" w:rsidRDefault="007E103B">
      <w:pPr>
        <w:rPr>
          <w:rFonts w:ascii="Arial" w:hAnsi="Arial" w:cs="Arial"/>
        </w:rPr>
      </w:pPr>
    </w:p>
    <w:p w14:paraId="609E9B38" w14:textId="77777777" w:rsidR="007E103B" w:rsidRDefault="007E103B">
      <w:pPr>
        <w:rPr>
          <w:rFonts w:ascii="Arial" w:hAnsi="Arial" w:cs="Arial"/>
        </w:rPr>
      </w:pPr>
    </w:p>
    <w:p w14:paraId="3FB5999F" w14:textId="77777777" w:rsidR="007E103B" w:rsidRDefault="007E103B">
      <w:pPr>
        <w:rPr>
          <w:rFonts w:ascii="Arial" w:hAnsi="Arial" w:cs="Arial"/>
        </w:rPr>
      </w:pPr>
    </w:p>
    <w:p w14:paraId="34D34047" w14:textId="77777777" w:rsidR="007E103B" w:rsidRDefault="007E103B">
      <w:pPr>
        <w:rPr>
          <w:rFonts w:ascii="Arial" w:hAnsi="Arial" w:cs="Arial"/>
        </w:rPr>
      </w:pPr>
    </w:p>
    <w:p w14:paraId="2755C3A1" w14:textId="77777777" w:rsidR="007E103B" w:rsidRDefault="007E103B">
      <w:pPr>
        <w:rPr>
          <w:rFonts w:ascii="Arial" w:hAnsi="Arial" w:cs="Arial"/>
        </w:rPr>
      </w:pPr>
    </w:p>
    <w:p w14:paraId="203EB72E" w14:textId="77777777" w:rsidR="007E103B" w:rsidRDefault="007E103B">
      <w:pPr>
        <w:rPr>
          <w:rFonts w:ascii="Arial" w:hAnsi="Arial" w:cs="Arial"/>
        </w:rPr>
      </w:pPr>
    </w:p>
    <w:p w14:paraId="21062253" w14:textId="77777777" w:rsidR="007E103B" w:rsidRDefault="007E103B">
      <w:pPr>
        <w:rPr>
          <w:rFonts w:ascii="Arial" w:hAnsi="Arial" w:cs="Arial"/>
        </w:rPr>
      </w:pPr>
    </w:p>
    <w:p w14:paraId="035F8FFD" w14:textId="77777777" w:rsidR="00FC3B84" w:rsidRDefault="00FC3B84">
      <w:pPr>
        <w:rPr>
          <w:rFonts w:ascii="Arial" w:hAnsi="Arial" w:cs="Arial"/>
        </w:rPr>
      </w:pPr>
    </w:p>
    <w:p w14:paraId="04239B7B" w14:textId="77777777" w:rsidR="007E103B" w:rsidRDefault="007E103B">
      <w:pPr>
        <w:rPr>
          <w:rFonts w:ascii="Arial" w:hAnsi="Arial" w:cs="Arial"/>
        </w:rPr>
      </w:pPr>
    </w:p>
    <w:p w14:paraId="6510647F" w14:textId="77777777" w:rsidR="00FC3B84" w:rsidRDefault="00FC3B84">
      <w:pPr>
        <w:rPr>
          <w:rFonts w:ascii="Arial" w:hAnsi="Arial" w:cs="Arial"/>
        </w:rPr>
      </w:pPr>
    </w:p>
    <w:p w14:paraId="40EC396C" w14:textId="77777777" w:rsidR="00FC3B84" w:rsidRDefault="00FC3B84">
      <w:pPr>
        <w:rPr>
          <w:rFonts w:ascii="Arial" w:hAnsi="Arial" w:cs="Arial"/>
        </w:rPr>
      </w:pPr>
    </w:p>
    <w:p w14:paraId="4163C38B" w14:textId="77777777" w:rsidR="00FC3B84" w:rsidRDefault="00FC3B84">
      <w:pPr>
        <w:rPr>
          <w:rFonts w:ascii="Arial" w:hAnsi="Arial" w:cs="Arial"/>
        </w:rPr>
      </w:pPr>
    </w:p>
    <w:p w14:paraId="2B518723" w14:textId="77777777" w:rsidR="007E103B" w:rsidRDefault="00000000" w:rsidP="007E103B">
      <w:pPr>
        <w:jc w:val="center"/>
        <w:rPr>
          <w:rFonts w:ascii="Arial" w:hAnsi="Arial" w:cs="Arial"/>
        </w:rPr>
      </w:pPr>
      <w:r>
        <w:rPr>
          <w:rFonts w:ascii="Arial" w:hAnsi="Arial" w:cs="Arial"/>
          <w:noProof/>
        </w:rPr>
        <w:pict w14:anchorId="42A1E9C3">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8C3D264" w14:textId="77777777" w:rsidR="00704DDD" w:rsidRDefault="00704DDD"/>
              </w:txbxContent>
            </v:textbox>
          </v:shape>
        </w:pict>
      </w:r>
      <w:r>
        <w:rPr>
          <w:rFonts w:ascii="Arial" w:hAnsi="Arial" w:cs="Arial"/>
          <w:noProof/>
        </w:rPr>
        <w:pict w14:anchorId="5891C34B">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C6C8D5E" w14:textId="77777777" w:rsidR="00704DDD" w:rsidRDefault="00704DDD" w:rsidP="00704DDD">
                  <w:pPr>
                    <w:jc w:val="center"/>
                  </w:pPr>
                </w:p>
              </w:txbxContent>
            </v:textbox>
          </v:rect>
        </w:pict>
      </w:r>
      <w:r>
        <w:rPr>
          <w:rFonts w:ascii="Arial" w:hAnsi="Arial" w:cs="Arial"/>
          <w:noProof/>
        </w:rPr>
        <w:pict w14:anchorId="6AFDEBD6">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72618FF"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71BA02CF" w14:textId="77777777" w:rsidR="007E103B" w:rsidRDefault="007E103B">
      <w:pPr>
        <w:rPr>
          <w:rFonts w:ascii="Arial" w:hAnsi="Arial" w:cs="Arial"/>
        </w:rPr>
      </w:pPr>
    </w:p>
    <w:p w14:paraId="080AA8C7" w14:textId="77777777" w:rsidR="007E103B" w:rsidRDefault="007E103B" w:rsidP="00072AB5">
      <w:pPr>
        <w:rPr>
          <w:rFonts w:ascii="Arial" w:hAnsi="Arial" w:cs="Arial"/>
        </w:rPr>
      </w:pPr>
    </w:p>
    <w:p w14:paraId="1BF98B39" w14:textId="77777777" w:rsidR="00072AB5" w:rsidRDefault="00072AB5" w:rsidP="00072AB5">
      <w:pPr>
        <w:rPr>
          <w:rFonts w:ascii="Arial" w:hAnsi="Arial" w:cs="Arial"/>
        </w:rPr>
      </w:pPr>
    </w:p>
    <w:p w14:paraId="4F5ED4A2" w14:textId="77777777" w:rsidR="00072AB5" w:rsidRDefault="00072AB5" w:rsidP="00072AB5">
      <w:pPr>
        <w:rPr>
          <w:rFonts w:ascii="Arial" w:hAnsi="Arial" w:cs="Arial"/>
        </w:rPr>
      </w:pPr>
    </w:p>
    <w:p w14:paraId="04103D45" w14:textId="6DE743B5" w:rsidR="007E103B" w:rsidRPr="007E103B" w:rsidRDefault="0082478C" w:rsidP="007E103B">
      <w:pPr>
        <w:jc w:val="center"/>
        <w:rPr>
          <w:rFonts w:ascii="Arial" w:hAnsi="Arial" w:cs="Arial"/>
          <w:b/>
          <w:bCs/>
          <w:sz w:val="36"/>
          <w:szCs w:val="36"/>
        </w:rPr>
      </w:pPr>
      <w:r w:rsidRPr="0082478C">
        <w:rPr>
          <w:rFonts w:ascii="Arial" w:hAnsi="Arial" w:cs="Arial"/>
          <w:b/>
          <w:bCs/>
          <w:sz w:val="36"/>
          <w:szCs w:val="36"/>
        </w:rPr>
        <w:t>Justin Martyr</w:t>
      </w:r>
    </w:p>
    <w:p w14:paraId="3E5A1958" w14:textId="77777777" w:rsidR="0082478C" w:rsidRPr="0082478C" w:rsidRDefault="0082478C" w:rsidP="0082478C">
      <w:pPr>
        <w:rPr>
          <w:rFonts w:ascii="Arial" w:hAnsi="Arial" w:cs="Arial"/>
          <w:lang w:val="en-PH"/>
        </w:rPr>
      </w:pPr>
      <w:r w:rsidRPr="0082478C">
        <w:rPr>
          <w:rFonts w:ascii="Arial" w:hAnsi="Arial" w:cs="Arial"/>
          <w:lang w:val="en-PH"/>
        </w:rPr>
        <w:t>Justin Martyr (c. 100–165) was one of the earliest and most courageous defenders of the Christian faith—a philosopher whose search for truth led him straight into the arms of Christ. Born in Flavia Neapolis (modern-day Nablus), he explored Stoic, Pythagorean, and Platonic schools of thought before a divine encounter convinced him that Christianity was the “true philosophy,” fulfilling every longing of the human mind and heart.</w:t>
      </w:r>
    </w:p>
    <w:p w14:paraId="218B233B" w14:textId="77777777" w:rsidR="0082478C" w:rsidRPr="0082478C" w:rsidRDefault="0082478C" w:rsidP="0082478C">
      <w:pPr>
        <w:rPr>
          <w:rFonts w:ascii="Arial" w:hAnsi="Arial" w:cs="Arial"/>
          <w:lang w:val="en-PH"/>
        </w:rPr>
      </w:pPr>
      <w:r w:rsidRPr="0082478C">
        <w:rPr>
          <w:rFonts w:ascii="Arial" w:hAnsi="Arial" w:cs="Arial"/>
          <w:lang w:val="en-PH"/>
        </w:rPr>
        <w:t>Clad in his philosopher’s cloak, Justin traveled and taught boldly, presenting Christianity not as superstition but as the ultimate revelation of the Logos, the divine Reason behind all creation. His great works—</w:t>
      </w:r>
      <w:r w:rsidRPr="0082478C">
        <w:rPr>
          <w:rFonts w:ascii="Arial" w:hAnsi="Arial" w:cs="Arial"/>
          <w:i/>
          <w:iCs/>
          <w:lang w:val="en-PH"/>
        </w:rPr>
        <w:t>First Apology</w:t>
      </w:r>
      <w:r w:rsidRPr="0082478C">
        <w:rPr>
          <w:rFonts w:ascii="Arial" w:hAnsi="Arial" w:cs="Arial"/>
          <w:lang w:val="en-PH"/>
        </w:rPr>
        <w:t xml:space="preserve">, </w:t>
      </w:r>
      <w:r w:rsidRPr="0082478C">
        <w:rPr>
          <w:rFonts w:ascii="Arial" w:hAnsi="Arial" w:cs="Arial"/>
          <w:i/>
          <w:iCs/>
          <w:lang w:val="en-PH"/>
        </w:rPr>
        <w:t>Second Apology</w:t>
      </w:r>
      <w:r w:rsidRPr="0082478C">
        <w:rPr>
          <w:rFonts w:ascii="Arial" w:hAnsi="Arial" w:cs="Arial"/>
          <w:lang w:val="en-PH"/>
        </w:rPr>
        <w:t xml:space="preserve">, and </w:t>
      </w:r>
      <w:r w:rsidRPr="0082478C">
        <w:rPr>
          <w:rFonts w:ascii="Arial" w:hAnsi="Arial" w:cs="Arial"/>
          <w:i/>
          <w:iCs/>
          <w:lang w:val="en-PH"/>
        </w:rPr>
        <w:t>Dialogue with Trypho</w:t>
      </w:r>
      <w:r w:rsidRPr="0082478C">
        <w:rPr>
          <w:rFonts w:ascii="Arial" w:hAnsi="Arial" w:cs="Arial"/>
          <w:lang w:val="en-PH"/>
        </w:rPr>
        <w:t>—defended believers against persecution, clarified moral accusations, and offered invaluable early descriptions of Christian worship, including baptism and the Eucharist.</w:t>
      </w:r>
    </w:p>
    <w:p w14:paraId="7E0B418D" w14:textId="5ED7EEFE" w:rsidR="007E103B" w:rsidRPr="0082478C" w:rsidRDefault="0082478C">
      <w:pPr>
        <w:rPr>
          <w:rFonts w:ascii="Arial" w:hAnsi="Arial" w:cs="Arial"/>
          <w:lang w:val="en-PH"/>
        </w:rPr>
      </w:pPr>
      <w:r w:rsidRPr="0082478C">
        <w:rPr>
          <w:rFonts w:ascii="Arial" w:hAnsi="Arial" w:cs="Arial"/>
          <w:lang w:val="en-PH"/>
        </w:rPr>
        <w:t>Justin’s courage eventually brought him before Roman authorities. Refusing to renounce Christ, he was executed with his companions, earning the enduring title “Justin Martyr.” Scholar, teacher, and witness to the truth, Justin Martyr stands as one of the Church’s first great philosopher-saints—proving that faith and reason, far from being rivals, shine brightest when united in the pursuit of God.</w:t>
      </w:r>
    </w:p>
    <w:p w14:paraId="10DEB4FD" w14:textId="77777777" w:rsidR="007E103B" w:rsidRPr="007E103B" w:rsidRDefault="00000000">
      <w:pPr>
        <w:rPr>
          <w:rFonts w:ascii="Arial" w:hAnsi="Arial" w:cs="Arial"/>
        </w:rPr>
      </w:pPr>
      <w:r>
        <w:rPr>
          <w:rFonts w:ascii="Arial" w:hAnsi="Arial" w:cs="Arial"/>
          <w:noProof/>
        </w:rPr>
        <w:pict w14:anchorId="2A4D578C">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1F54CCD" w14:textId="77777777" w:rsidR="00704DDD" w:rsidRDefault="00704DDD" w:rsidP="00704DDD"/>
              </w:txbxContent>
            </v:textbox>
          </v:shape>
        </w:pict>
      </w:r>
      <w:r>
        <w:rPr>
          <w:rFonts w:ascii="Arial" w:hAnsi="Arial" w:cs="Arial"/>
          <w:noProof/>
        </w:rPr>
        <w:pict w14:anchorId="7424516D">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5AFC2DF" w14:textId="77777777" w:rsidR="00704DDD" w:rsidRDefault="00704DDD" w:rsidP="00704DDD"/>
              </w:txbxContent>
            </v:textbox>
          </v:shape>
        </w:pict>
      </w:r>
      <w:r w:rsidR="007E103B" w:rsidRPr="007E103B">
        <w:rPr>
          <w:rFonts w:ascii="Arial" w:hAnsi="Arial" w:cs="Arial"/>
        </w:rPr>
        <w:br w:type="page"/>
      </w:r>
    </w:p>
    <w:p w14:paraId="4AD1FDA4" w14:textId="77777777" w:rsidR="007E103B" w:rsidRDefault="007E103B" w:rsidP="007E103B">
      <w:pPr>
        <w:jc w:val="center"/>
        <w:rPr>
          <w:rFonts w:ascii="Arial" w:hAnsi="Arial" w:cs="Arial"/>
        </w:rPr>
      </w:pPr>
    </w:p>
    <w:p w14:paraId="74FC4B1A" w14:textId="77777777" w:rsidR="007E103B" w:rsidRDefault="007E103B" w:rsidP="007E103B">
      <w:pPr>
        <w:jc w:val="center"/>
        <w:rPr>
          <w:rFonts w:ascii="Arial" w:hAnsi="Arial" w:cs="Arial"/>
        </w:rPr>
      </w:pPr>
    </w:p>
    <w:p w14:paraId="0DDA0C13" w14:textId="77777777" w:rsidR="00704DDD" w:rsidRDefault="00704DDD" w:rsidP="007E103B">
      <w:pPr>
        <w:jc w:val="center"/>
        <w:rPr>
          <w:rFonts w:ascii="Arial" w:hAnsi="Arial" w:cs="Arial"/>
        </w:rPr>
      </w:pPr>
    </w:p>
    <w:p w14:paraId="010DF079" w14:textId="77777777" w:rsidR="00704DDD" w:rsidRDefault="00704DDD" w:rsidP="007E103B">
      <w:pPr>
        <w:jc w:val="center"/>
        <w:rPr>
          <w:rFonts w:ascii="Arial" w:hAnsi="Arial" w:cs="Arial"/>
        </w:rPr>
      </w:pPr>
    </w:p>
    <w:p w14:paraId="0ECF14F2"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15D87EF9" w14:textId="06729EE0" w:rsidR="0082478C" w:rsidRPr="0082478C" w:rsidRDefault="0082478C" w:rsidP="0082478C">
      <w:pPr>
        <w:rPr>
          <w:rFonts w:ascii="Arial" w:hAnsi="Arial" w:cs="Arial"/>
          <w:lang w:val="en-PH"/>
        </w:rPr>
      </w:pPr>
      <w:r w:rsidRPr="0082478C">
        <w:rPr>
          <w:rFonts w:ascii="Arial" w:hAnsi="Arial" w:cs="Arial"/>
          <w:lang w:val="en-PH"/>
        </w:rPr>
        <w:t xml:space="preserve">Few works open a window into the faith, courage, and intellect of the early church like </w:t>
      </w:r>
      <w:r w:rsidRPr="0082478C">
        <w:rPr>
          <w:rFonts w:ascii="Arial" w:hAnsi="Arial" w:cs="Arial"/>
          <w:i/>
          <w:iCs/>
          <w:lang w:val="en-PH"/>
        </w:rPr>
        <w:t>Dialogue with Trypho</w:t>
      </w:r>
      <w:r w:rsidRPr="0082478C">
        <w:rPr>
          <w:rFonts w:ascii="Arial" w:hAnsi="Arial" w:cs="Arial"/>
          <w:lang w:val="en-PH"/>
        </w:rPr>
        <w:t xml:space="preserve"> by Justin Martyr. Written in the second century, this remarkable book records an extended conversation between Justin, a Christian philosopher, and Trypho, a learned Jew, as they wrestle with the most important question in history: Is Jesus truly the Messiah promised in the Scriptures?</w:t>
      </w:r>
    </w:p>
    <w:p w14:paraId="2D8BE6C9" w14:textId="77777777" w:rsidR="0082478C" w:rsidRPr="0082478C" w:rsidRDefault="0082478C" w:rsidP="0082478C">
      <w:pPr>
        <w:rPr>
          <w:rFonts w:ascii="Arial" w:hAnsi="Arial" w:cs="Arial"/>
          <w:lang w:val="en-PH"/>
        </w:rPr>
      </w:pPr>
      <w:r w:rsidRPr="0082478C">
        <w:rPr>
          <w:rFonts w:ascii="Arial" w:hAnsi="Arial" w:cs="Arial"/>
          <w:lang w:val="en-PH"/>
        </w:rPr>
        <w:t>In these pages, you’ll watch Justin patiently and boldly reason from the Law, the Prophets, and the Psalms, showing how they point to Christ—His incarnation, suffering, resurrection, and saving work. This is not a dry academic debate; it is a passionate, heartfelt appeal for Trypho (and for us) to see the beauty and fulfillment of God’s promises in Jesus.</w:t>
      </w:r>
    </w:p>
    <w:p w14:paraId="4B2C9AFB" w14:textId="71488712" w:rsidR="007E103B" w:rsidRPr="0082478C" w:rsidRDefault="0082478C" w:rsidP="007E103B">
      <w:pPr>
        <w:rPr>
          <w:rFonts w:ascii="Arial" w:hAnsi="Arial" w:cs="Arial"/>
          <w:lang w:val="en-PH"/>
        </w:rPr>
      </w:pPr>
      <w:r w:rsidRPr="0082478C">
        <w:rPr>
          <w:rFonts w:ascii="Arial" w:hAnsi="Arial" w:cs="Arial"/>
          <w:i/>
          <w:iCs/>
          <w:lang w:val="en-PH"/>
        </w:rPr>
        <w:t>The Dialogue with Trypho</w:t>
      </w:r>
      <w:r w:rsidRPr="0082478C">
        <w:rPr>
          <w:rFonts w:ascii="Arial" w:hAnsi="Arial" w:cs="Arial"/>
          <w:lang w:val="en-PH"/>
        </w:rPr>
        <w:t xml:space="preserve"> shines with love for Scripture, respect for honest questions, and unshakable confidence in Christ. For anyone interested in apologetics, biblical prophecy, or the Jewish roots of the Christian faith, this book is a treasure of clarity, courage, and conviction.</w:t>
      </w:r>
    </w:p>
    <w:p w14:paraId="09427C95" w14:textId="77777777" w:rsidR="007E103B" w:rsidRPr="007E103B" w:rsidRDefault="007E103B">
      <w:pPr>
        <w:rPr>
          <w:rFonts w:ascii="Arial" w:hAnsi="Arial" w:cs="Arial"/>
        </w:rPr>
      </w:pPr>
    </w:p>
    <w:p w14:paraId="56B21B19" w14:textId="77777777" w:rsidR="00D62CC3" w:rsidRPr="00D62CC3" w:rsidRDefault="00000000" w:rsidP="00704DDD">
      <w:pPr>
        <w:rPr>
          <w:rFonts w:ascii="Arial" w:hAnsi="Arial" w:cs="Arial"/>
        </w:rPr>
      </w:pPr>
      <w:r>
        <w:rPr>
          <w:noProof/>
        </w:rPr>
        <w:pict w14:anchorId="3054ABF3">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4AAA83CA" w14:textId="77777777" w:rsidR="00FC3B84" w:rsidRDefault="00FC3B84" w:rsidP="00FC3B84">
                  <w:pPr>
                    <w:pStyle w:val="NormalWeb"/>
                  </w:pPr>
                </w:p>
                <w:p w14:paraId="0A8EB2EE" w14:textId="77777777" w:rsidR="00FC3B84" w:rsidRDefault="00FC3B84" w:rsidP="00FC3B84">
                  <w:pPr>
                    <w:pStyle w:val="NormalWeb"/>
                  </w:pPr>
                </w:p>
                <w:p w14:paraId="1F730012" w14:textId="77777777" w:rsidR="00FC3B84" w:rsidRDefault="00FC3B84" w:rsidP="00FC3B84">
                  <w:pPr>
                    <w:jc w:val="center"/>
                  </w:pPr>
                </w:p>
              </w:txbxContent>
            </v:textbox>
          </v:rect>
        </w:pict>
      </w:r>
    </w:p>
    <w:p w14:paraId="09C6660D" w14:textId="77777777" w:rsidR="00D62CC3" w:rsidRDefault="00000000">
      <w:pPr>
        <w:rPr>
          <w:rFonts w:ascii="Arial" w:hAnsi="Arial" w:cs="Arial"/>
        </w:rPr>
      </w:pPr>
      <w:r>
        <w:rPr>
          <w:rFonts w:ascii="Arial" w:hAnsi="Arial" w:cs="Arial"/>
          <w:noProof/>
        </w:rPr>
        <w:pict w14:anchorId="3B554BBD">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553089CA" w14:textId="77777777" w:rsidR="00704DDD" w:rsidRDefault="00704DDD" w:rsidP="00704DDD"/>
              </w:txbxContent>
            </v:textbox>
            <w10:wrap anchorx="margin"/>
          </v:shape>
        </w:pict>
      </w:r>
      <w:r>
        <w:rPr>
          <w:noProof/>
        </w:rPr>
        <w:pict w14:anchorId="52476FEB">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37703E4" w14:textId="77777777" w:rsidR="00FC3B84" w:rsidRDefault="00FC3B84" w:rsidP="00FC3B84">
                  <w:pPr>
                    <w:pStyle w:val="NormalWeb"/>
                  </w:pPr>
                </w:p>
                <w:p w14:paraId="17DD1D05" w14:textId="77777777" w:rsidR="00FC3B84" w:rsidRDefault="00FC3B84" w:rsidP="00FC3B84">
                  <w:pPr>
                    <w:pStyle w:val="NormalWeb"/>
                  </w:pPr>
                </w:p>
                <w:p w14:paraId="18AEFE78" w14:textId="77777777" w:rsidR="00FC3B84" w:rsidRDefault="00FC3B84" w:rsidP="00FC3B84">
                  <w:pPr>
                    <w:jc w:val="center"/>
                  </w:pPr>
                </w:p>
              </w:txbxContent>
            </v:textbox>
          </v:rect>
        </w:pict>
      </w:r>
      <w:r w:rsidR="00D62CC3">
        <w:rPr>
          <w:rFonts w:ascii="Arial" w:hAnsi="Arial" w:cs="Arial"/>
        </w:rPr>
        <w:br w:type="page"/>
      </w:r>
    </w:p>
    <w:p w14:paraId="40F4C58C" w14:textId="7777777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 Introduction</w:t>
      </w:r>
    </w:p>
    <w:p w14:paraId="094B6554" w14:textId="77777777" w:rsidR="0082478C" w:rsidRPr="0082478C" w:rsidRDefault="0082478C" w:rsidP="0082478C">
      <w:pPr>
        <w:rPr>
          <w:rFonts w:ascii="Arial" w:hAnsi="Arial" w:cs="Arial"/>
          <w:lang w:val="en-PH"/>
        </w:rPr>
      </w:pPr>
      <w:r w:rsidRPr="0082478C">
        <w:rPr>
          <w:rFonts w:ascii="Arial" w:hAnsi="Arial" w:cs="Arial"/>
          <w:lang w:val="en-PH"/>
        </w:rPr>
        <w:t>While I was going about one morning in the walks of the Xystus, a certain man [Trypho], with others in his company, met me.</w:t>
      </w:r>
    </w:p>
    <w:p w14:paraId="2C7AF659" w14:textId="11D2D26D"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Hail, O philosopher!</w:t>
      </w:r>
    </w:p>
    <w:p w14:paraId="04497BF8" w14:textId="77777777" w:rsidR="0082478C" w:rsidRPr="0082478C" w:rsidRDefault="0082478C" w:rsidP="0082478C">
      <w:pPr>
        <w:rPr>
          <w:rFonts w:ascii="Arial" w:hAnsi="Arial" w:cs="Arial"/>
          <w:lang w:val="en-PH"/>
        </w:rPr>
      </w:pPr>
      <w:r w:rsidRPr="0082478C">
        <w:rPr>
          <w:rFonts w:ascii="Arial" w:hAnsi="Arial" w:cs="Arial"/>
          <w:lang w:val="en-PH"/>
        </w:rPr>
        <w:t>And immediately after saying this, he turned round and walked along with me; his friends likewise followed him.</w:t>
      </w:r>
    </w:p>
    <w:p w14:paraId="12257F16" w14:textId="7777777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What is there important?</w:t>
      </w:r>
    </w:p>
    <w:p w14:paraId="438925FD" w14:textId="16312D6D"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I was instructed by </w:t>
      </w:r>
      <w:proofErr w:type="spellStart"/>
      <w:r w:rsidRPr="0082478C">
        <w:rPr>
          <w:rFonts w:ascii="Arial" w:hAnsi="Arial" w:cs="Arial"/>
          <w:lang w:val="en-PH"/>
        </w:rPr>
        <w:t>Corinthus</w:t>
      </w:r>
      <w:proofErr w:type="spellEnd"/>
      <w:r w:rsidRPr="0082478C">
        <w:rPr>
          <w:rFonts w:ascii="Arial" w:hAnsi="Arial" w:cs="Arial"/>
          <w:lang w:val="en-PH"/>
        </w:rPr>
        <w:t xml:space="preserve"> the Socratic in Argos, that I ought not to despise or treat with indifference those who array themselves in this dress but to show them all kindness, and to associate with them, as perhaps some advantage would spring from the intercourse either to some such man or to myself. It is good, moreover, for both, if either the one or the other be benefited. On this account, therefore, whenever I see any one in such costume, I gladly approach him, and now, for the same reason, have I willingly accosted you; and these accompany me, in the expectation of hearing for themselves something profitable from you.</w:t>
      </w:r>
    </w:p>
    <w:p w14:paraId="7F83412F" w14:textId="7777777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t>
      </w:r>
      <w:r w:rsidRPr="0082478C">
        <w:rPr>
          <w:rFonts w:ascii="Arial" w:hAnsi="Arial" w:cs="Arial"/>
          <w:i/>
          <w:iCs/>
          <w:lang w:val="en-PH"/>
        </w:rPr>
        <w:t>(In jest.)</w:t>
      </w:r>
      <w:r w:rsidRPr="0082478C">
        <w:rPr>
          <w:rFonts w:ascii="Arial" w:hAnsi="Arial" w:cs="Arial"/>
          <w:lang w:val="en-PH"/>
        </w:rPr>
        <w:t> But who are you, most excellent man?</w:t>
      </w:r>
    </w:p>
    <w:p w14:paraId="6968A5F4" w14:textId="17D5CE9C" w:rsidR="0082478C" w:rsidRPr="0082478C" w:rsidRDefault="0082478C" w:rsidP="0082478C">
      <w:pPr>
        <w:rPr>
          <w:rFonts w:ascii="Arial" w:hAnsi="Arial" w:cs="Arial"/>
          <w:lang w:val="en-PH"/>
        </w:rPr>
      </w:pPr>
      <w:r w:rsidRPr="0082478C">
        <w:rPr>
          <w:rFonts w:ascii="Arial" w:hAnsi="Arial" w:cs="Arial"/>
          <w:lang w:val="en-PH"/>
        </w:rPr>
        <w:t>Then he told me frankly both his name and his family.</w:t>
      </w:r>
    </w:p>
    <w:p w14:paraId="6EB36179" w14:textId="4966566B"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Trypho, I am called; and I am a Hebrew of the circumcision, and having escaped from the war lately carried on there I am spending my days in Greece, and chiefly at Corinth.</w:t>
      </w:r>
    </w:p>
    <w:p w14:paraId="72AF4502" w14:textId="3C07C4A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in what would you be profited by philosophy so much as by your own lawgiver and the prophets?</w:t>
      </w:r>
    </w:p>
    <w:p w14:paraId="48F746DA" w14:textId="51497490"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Why not? Do not the philosophers turn every discourse on God? And do not questions continually arise to them about His unity and providence? Is not this truly the duty of philosophy, to investigate the Deity?</w:t>
      </w:r>
    </w:p>
    <w:p w14:paraId="5165ED0A" w14:textId="74FFCAF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Assuredly, so we too have believed. But the most have not taken thought of this whether there be one or more gods, and whether they have a regard for each one of us or no, as if this knowledge contributed nothing to our happiness; nay, they moreover attempt to persuade us that God takes care of the universe with its genera and species, but not of me and you, and each individually, since otherwise we would surely not need to pray to Him night and day. But it is not difficult to understand the upshot of this; for fearlessness and license in speaking result to such as maintain these opinions, doing and saying whatever they choose, neither dreading punishment nor hoping for any benefit from God. For how could they? They affirm that the same things shall always happen; and, further, that I and you shall again live in like manner, having become neither better men nor worse. But there are some others, who, having supposed the soul to be immortal and immaterial, believe that though they have committed evil they will not suffer punishment (for that which is immaterial is insensible), and that the soul, in consequence of its immortality, needs nothing from God.</w:t>
      </w:r>
    </w:p>
    <w:p w14:paraId="4E437C49" w14:textId="73F4736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t>
      </w:r>
      <w:r w:rsidRPr="0082478C">
        <w:rPr>
          <w:rFonts w:ascii="Arial" w:hAnsi="Arial" w:cs="Arial"/>
          <w:i/>
          <w:iCs/>
          <w:lang w:val="en-PH"/>
        </w:rPr>
        <w:t>(Smiling gently.)</w:t>
      </w:r>
      <w:r w:rsidRPr="0082478C">
        <w:rPr>
          <w:rFonts w:ascii="Arial" w:hAnsi="Arial" w:cs="Arial"/>
          <w:lang w:val="en-PH"/>
        </w:rPr>
        <w:t> Tell us your opinion of these matters, and what idea you entertain respecting God, and what your philosophy is.</w:t>
      </w:r>
    </w:p>
    <w:p w14:paraId="1931A728" w14:textId="77777777" w:rsidR="0082478C" w:rsidRDefault="0082478C">
      <w:pPr>
        <w:rPr>
          <w:rFonts w:ascii="Arial" w:hAnsi="Arial" w:cs="Arial"/>
          <w:lang w:val="en-PH"/>
        </w:rPr>
      </w:pPr>
      <w:r>
        <w:rPr>
          <w:rFonts w:ascii="Arial" w:hAnsi="Arial" w:cs="Arial"/>
          <w:lang w:val="en-PH"/>
        </w:rPr>
        <w:br w:type="page"/>
      </w:r>
    </w:p>
    <w:p w14:paraId="0E03ECB1" w14:textId="5FDF6BA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 Justin describes his studies in philosophy</w:t>
      </w:r>
    </w:p>
    <w:p w14:paraId="479BF28E" w14:textId="5C828ED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will tell you what seems to me; for philosophy is, in fact, the greatest possession, and most </w:t>
      </w:r>
      <w:proofErr w:type="spellStart"/>
      <w:r w:rsidRPr="0082478C">
        <w:rPr>
          <w:rFonts w:ascii="Arial" w:hAnsi="Arial" w:cs="Arial"/>
          <w:lang w:val="en-PH"/>
        </w:rPr>
        <w:t>honourable</w:t>
      </w:r>
      <w:proofErr w:type="spellEnd"/>
      <w:r w:rsidRPr="0082478C">
        <w:rPr>
          <w:rFonts w:ascii="Arial" w:hAnsi="Arial" w:cs="Arial"/>
          <w:lang w:val="en-PH"/>
        </w:rPr>
        <w:t> before God, to whom it leads us and alone commends us; and these are truly holy men who have bestowed attention on philosophy. What philosophy is, however, and the reason why it has been sent down to men, have escaped the observation of most; for there would be neither Platonists, nor Stoics, nor Peripatetics, nor Theoretics, nor Pythagoreans, this knowledge being </w:t>
      </w:r>
      <w:r w:rsidRPr="0082478C">
        <w:rPr>
          <w:rFonts w:ascii="Arial" w:hAnsi="Arial" w:cs="Arial"/>
          <w:i/>
          <w:iCs/>
          <w:lang w:val="en-PH"/>
        </w:rPr>
        <w:t>one</w:t>
      </w:r>
      <w:r w:rsidRPr="0082478C">
        <w:rPr>
          <w:rFonts w:ascii="Arial" w:hAnsi="Arial" w:cs="Arial"/>
          <w:lang w:val="en-PH"/>
        </w:rPr>
        <w:t>. I wish to tell you why it has become many-headed. It has happened that those who first handled it [i.e., philosophy], and who were therefore esteemed illustrious men, were succeeded by those who made no investigations concerning truth, but only admired the perseverance and self-discipline of the former, as well as the novelty of the doctrines; and each thought that to be true which he learned from his teacher: then, moreover, those latter persons handed down to </w:t>
      </w:r>
      <w:r w:rsidRPr="0082478C">
        <w:rPr>
          <w:rFonts w:ascii="Arial" w:hAnsi="Arial" w:cs="Arial"/>
          <w:i/>
          <w:iCs/>
          <w:lang w:val="en-PH"/>
        </w:rPr>
        <w:t>their</w:t>
      </w:r>
      <w:r w:rsidRPr="0082478C">
        <w:rPr>
          <w:rFonts w:ascii="Arial" w:hAnsi="Arial" w:cs="Arial"/>
          <w:lang w:val="en-PH"/>
        </w:rPr>
        <w:t> successors such things, and others similar to them; and this system was called by the name of him who was styled the father of the doctrine. Being at first desirous of personally conversing with one of these men, I surrendered myself to a certain Stoic; and having spent a considerable time with him, when I had not acquired any further knowledge of God (for he did not know himself, and said such instruction was unnecessary), I left him and betook myself to another, who was called a Peripatetic, and as </w:t>
      </w:r>
      <w:r w:rsidRPr="0082478C">
        <w:rPr>
          <w:rFonts w:ascii="Arial" w:hAnsi="Arial" w:cs="Arial"/>
          <w:i/>
          <w:iCs/>
          <w:lang w:val="en-PH"/>
        </w:rPr>
        <w:t>he</w:t>
      </w:r>
      <w:r w:rsidRPr="0082478C">
        <w:rPr>
          <w:rFonts w:ascii="Arial" w:hAnsi="Arial" w:cs="Arial"/>
          <w:lang w:val="en-PH"/>
        </w:rPr>
        <w:t> fancied, shrewd. And this man, after having entertained me for the first few days, requested me to settle the fee, in order that our intercourse might not be unprofitable. Him, too, for this reason I abandoned, believing him to be no philosopher at all. But when my soul was eagerly desirous to hear the peculiar and choice philosophy, I came to a Pythagorean, very celebrated — a man who thought much of his own wisdom. And then, when I had an interview with him, willing to become his hearer and disciple, he said, 'What then? Are you acquainted with music, astronomy, and geometry? Do you expect to perceive any of those things which conduce to a happy life, if you have not been first informed on those points which wean the soul from sensible objects, and render it fitted for objects which appertain to the mind, so that it can contemplate that which is </w:t>
      </w:r>
      <w:proofErr w:type="spellStart"/>
      <w:r w:rsidRPr="0082478C">
        <w:rPr>
          <w:rFonts w:ascii="Arial" w:hAnsi="Arial" w:cs="Arial"/>
          <w:lang w:val="en-PH"/>
        </w:rPr>
        <w:t>honourable</w:t>
      </w:r>
      <w:proofErr w:type="spellEnd"/>
      <w:r w:rsidRPr="0082478C">
        <w:rPr>
          <w:rFonts w:ascii="Arial" w:hAnsi="Arial" w:cs="Arial"/>
          <w:lang w:val="en-PH"/>
        </w:rPr>
        <w:t xml:space="preserve"> in its essence and that which is good in its essence?' Having commended many of these branches of learning, and telling me that they were necessary, he dismissed me when I confessed to him my ignorance. </w:t>
      </w:r>
      <w:proofErr w:type="gramStart"/>
      <w:r w:rsidRPr="0082478C">
        <w:rPr>
          <w:rFonts w:ascii="Arial" w:hAnsi="Arial" w:cs="Arial"/>
          <w:lang w:val="en-PH"/>
        </w:rPr>
        <w:t>Accordingly</w:t>
      </w:r>
      <w:proofErr w:type="gramEnd"/>
      <w:r w:rsidRPr="0082478C">
        <w:rPr>
          <w:rFonts w:ascii="Arial" w:hAnsi="Arial" w:cs="Arial"/>
          <w:lang w:val="en-PH"/>
        </w:rPr>
        <w:t xml:space="preserve"> I took it rather impatiently, as was to be expected when I failed in my hope, the more so because I deemed the man had some knowledge; but reflecting again on the space of time during which I would have to linger over those branches of learning, I was not able to endure longer procrastination. In my helpless condition it occurred to me to have a meeting with the Platonists, for their fame was great. I thereupon spent as much of my time as possible with one who had lately settled in our city, — a sagacious man, holding a high position among the Platonists — and I progressed, and made the greatest improvements daily. And the perception of immaterial things quite overpowered me, and the contemplation of ideas furnished my mind with wings, so that in a little while I supposed that I had become wise; and such was my stupidity, I expected immediately to look upon God, for this is the end of Plato's philosophy.</w:t>
      </w:r>
    </w:p>
    <w:p w14:paraId="44E0757B" w14:textId="77777777" w:rsidR="0082478C" w:rsidRDefault="0082478C">
      <w:pPr>
        <w:rPr>
          <w:rFonts w:ascii="Arial" w:hAnsi="Arial" w:cs="Arial"/>
          <w:lang w:val="en-PH"/>
        </w:rPr>
      </w:pPr>
      <w:r>
        <w:rPr>
          <w:rFonts w:ascii="Arial" w:hAnsi="Arial" w:cs="Arial"/>
          <w:lang w:val="en-PH"/>
        </w:rPr>
        <w:br w:type="page"/>
      </w:r>
    </w:p>
    <w:p w14:paraId="44B50A87" w14:textId="20E679E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 Justin narrates the manner of his conversion</w:t>
      </w:r>
    </w:p>
    <w:p w14:paraId="7061A7D2" w14:textId="45C8F15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while I was thus disposed, when I wished at one period to be filled with great quietness, and to shun the path of men, I used to go into a certain field not far from the sea. And when I was near that spot one day, which having reached I purposed to be by myself, a certain old man, by no means contemptible in appearance, exhibiting meek and venerable manners, followed me at a little distance. And when I turned round to him, having halted, I fixed my eyes rather keenly on him.</w:t>
      </w:r>
    </w:p>
    <w:p w14:paraId="6D7007C4"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Do you know me?</w:t>
      </w:r>
    </w:p>
    <w:p w14:paraId="7DE6DA5E"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No.</w:t>
      </w:r>
    </w:p>
    <w:p w14:paraId="1C544535"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Why, then, do you so look at me?</w:t>
      </w:r>
    </w:p>
    <w:p w14:paraId="67EFBBDF"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I am astonished, because you have chanced to be in my company in the same place; for I had not expected to see any man here.</w:t>
      </w:r>
    </w:p>
    <w:p w14:paraId="73074DFF"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xml:space="preserve"> I am concerned about some of my household. These are gone away from me; and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have I come to make personal search for them, if, perhaps, they shall make their appearance somewhere. But why are you here?</w:t>
      </w:r>
    </w:p>
    <w:p w14:paraId="7A4836BB"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I delight in such walks, where my attention is not distracted, for converse with myself is uninterrupted; and such places are most fit for philology.</w:t>
      </w:r>
    </w:p>
    <w:p w14:paraId="3F6890F4" w14:textId="202A923B"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Are you, then, a philologian, but no lover of deeds or of truth? And do you not aim at being a practical man so much as being a sophist?</w:t>
      </w:r>
    </w:p>
    <w:p w14:paraId="298DC592" w14:textId="580B30BD"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What greater work could one accomplish than this, to show the reason which governs all, and having laid hold of it, and being mounted upon it, to look down on the errors of others, and their pursuits? But without philosophy and right reason, prudence would not be present to any man. Wherefore it is necessary for every man to philosophize, and to esteem this the greatest and most </w:t>
      </w:r>
      <w:proofErr w:type="spellStart"/>
      <w:r w:rsidRPr="0082478C">
        <w:rPr>
          <w:rFonts w:ascii="Arial" w:hAnsi="Arial" w:cs="Arial"/>
          <w:i/>
          <w:iCs/>
          <w:lang w:val="en-PH"/>
        </w:rPr>
        <w:t>honourable</w:t>
      </w:r>
      <w:proofErr w:type="spellEnd"/>
      <w:r w:rsidRPr="0082478C">
        <w:rPr>
          <w:rFonts w:ascii="Arial" w:hAnsi="Arial" w:cs="Arial"/>
          <w:i/>
          <w:iCs/>
          <w:lang w:val="en-PH"/>
        </w:rPr>
        <w:t> work; but other things only of second-rate or third-rate importance, though, indeed, if they be made to depend on philosophy, they are of moderate value, and worthy of acceptance; but deprived of it, and not accompanying it, they are vulgar and coarse to those who pursue them.</w:t>
      </w:r>
    </w:p>
    <w:p w14:paraId="3EE13F37" w14:textId="7FE5F95E" w:rsidR="0082478C" w:rsidRPr="0082478C" w:rsidRDefault="0082478C" w:rsidP="0082478C">
      <w:pPr>
        <w:rPr>
          <w:rFonts w:ascii="Arial" w:hAnsi="Arial" w:cs="Arial"/>
          <w:i/>
          <w:iCs/>
          <w:lang w:val="en-PH"/>
        </w:rPr>
      </w:pPr>
      <w:r w:rsidRPr="0082478C">
        <w:rPr>
          <w:rFonts w:ascii="Arial" w:hAnsi="Arial" w:cs="Arial"/>
          <w:b/>
          <w:bCs/>
          <w:i/>
          <w:iCs/>
          <w:lang w:val="en-PH"/>
        </w:rPr>
        <w:t>Old Man (Interrupting):</w:t>
      </w:r>
      <w:r w:rsidRPr="0082478C">
        <w:rPr>
          <w:rFonts w:ascii="Arial" w:hAnsi="Arial" w:cs="Arial"/>
          <w:i/>
          <w:iCs/>
          <w:lang w:val="en-PH"/>
        </w:rPr>
        <w:t> Does philosophy, then, make happiness?</w:t>
      </w:r>
    </w:p>
    <w:p w14:paraId="6242FE44"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Assuredly, and it alone.</w:t>
      </w:r>
    </w:p>
    <w:p w14:paraId="3F215603" w14:textId="595D7AB9"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What, then, is philosophy? And what is happiness? Pray tell me, unless something hinders you from saying.</w:t>
      </w:r>
    </w:p>
    <w:p w14:paraId="7CED8CB9" w14:textId="064A3696"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Philosophy, then, is the knowledge of that which really exists, and a clear perception of the truth; and happiness is the reward of such knowledge and wisdom.</w:t>
      </w:r>
    </w:p>
    <w:p w14:paraId="403C9B07"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But what do you call God?</w:t>
      </w:r>
    </w:p>
    <w:p w14:paraId="70144544" w14:textId="1361F393"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That which always maintains the same nature, and in the same manner, and is the cause of all other things— that, indeed, is God.</w:t>
      </w:r>
    </w:p>
    <w:p w14:paraId="54B226DB" w14:textId="77777777" w:rsidR="0082478C" w:rsidRPr="0082478C" w:rsidRDefault="0082478C" w:rsidP="0082478C">
      <w:pPr>
        <w:rPr>
          <w:rFonts w:ascii="Arial" w:hAnsi="Arial" w:cs="Arial"/>
          <w:lang w:val="en-PH"/>
        </w:rPr>
      </w:pPr>
      <w:proofErr w:type="gramStart"/>
      <w:r w:rsidRPr="0082478C">
        <w:rPr>
          <w:rFonts w:ascii="Arial" w:hAnsi="Arial" w:cs="Arial"/>
          <w:lang w:val="en-PH"/>
        </w:rPr>
        <w:t>So</w:t>
      </w:r>
      <w:proofErr w:type="gramEnd"/>
      <w:r w:rsidRPr="0082478C">
        <w:rPr>
          <w:rFonts w:ascii="Arial" w:hAnsi="Arial" w:cs="Arial"/>
          <w:lang w:val="en-PH"/>
        </w:rPr>
        <w:t xml:space="preserve"> I answered him; and he listened to me with pleasure, and continued to interrogate me.</w:t>
      </w:r>
    </w:p>
    <w:p w14:paraId="518981CA" w14:textId="72399C8F"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xml:space="preserve"> Is not knowledge a term common to different matters? For in arts of all kinds, he who knows any one of them is called a </w:t>
      </w:r>
      <w:proofErr w:type="spellStart"/>
      <w:r w:rsidRPr="0082478C">
        <w:rPr>
          <w:rFonts w:ascii="Arial" w:hAnsi="Arial" w:cs="Arial"/>
          <w:i/>
          <w:iCs/>
          <w:lang w:val="en-PH"/>
        </w:rPr>
        <w:t>skilful</w:t>
      </w:r>
      <w:proofErr w:type="spellEnd"/>
      <w:r w:rsidRPr="0082478C">
        <w:rPr>
          <w:rFonts w:ascii="Arial" w:hAnsi="Arial" w:cs="Arial"/>
          <w:i/>
          <w:iCs/>
          <w:lang w:val="en-PH"/>
        </w:rPr>
        <w:t xml:space="preserve"> man in the art of generalship, or of ruling, or of healing equally. But in divine and human affairs it is not so. Is there a knowledge which affords understanding of human and divine things, and then a thorough acquaintance with the divinity and the righteousness of them?</w:t>
      </w:r>
    </w:p>
    <w:p w14:paraId="2345013E"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Assuredly.</w:t>
      </w:r>
    </w:p>
    <w:p w14:paraId="294D7FB7" w14:textId="22AB8610"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What, then? Is it in the same way we know man and God, as we know music, and arithmetic, and astronomy, or any other similar branch?</w:t>
      </w:r>
    </w:p>
    <w:p w14:paraId="1D29614E"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By no means.</w:t>
      </w:r>
    </w:p>
    <w:p w14:paraId="5786AE4C" w14:textId="4E240A05"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You have not answered me correctly, then, for some [branches of knowledge] come to us by learning, or by some employment, while of others we have knowledge by sight. Now, if one were to tell you that there exists in India an animal with a nature unlike all others, but of such and such a kind, multiform and various, you would not know it before you saw it; but neither would you be competent to give any account of it, unless you should hear from one who had seen it.</w:t>
      </w:r>
    </w:p>
    <w:p w14:paraId="64D985F4"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Certainly not.</w:t>
      </w:r>
    </w:p>
    <w:p w14:paraId="07F4D482" w14:textId="7E6A33BF"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How, then, should the philosophers judge correctly about God, or speak any truth, when they have no knowledge of Him, having neither seen Him at any time, nor heard Him?</w:t>
      </w:r>
    </w:p>
    <w:p w14:paraId="56894429" w14:textId="423704F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But, father, the Deity cannot be seen merely by the eyes, as other living beings can, but is discernible to the mind alone, as Plato says; and I believe him.</w:t>
      </w:r>
    </w:p>
    <w:p w14:paraId="6280297B" w14:textId="77777777" w:rsidR="0082478C" w:rsidRDefault="0082478C">
      <w:pPr>
        <w:rPr>
          <w:rFonts w:ascii="Arial" w:hAnsi="Arial" w:cs="Arial"/>
          <w:lang w:val="en-PH"/>
        </w:rPr>
      </w:pPr>
      <w:r>
        <w:rPr>
          <w:rFonts w:ascii="Arial" w:hAnsi="Arial" w:cs="Arial"/>
          <w:lang w:val="en-PH"/>
        </w:rPr>
        <w:br w:type="page"/>
      </w:r>
    </w:p>
    <w:p w14:paraId="6B08B6ED" w14:textId="7B96C7E9"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 The soul of itself cannot see God</w:t>
      </w:r>
    </w:p>
    <w:p w14:paraId="485EA0BA" w14:textId="51E5D3CE"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Is there, then, such and so great power in our mind? Or can a man not perceive by sense sooner? Will the mind of man see God at any time, if it is uninstructed by the Holy Spirit?</w:t>
      </w:r>
    </w:p>
    <w:p w14:paraId="7148D882" w14:textId="6172518B"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Plato indeed says that the mind's eye is of such a nature, and has been given for this end, that we may see that very Being when the mind is pure itself, who is the cause of all discerned by the mind, having no color, no form, no greatness— nothing, indeed, which the bodily eye looks upon; but It is something of this sort, he goes on to say, that is beyond all essence, unutterable and inexplicable, but alone </w:t>
      </w:r>
      <w:proofErr w:type="spellStart"/>
      <w:r w:rsidRPr="0082478C">
        <w:rPr>
          <w:rFonts w:ascii="Arial" w:hAnsi="Arial" w:cs="Arial"/>
          <w:i/>
          <w:iCs/>
          <w:lang w:val="en-PH"/>
        </w:rPr>
        <w:t>honourable</w:t>
      </w:r>
      <w:proofErr w:type="spellEnd"/>
      <w:r w:rsidRPr="0082478C">
        <w:rPr>
          <w:rFonts w:ascii="Arial" w:hAnsi="Arial" w:cs="Arial"/>
          <w:i/>
          <w:iCs/>
          <w:lang w:val="en-PH"/>
        </w:rPr>
        <w:t> and good, coming suddenly into souls well-dispositioned, on account of their affinity to and desire of seeing Him.</w:t>
      </w:r>
    </w:p>
    <w:p w14:paraId="12A6E45F" w14:textId="42463AF5"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What affinity, then, is there between us and God? Is the soul also divine and immortal, and a part of that very regal mind? And even as that sees God, so also is it attainable by us to conceive of the Deity in our mind, and thence to become happy?</w:t>
      </w:r>
    </w:p>
    <w:p w14:paraId="2793CEC7"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Assuredly.</w:t>
      </w:r>
    </w:p>
    <w:p w14:paraId="6C707FF5" w14:textId="48C241A4"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And do all the souls of all living beings comprehend Him? Or are the souls of men of one kind and the souls of horses and of asses of another kind?</w:t>
      </w:r>
    </w:p>
    <w:p w14:paraId="32E9C7C6" w14:textId="55A2339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No. But the souls which are in all are similar.</w:t>
      </w:r>
    </w:p>
    <w:p w14:paraId="4DA1D4D0"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Then, shall both horses and asses see, or have they seen at some time or other, God.</w:t>
      </w:r>
    </w:p>
    <w:p w14:paraId="546E2041" w14:textId="7F88EBC5"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No, for the majority of men will not, saving such as shall live justly, purified by righteousness, and by every other virtue.</w:t>
      </w:r>
    </w:p>
    <w:p w14:paraId="1FD83EA6" w14:textId="38BA5902"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It is not, therefore, on account of his affinity, that a man sees God, nor because he has a mind, but because he is temperate and righteous?</w:t>
      </w:r>
    </w:p>
    <w:p w14:paraId="45E82266"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Yes, and because he has that whereby he perceives God.</w:t>
      </w:r>
    </w:p>
    <w:p w14:paraId="757C7074"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What then? Do goats or sheep injure any one?</w:t>
      </w:r>
    </w:p>
    <w:p w14:paraId="41F30455"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No one in any respect.</w:t>
      </w:r>
    </w:p>
    <w:p w14:paraId="22FA03D4"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these animals will see [God], according to your account.</w:t>
      </w:r>
    </w:p>
    <w:p w14:paraId="6C719269"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No; for their body being of such a nature, is an obstacle to them.</w:t>
      </w:r>
    </w:p>
    <w:p w14:paraId="5C0AC166" w14:textId="05D2F518"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If these animals could assume speech, be well assured that they would with greater reason ridicule our body; but let us now dismiss this subject, and let it be conceded to you as you say. Tell me, however, this: Does the soul see [God] so long as it is in the body, or after it has been removed from it?</w:t>
      </w:r>
    </w:p>
    <w:p w14:paraId="23AA5E9E" w14:textId="0F9200FD"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So long as it is in the form of a man, it is possible for it to attain to this by means of the mind; but especially when it has been set free from the body, and being apart by itself, it gets possession of that which it was wont continually and wholly to love.</w:t>
      </w:r>
    </w:p>
    <w:p w14:paraId="59FC90D7" w14:textId="5FDCCD15"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Does it remember this, then [the sight of God], when it is again in the man?</w:t>
      </w:r>
    </w:p>
    <w:p w14:paraId="494D5FD9"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It does not appear to me so.</w:t>
      </w:r>
    </w:p>
    <w:p w14:paraId="3862D635"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xml:space="preserve"> What, then, is the advantage to those who have seen [God]? Or what has he who has seen more than he who has not seen, unless he </w:t>
      </w:r>
      <w:proofErr w:type="gramStart"/>
      <w:r w:rsidRPr="0082478C">
        <w:rPr>
          <w:rFonts w:ascii="Arial" w:hAnsi="Arial" w:cs="Arial"/>
          <w:i/>
          <w:iCs/>
          <w:lang w:val="en-PH"/>
        </w:rPr>
        <w:t>remember</w:t>
      </w:r>
      <w:proofErr w:type="gramEnd"/>
      <w:r w:rsidRPr="0082478C">
        <w:rPr>
          <w:rFonts w:ascii="Arial" w:hAnsi="Arial" w:cs="Arial"/>
          <w:i/>
          <w:iCs/>
          <w:lang w:val="en-PH"/>
        </w:rPr>
        <w:t xml:space="preserve"> this fact, that he has seen?</w:t>
      </w:r>
    </w:p>
    <w:p w14:paraId="42C088F1"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I cannot tell.</w:t>
      </w:r>
    </w:p>
    <w:p w14:paraId="6F526FA6"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And what do those suffer who are judged to be unworthy of this spectacle?</w:t>
      </w:r>
    </w:p>
    <w:p w14:paraId="489214F0"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They are imprisoned in the bodies of certain wild beasts, and this is their punishment.</w:t>
      </w:r>
    </w:p>
    <w:p w14:paraId="273A08BD" w14:textId="79310714"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Do they know, then, that it is for this reason they are in such forms, and that they have committed some sin?</w:t>
      </w:r>
    </w:p>
    <w:p w14:paraId="786E146C"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I do not think so.</w:t>
      </w:r>
    </w:p>
    <w:p w14:paraId="3212644D"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Then these reap no advantage from their punishment, as it seems: moreover, I would say that they are not punished unless they are conscious of the punishment.</w:t>
      </w:r>
    </w:p>
    <w:p w14:paraId="069EBB90"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No indeed.</w:t>
      </w:r>
    </w:p>
    <w:p w14:paraId="128E31C5" w14:textId="64A50076"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w:t>
      </w:r>
      <w:proofErr w:type="gramStart"/>
      <w:r w:rsidRPr="0082478C">
        <w:rPr>
          <w:rFonts w:ascii="Arial" w:hAnsi="Arial" w:cs="Arial"/>
          <w:i/>
          <w:iCs/>
          <w:lang w:val="en-PH"/>
        </w:rPr>
        <w:t>Therefore</w:t>
      </w:r>
      <w:proofErr w:type="gramEnd"/>
      <w:r w:rsidRPr="0082478C">
        <w:rPr>
          <w:rFonts w:ascii="Arial" w:hAnsi="Arial" w:cs="Arial"/>
          <w:i/>
          <w:iCs/>
          <w:lang w:val="en-PH"/>
        </w:rPr>
        <w:t> souls neither see God nor transmigrate into other bodies; for they would know that so they are punished, and they would be afraid to commit even the most trivial sin afterwards. But that they can perceive that God exists, and that righteousness and piety are </w:t>
      </w:r>
      <w:proofErr w:type="spellStart"/>
      <w:r w:rsidRPr="0082478C">
        <w:rPr>
          <w:rFonts w:ascii="Arial" w:hAnsi="Arial" w:cs="Arial"/>
          <w:i/>
          <w:iCs/>
          <w:lang w:val="en-PH"/>
        </w:rPr>
        <w:t>honourable</w:t>
      </w:r>
      <w:proofErr w:type="spellEnd"/>
      <w:r w:rsidRPr="0082478C">
        <w:rPr>
          <w:rFonts w:ascii="Arial" w:hAnsi="Arial" w:cs="Arial"/>
          <w:i/>
          <w:iCs/>
          <w:lang w:val="en-PH"/>
        </w:rPr>
        <w:t>, I also quite agree with you.</w:t>
      </w:r>
    </w:p>
    <w:p w14:paraId="74181DB7"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You are right.</w:t>
      </w:r>
    </w:p>
    <w:p w14:paraId="2ACA8909" w14:textId="77777777" w:rsidR="0082478C" w:rsidRDefault="0082478C">
      <w:pPr>
        <w:rPr>
          <w:rFonts w:ascii="Arial" w:hAnsi="Arial" w:cs="Arial"/>
          <w:lang w:val="en-PH"/>
        </w:rPr>
      </w:pPr>
      <w:r>
        <w:rPr>
          <w:rFonts w:ascii="Arial" w:hAnsi="Arial" w:cs="Arial"/>
          <w:lang w:val="en-PH"/>
        </w:rPr>
        <w:br w:type="page"/>
      </w:r>
    </w:p>
    <w:p w14:paraId="5C38FCCD" w14:textId="69C44CF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 The soul is not in its own nature immortal</w:t>
      </w:r>
    </w:p>
    <w:p w14:paraId="1147201D" w14:textId="0D68B223"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These philosophers know nothing, then, about these things; for they cannot tell what a soul is.</w:t>
      </w:r>
    </w:p>
    <w:p w14:paraId="70A7B1A1"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It does not appear so.</w:t>
      </w:r>
    </w:p>
    <w:p w14:paraId="6C56570F" w14:textId="3287D2B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Nor ought it to be called immortal; for if it is immortal, it is plainly unbegotten.</w:t>
      </w:r>
    </w:p>
    <w:p w14:paraId="4756D81B" w14:textId="452E0A6C"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It is both unbegotten and immortal, according to some who are styled Platonists.</w:t>
      </w:r>
    </w:p>
    <w:p w14:paraId="69AD4ECF" w14:textId="7777777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Do you say that the world is also unbegotten?</w:t>
      </w:r>
    </w:p>
    <w:p w14:paraId="38B55495"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Some say so. I do not, however, agree with them.</w:t>
      </w:r>
    </w:p>
    <w:p w14:paraId="1F7ABBDC" w14:textId="25C05C49"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You are right; for what reason has one for supposing that a body so solid, possessing resistance, composite, changeable, decaying, and renewed every day, has not arisen from some cause? But if the world is begotten, souls also are necessarily begotten; and perhaps at one time they were not in existence, for they were made on account of men and other living creatures, if you will say that they have been begotten wholly apart, and not along with their respective bodies.</w:t>
      </w:r>
    </w:p>
    <w:p w14:paraId="4285B7B2"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This seems to be correct.</w:t>
      </w:r>
    </w:p>
    <w:p w14:paraId="1EE4FA2A" w14:textId="0BB89A7D"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They are not, then, immortal?</w:t>
      </w:r>
    </w:p>
    <w:p w14:paraId="515DD035" w14:textId="7777777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No; since the world has appeared to us to be begotten.</w:t>
      </w:r>
    </w:p>
    <w:p w14:paraId="17096EE0" w14:textId="70AE4B1A"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xml:space="preserve"> But I do not say, indeed, that all souls die; for that were truly a piece of good fortune to the evil. What then? The souls of the pious remain in a better place, while those of the unjust and wicked are in a worse, waiting for the time of judgment. </w:t>
      </w:r>
      <w:proofErr w:type="gramStart"/>
      <w:r w:rsidRPr="0082478C">
        <w:rPr>
          <w:rFonts w:ascii="Arial" w:hAnsi="Arial" w:cs="Arial"/>
          <w:i/>
          <w:iCs/>
          <w:lang w:val="en-PH"/>
        </w:rPr>
        <w:t>Thus</w:t>
      </w:r>
      <w:proofErr w:type="gramEnd"/>
      <w:r w:rsidRPr="0082478C">
        <w:rPr>
          <w:rFonts w:ascii="Arial" w:hAnsi="Arial" w:cs="Arial"/>
          <w:i/>
          <w:iCs/>
          <w:lang w:val="en-PH"/>
        </w:rPr>
        <w:t xml:space="preserve"> some which have appeared worthy of God never die; but others are punished so long as God wills them to exist and to be punished.</w:t>
      </w:r>
    </w:p>
    <w:p w14:paraId="5FEF573F" w14:textId="2FE3AD27"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Is what you say, then, of a like nature with that which Plato in </w:t>
      </w:r>
      <w:proofErr w:type="spellStart"/>
      <w:r w:rsidRPr="0082478C">
        <w:rPr>
          <w:rFonts w:ascii="Arial" w:hAnsi="Arial" w:cs="Arial"/>
          <w:i/>
          <w:iCs/>
          <w:lang w:val="en-PH"/>
        </w:rPr>
        <w:t>Timæus</w:t>
      </w:r>
      <w:proofErr w:type="spellEnd"/>
      <w:r w:rsidRPr="0082478C">
        <w:rPr>
          <w:rFonts w:ascii="Arial" w:hAnsi="Arial" w:cs="Arial"/>
          <w:i/>
          <w:iCs/>
          <w:lang w:val="en-PH"/>
        </w:rPr>
        <w:t xml:space="preserve"> hints about the world, when he says that it is indeed subject to decay, inasmuch as it has been created, but that it will neither be dissolved nor meet with the fate of death on account of the will of God? Does it seem to you the very same can be said of the soul, and generally of all things? For those things which exist after God, or shall at any time exist, these have the nature of decay, and are such as may be blotted out and cease to exist; for God alone is unbegotten and incorruptible, and therefore He is God, but all other things after Him are created and corruptible. For this </w:t>
      </w:r>
      <w:proofErr w:type="gramStart"/>
      <w:r w:rsidRPr="0082478C">
        <w:rPr>
          <w:rFonts w:ascii="Arial" w:hAnsi="Arial" w:cs="Arial"/>
          <w:i/>
          <w:iCs/>
          <w:lang w:val="en-PH"/>
        </w:rPr>
        <w:t>reason</w:t>
      </w:r>
      <w:proofErr w:type="gramEnd"/>
      <w:r w:rsidRPr="0082478C">
        <w:rPr>
          <w:rFonts w:ascii="Arial" w:hAnsi="Arial" w:cs="Arial"/>
          <w:i/>
          <w:iCs/>
          <w:lang w:val="en-PH"/>
        </w:rPr>
        <w:t> souls both die and are punished: since, if they were unbegotten, they would neither sin, nor be filled with folly, nor be cowardly, and again ferocious; nor would they willingly transform into swine, and serpents, and dogs and it would not indeed be just to compel them, if they be unbegotten. For that which is unbegotten is similar to, equal to, and the same with that which is unbegotten; and neither in power nor in </w:t>
      </w:r>
      <w:proofErr w:type="spellStart"/>
      <w:r w:rsidRPr="0082478C">
        <w:rPr>
          <w:rFonts w:ascii="Arial" w:hAnsi="Arial" w:cs="Arial"/>
          <w:i/>
          <w:iCs/>
          <w:lang w:val="en-PH"/>
        </w:rPr>
        <w:t>honour</w:t>
      </w:r>
      <w:proofErr w:type="spellEnd"/>
      <w:r w:rsidRPr="0082478C">
        <w:rPr>
          <w:rFonts w:ascii="Arial" w:hAnsi="Arial" w:cs="Arial"/>
          <w:i/>
          <w:iCs/>
          <w:lang w:val="en-PH"/>
        </w:rPr>
        <w:t> should the one be preferred to the other, and hence there are not many things which are unbegotten: for if there were some difference between them, you would not discover the cause of the difference, though you searched for it; but after letting the mind ever wander to infinity, you would at length, wearied out, take your stand on one Unbegotten, and say that this is the Cause of all. Did such escape the observation of Plato and Pythagoras, those wise men, who have been as a wall and fortress of philosophy to us?</w:t>
      </w:r>
    </w:p>
    <w:p w14:paraId="61386461" w14:textId="77777777" w:rsidR="0082478C" w:rsidRDefault="0082478C">
      <w:pPr>
        <w:rPr>
          <w:rFonts w:ascii="Arial" w:hAnsi="Arial" w:cs="Arial"/>
          <w:lang w:val="en-PH"/>
        </w:rPr>
      </w:pPr>
      <w:r>
        <w:rPr>
          <w:rFonts w:ascii="Arial" w:hAnsi="Arial" w:cs="Arial"/>
          <w:lang w:val="en-PH"/>
        </w:rPr>
        <w:br w:type="page"/>
      </w:r>
    </w:p>
    <w:p w14:paraId="7BF2FDD9" w14:textId="36F7F32A"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 These things were unknown to Plato and other philosophers</w:t>
      </w:r>
    </w:p>
    <w:p w14:paraId="3401789A" w14:textId="033DC967"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It makes no matter to me whether Plato or Pythagoras, or, in short, any other man held such opinions. For the truth is so; and you would perceive it from this. The soul assuredly is or has life. If, then, it is life, it would cause something else, and not itself, to live, even as motion would move something else than itself. Now, that the soul lives, no one would deny. But if it lives, it lives not as being life, but as the partaker of life; but that which partakes of anything, is different from that of which it does partake. Now the soul partakes of life, since God wills it to live. Thus, then, it will not even partake [of life] when God does not will it to live. For to live is not its attribute, as it is God's; but as a man does not live always, and the soul is not for ever conjoined with the body, since, whenever this harmony must be broken up, the soul leaves the body, and the man exists no longer; even so, whenever the soul must cease to exist, the spirit of life is removed from it, and there is no more soul, but it goes back to the place from whence it was taken.</w:t>
      </w:r>
    </w:p>
    <w:p w14:paraId="184246C4" w14:textId="77777777" w:rsidR="0082478C" w:rsidRDefault="0082478C">
      <w:pPr>
        <w:rPr>
          <w:rFonts w:ascii="Arial" w:hAnsi="Arial" w:cs="Arial"/>
          <w:lang w:val="en-PH"/>
        </w:rPr>
      </w:pPr>
      <w:r>
        <w:rPr>
          <w:rFonts w:ascii="Arial" w:hAnsi="Arial" w:cs="Arial"/>
          <w:lang w:val="en-PH"/>
        </w:rPr>
        <w:br w:type="page"/>
      </w:r>
    </w:p>
    <w:p w14:paraId="377C6EB5" w14:textId="4B6FBA1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 The knowledge of truth to be sought from the prophets alone</w:t>
      </w:r>
    </w:p>
    <w:p w14:paraId="3BAFE986" w14:textId="1C488635" w:rsidR="0082478C" w:rsidRPr="0082478C" w:rsidRDefault="0082478C" w:rsidP="0082478C">
      <w:pPr>
        <w:rPr>
          <w:rFonts w:ascii="Arial" w:hAnsi="Arial" w:cs="Arial"/>
          <w:i/>
          <w:iCs/>
          <w:lang w:val="en-PH"/>
        </w:rPr>
      </w:pPr>
      <w:r w:rsidRPr="0082478C">
        <w:rPr>
          <w:rFonts w:ascii="Arial" w:hAnsi="Arial" w:cs="Arial"/>
          <w:b/>
          <w:bCs/>
          <w:i/>
          <w:iCs/>
          <w:lang w:val="en-PH"/>
        </w:rPr>
        <w:t>Justin:</w:t>
      </w:r>
      <w:r w:rsidRPr="0082478C">
        <w:rPr>
          <w:rFonts w:ascii="Arial" w:hAnsi="Arial" w:cs="Arial"/>
          <w:i/>
          <w:iCs/>
          <w:lang w:val="en-PH"/>
        </w:rPr>
        <w:t xml:space="preserve"> Should any one, then, employ a teacher? Or whence may </w:t>
      </w:r>
      <w:proofErr w:type="spellStart"/>
      <w:r w:rsidRPr="0082478C">
        <w:rPr>
          <w:rFonts w:ascii="Arial" w:hAnsi="Arial" w:cs="Arial"/>
          <w:i/>
          <w:iCs/>
          <w:lang w:val="en-PH"/>
        </w:rPr>
        <w:t>any one</w:t>
      </w:r>
      <w:proofErr w:type="spellEnd"/>
      <w:r w:rsidRPr="0082478C">
        <w:rPr>
          <w:rFonts w:ascii="Arial" w:hAnsi="Arial" w:cs="Arial"/>
          <w:i/>
          <w:iCs/>
          <w:lang w:val="en-PH"/>
        </w:rPr>
        <w:t xml:space="preserve"> be helped, if not even in them there is truth?</w:t>
      </w:r>
    </w:p>
    <w:p w14:paraId="669E965D" w14:textId="14EA22E5" w:rsidR="0082478C" w:rsidRPr="0082478C" w:rsidRDefault="0082478C" w:rsidP="0082478C">
      <w:pPr>
        <w:rPr>
          <w:rFonts w:ascii="Arial" w:hAnsi="Arial" w:cs="Arial"/>
          <w:i/>
          <w:iCs/>
          <w:lang w:val="en-PH"/>
        </w:rPr>
      </w:pPr>
      <w:r w:rsidRPr="0082478C">
        <w:rPr>
          <w:rFonts w:ascii="Arial" w:hAnsi="Arial" w:cs="Arial"/>
          <w:b/>
          <w:bCs/>
          <w:i/>
          <w:iCs/>
          <w:lang w:val="en-PH"/>
        </w:rPr>
        <w:t>Old Man:</w:t>
      </w:r>
      <w:r w:rsidRPr="0082478C">
        <w:rPr>
          <w:rFonts w:ascii="Arial" w:hAnsi="Arial" w:cs="Arial"/>
          <w:i/>
          <w:iCs/>
          <w:lang w:val="en-PH"/>
        </w:rPr>
        <w:t> There existed, long before this time, certain men more ancient than all those who are esteemed philosophers, both righteous and beloved by God, who spoke by the Divine Spirit, and foretold events which would take place, and which are now taking place. They are called prophets. These alone both saw and announced the truth to men, neither reverencing nor fearing any man, not influenced by a desire for glory, but speaking those things alone which they saw and which they heard, being filled with the Holy Spirit. Their writings are still extant, and he who has read them is very much helped in his knowledge of the beginning and end of things, and of those matters which the philosopher ought to know, provided he has believed them. For they did not use demonstration in their treatises, seeing that they were witnesses to the truth above all demonstration, and worthy of belief; and those events which have happened, and those which are happening, compel you to assent to the utterances made by them, although, indeed, they were entitled to credit on account of the miracles which they performed, since they both glorified the Creator, the God and Father of all things, and proclaimed His Son, the Christ [sent] by Him: which, indeed, the false prophets, who are filled with the lying unclean spirit, neither have done nor do, but venture to work certain wonderful deeds for the purpose of astonishing men, and glorify the spirits and demons of error. But pray that, above all things, the gates of light may be opened to you; for these things cannot be perceived or understood by all, but only by the man to whom God and His Christ have imparted wisdom.</w:t>
      </w:r>
    </w:p>
    <w:p w14:paraId="6FCBF719" w14:textId="77777777" w:rsidR="0082478C" w:rsidRDefault="0082478C">
      <w:pPr>
        <w:rPr>
          <w:rFonts w:ascii="Arial" w:hAnsi="Arial" w:cs="Arial"/>
          <w:lang w:val="en-PH"/>
        </w:rPr>
      </w:pPr>
      <w:r>
        <w:rPr>
          <w:rFonts w:ascii="Arial" w:hAnsi="Arial" w:cs="Arial"/>
          <w:lang w:val="en-PH"/>
        </w:rPr>
        <w:br w:type="page"/>
      </w:r>
    </w:p>
    <w:p w14:paraId="6CFB6212" w14:textId="41A19B3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 Justin by his colloquy is kindled with love to Christ</w:t>
      </w:r>
    </w:p>
    <w:p w14:paraId="02EE4926" w14:textId="375BF356"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When he had spoken these and many other things, which there is no time for mentioning at present, he went away, bidding me attend to them; and I have not seen him since. But straightway a flame was kindled in my soul; and a love of the prophets, and of those men who are friends of Christ, possessed me; and while revolving his words in my mind, I found this philosophy alone to be safe and profitable. Thus, and for this reason, I am a philosopher. Moreover, I would wish that all, making a resolution similar to my own, do not keep themselves away from the words of the </w:t>
      </w:r>
      <w:proofErr w:type="spellStart"/>
      <w:r w:rsidRPr="0082478C">
        <w:rPr>
          <w:rFonts w:ascii="Arial" w:hAnsi="Arial" w:cs="Arial"/>
          <w:lang w:val="en-PH"/>
        </w:rPr>
        <w:t>Saviour</w:t>
      </w:r>
      <w:proofErr w:type="spellEnd"/>
      <w:r w:rsidRPr="0082478C">
        <w:rPr>
          <w:rFonts w:ascii="Arial" w:hAnsi="Arial" w:cs="Arial"/>
          <w:lang w:val="en-PH"/>
        </w:rPr>
        <w:t>. For they possess a terrible power in themselves, and are sufficient to inspire those who turn aside from the path of rectitude with awe; while the sweetest rest is afforded those who make a diligent practice of them. If, then, you have any concern for yourself, and if you are eagerly looking for salvation, and if you believe in God, you may— since you are not indifferent to the matter — become acquainted with the Christ of God, and, after being initiated, live a happy life.</w:t>
      </w:r>
    </w:p>
    <w:p w14:paraId="0A78ECFB" w14:textId="77777777" w:rsidR="0082478C" w:rsidRPr="0082478C" w:rsidRDefault="0082478C" w:rsidP="0082478C">
      <w:pPr>
        <w:rPr>
          <w:rFonts w:ascii="Arial" w:hAnsi="Arial" w:cs="Arial"/>
          <w:lang w:val="en-PH"/>
        </w:rPr>
      </w:pPr>
      <w:r w:rsidRPr="0082478C">
        <w:rPr>
          <w:rFonts w:ascii="Arial" w:hAnsi="Arial" w:cs="Arial"/>
          <w:lang w:val="en-PH"/>
        </w:rPr>
        <w:t>When I had said this, my beloved friends those who were with Trypho laughed; but Trypho just smiled and said:</w:t>
      </w:r>
    </w:p>
    <w:p w14:paraId="5C28192C" w14:textId="14FBA0F8"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I approve of your other remarks, and admire the eagerness with which you study divine things; but it </w:t>
      </w:r>
      <w:proofErr w:type="gramStart"/>
      <w:r w:rsidRPr="0082478C">
        <w:rPr>
          <w:rFonts w:ascii="Arial" w:hAnsi="Arial" w:cs="Arial"/>
          <w:lang w:val="en-PH"/>
        </w:rPr>
        <w:t>were</w:t>
      </w:r>
      <w:proofErr w:type="gramEnd"/>
      <w:r w:rsidRPr="0082478C">
        <w:rPr>
          <w:rFonts w:ascii="Arial" w:hAnsi="Arial" w:cs="Arial"/>
          <w:lang w:val="en-PH"/>
        </w:rPr>
        <w:t xml:space="preserve"> better for you still to abide in the philosophy of Plato, or of some other man, cultivating endurance, self-control, and moderation, rather than be deceived by false words, and follow the opinions of men of no reputation. For if you remain in that mode of philosophy, and live blamelessly, a hope of a better destiny </w:t>
      </w:r>
      <w:proofErr w:type="gramStart"/>
      <w:r w:rsidRPr="0082478C">
        <w:rPr>
          <w:rFonts w:ascii="Arial" w:hAnsi="Arial" w:cs="Arial"/>
          <w:lang w:val="en-PH"/>
        </w:rPr>
        <w:t>were</w:t>
      </w:r>
      <w:proofErr w:type="gramEnd"/>
      <w:r w:rsidRPr="0082478C">
        <w:rPr>
          <w:rFonts w:ascii="Arial" w:hAnsi="Arial" w:cs="Arial"/>
          <w:lang w:val="en-PH"/>
        </w:rPr>
        <w:t xml:space="preserve"> left to you; but when you have forsaken God, and reposed confidence in man, what safety still awaits you? If, then, you are willing to listen to me (for I have already considered you a friend), first be circumcised, then observe what ordinances have been enacted with respect to the Sabbath, and the feasts, and the new moons of God; and, in a word, do all things which have been written in the law: and then perhaps you shall obtain mercy from God. But Christ — if He has indeed been born, and exists anywhere — is unknown, and does not even know Himself, and has no power until Elias come to anoint Him, and make Him manifest to all. And you, having accepted a groundless report, invent a Christ for yourselves, and for his sake are inconsiderately perishing.</w:t>
      </w:r>
    </w:p>
    <w:p w14:paraId="11CD96DB" w14:textId="77777777" w:rsidR="0082478C" w:rsidRDefault="0082478C">
      <w:pPr>
        <w:rPr>
          <w:rFonts w:ascii="Arial" w:hAnsi="Arial" w:cs="Arial"/>
          <w:lang w:val="en-PH"/>
        </w:rPr>
      </w:pPr>
      <w:r>
        <w:rPr>
          <w:rFonts w:ascii="Arial" w:hAnsi="Arial" w:cs="Arial"/>
          <w:lang w:val="en-PH"/>
        </w:rPr>
        <w:br w:type="page"/>
      </w:r>
    </w:p>
    <w:p w14:paraId="095AA277" w14:textId="7ED378C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 The Christians have not believed groundless stories</w:t>
      </w:r>
    </w:p>
    <w:p w14:paraId="75177297" w14:textId="2E74FDCC"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excuse and forgive you, my friend, for you know not what you say, but have been persuaded by teachers who do not understand the Scriptures; and you speak, like a diviner, whatever comes into your mind. But if you are willing to listen to an account of Him, how we have not been deceived, and shall not cease to confess Him — although men's reproaches be heaped upon us, although the most terrible tyrant compel us to deny Him — I shall prove to you as you stand here that we have not believed empty fables, or words without any foundation but words filled with the Spirit of God, and big with power, and flourishing with grace.</w:t>
      </w:r>
    </w:p>
    <w:p w14:paraId="1F93F003" w14:textId="77777777" w:rsidR="0082478C" w:rsidRPr="0082478C" w:rsidRDefault="0082478C" w:rsidP="0082478C">
      <w:pPr>
        <w:rPr>
          <w:rFonts w:ascii="Arial" w:hAnsi="Arial" w:cs="Arial"/>
          <w:lang w:val="en-PH"/>
        </w:rPr>
      </w:pPr>
      <w:r w:rsidRPr="0082478C">
        <w:rPr>
          <w:rFonts w:ascii="Arial" w:hAnsi="Arial" w:cs="Arial"/>
          <w:lang w:val="en-PH"/>
        </w:rPr>
        <w:t>Then again those who were in his company laughed, and shouted in an unseemly manner. Then I rose up and was about to leave; but he, taking hold of my garment, said I should not accomplish that until I had performed what I promised.</w:t>
      </w:r>
    </w:p>
    <w:p w14:paraId="096B5EF6" w14:textId="7777777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Let not, then, your companions be so tumultuous, or behave so disgracefully. But if they wish, let them listen in silence; or, if some better occupation </w:t>
      </w:r>
      <w:proofErr w:type="gramStart"/>
      <w:r w:rsidRPr="0082478C">
        <w:rPr>
          <w:rFonts w:ascii="Arial" w:hAnsi="Arial" w:cs="Arial"/>
          <w:lang w:val="en-PH"/>
        </w:rPr>
        <w:t>prevent</w:t>
      </w:r>
      <w:proofErr w:type="gramEnd"/>
      <w:r w:rsidRPr="0082478C">
        <w:rPr>
          <w:rFonts w:ascii="Arial" w:hAnsi="Arial" w:cs="Arial"/>
          <w:lang w:val="en-PH"/>
        </w:rPr>
        <w:t xml:space="preserve"> them, let them go away; while we, having retired to some spot, and resting there, may finish the discourse.</w:t>
      </w:r>
    </w:p>
    <w:p w14:paraId="7726BBDC" w14:textId="417D35BD" w:rsidR="0082478C" w:rsidRPr="0082478C" w:rsidRDefault="0082478C" w:rsidP="0082478C">
      <w:pPr>
        <w:rPr>
          <w:rFonts w:ascii="Arial" w:hAnsi="Arial" w:cs="Arial"/>
          <w:lang w:val="en-PH"/>
        </w:rPr>
      </w:pPr>
      <w:r w:rsidRPr="0082478C">
        <w:rPr>
          <w:rFonts w:ascii="Arial" w:hAnsi="Arial" w:cs="Arial"/>
          <w:lang w:val="en-PH"/>
        </w:rPr>
        <w:t xml:space="preserve">It seemed good to Trypho that we should do so; and accordingly, having agreed upon it, we retired to the middle space of the Xystus. Two of his friends, when they had ridiculed and made fun of our zeal, went off. And when we had come to that place, where there are stone seats on both sides, those with Trypho, having seated themselves on the one side, conversed with each other, some one of them having thrown in a remark about the war waged in </w:t>
      </w:r>
      <w:proofErr w:type="spellStart"/>
      <w:r w:rsidRPr="0082478C">
        <w:rPr>
          <w:rFonts w:ascii="Arial" w:hAnsi="Arial" w:cs="Arial"/>
          <w:lang w:val="en-PH"/>
        </w:rPr>
        <w:t>Judæa</w:t>
      </w:r>
      <w:proofErr w:type="spellEnd"/>
      <w:r w:rsidRPr="0082478C">
        <w:rPr>
          <w:rFonts w:ascii="Arial" w:hAnsi="Arial" w:cs="Arial"/>
          <w:lang w:val="en-PH"/>
        </w:rPr>
        <w:t>.</w:t>
      </w:r>
    </w:p>
    <w:p w14:paraId="6A55ACBB" w14:textId="77777777" w:rsidR="0082478C" w:rsidRDefault="0082478C">
      <w:pPr>
        <w:rPr>
          <w:rFonts w:ascii="Arial" w:hAnsi="Arial" w:cs="Arial"/>
          <w:lang w:val="en-PH"/>
        </w:rPr>
      </w:pPr>
      <w:r>
        <w:rPr>
          <w:rFonts w:ascii="Arial" w:hAnsi="Arial" w:cs="Arial"/>
          <w:lang w:val="en-PH"/>
        </w:rPr>
        <w:br w:type="page"/>
      </w:r>
    </w:p>
    <w:p w14:paraId="31C29611" w14:textId="17210F5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10. Trypho blames the Christians for this alone— the non-observance of the law</w:t>
      </w:r>
    </w:p>
    <w:p w14:paraId="1103E6A4" w14:textId="77777777" w:rsidR="0082478C" w:rsidRPr="0082478C" w:rsidRDefault="0082478C" w:rsidP="0082478C">
      <w:pPr>
        <w:rPr>
          <w:rFonts w:ascii="Arial" w:hAnsi="Arial" w:cs="Arial"/>
          <w:lang w:val="en-PH"/>
        </w:rPr>
      </w:pPr>
      <w:r w:rsidRPr="0082478C">
        <w:rPr>
          <w:rFonts w:ascii="Arial" w:hAnsi="Arial" w:cs="Arial"/>
          <w:lang w:val="en-PH"/>
        </w:rPr>
        <w:t>And when they ceased, I again addressed them.</w:t>
      </w:r>
    </w:p>
    <w:p w14:paraId="5DB3DA99" w14:textId="3FA3B97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Is there any other matter, my friends, in which we are blamed, </w:t>
      </w:r>
      <w:proofErr w:type="gramStart"/>
      <w:r w:rsidRPr="0082478C">
        <w:rPr>
          <w:rFonts w:ascii="Arial" w:hAnsi="Arial" w:cs="Arial"/>
          <w:lang w:val="en-PH"/>
        </w:rPr>
        <w:t>than</w:t>
      </w:r>
      <w:proofErr w:type="gramEnd"/>
      <w:r w:rsidRPr="0082478C">
        <w:rPr>
          <w:rFonts w:ascii="Arial" w:hAnsi="Arial" w:cs="Arial"/>
          <w:lang w:val="en-PH"/>
        </w:rPr>
        <w:t xml:space="preserve"> this, that we live not after the law, and are not circumcised in the flesh as your forefathers were, and do not observe sabbaths as you do? Are our lives and customs also slandered among you? And I ask this: have you also believed concerning us, that we eat men; and that after the feast, having extinguished the lights, we engage in promiscuous concubinage? Or do you condemn us in this alone, that we adhere to such tenets, and believe in an opinion, untrue, as you think?</w:t>
      </w:r>
    </w:p>
    <w:p w14:paraId="15017BEE" w14:textId="77777777" w:rsid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This is what we are amazed at, but those things about which the multitude speak are not worthy of belief; for they are most repugnant to human nature. Moreover, I am aware that your precepts in the so-called Gospel are so wonderful and so great, that I suspect no one can keep them; for I have carefully read them. But this is what we are most at a loss about: that you, professing to be pious, and supposing yourselves better than others, are not in any particular separated from them, and do not alter your mode of living from the nations, in that you observe no festivals or sabbaths, and do not have the rite of circumcision; and further, resting your hopes on a man that was crucified, you yet expect to obtain some good thing from God, while you do not obey His commandments. Have you not read, that that soul shall be cut off from his people who shall not have been circumcised on the eighth day? And this has been ordained for strangers and for slaves equally. But you, despising this covenant rashly, reject the consequent duties, and attempt to persuade yourselves that you know God, when, however, you perform none of those things which they do who fear God. If, therefore, you can defend yourself on these </w:t>
      </w:r>
    </w:p>
    <w:p w14:paraId="084EF969" w14:textId="77777777" w:rsidR="0082478C" w:rsidRDefault="0082478C">
      <w:pPr>
        <w:rPr>
          <w:rFonts w:ascii="Arial" w:hAnsi="Arial" w:cs="Arial"/>
          <w:lang w:val="en-PH"/>
        </w:rPr>
      </w:pPr>
      <w:r>
        <w:rPr>
          <w:rFonts w:ascii="Arial" w:hAnsi="Arial" w:cs="Arial"/>
          <w:lang w:val="en-PH"/>
        </w:rPr>
        <w:br w:type="page"/>
      </w:r>
    </w:p>
    <w:p w14:paraId="57D60230" w14:textId="74FC261C" w:rsidR="0082478C" w:rsidRPr="0082478C" w:rsidRDefault="0082478C" w:rsidP="0082478C">
      <w:pPr>
        <w:rPr>
          <w:rFonts w:ascii="Arial" w:hAnsi="Arial" w:cs="Arial"/>
          <w:lang w:val="en-PH"/>
        </w:rPr>
      </w:pPr>
      <w:r w:rsidRPr="0082478C">
        <w:rPr>
          <w:rFonts w:ascii="Arial" w:hAnsi="Arial" w:cs="Arial"/>
          <w:lang w:val="en-PH"/>
        </w:rPr>
        <w:t>points, and make it manifest in what way you hope for anything whatsoever, even though you do not observe the law, this we would very gladly hear from you, and we shall make other similar investigations.</w:t>
      </w:r>
    </w:p>
    <w:p w14:paraId="47340029" w14:textId="77777777" w:rsidR="0082478C" w:rsidRDefault="0082478C">
      <w:pPr>
        <w:rPr>
          <w:rFonts w:ascii="Arial" w:hAnsi="Arial" w:cs="Arial"/>
          <w:lang w:val="en-PH"/>
        </w:rPr>
      </w:pPr>
      <w:r>
        <w:rPr>
          <w:rFonts w:ascii="Arial" w:hAnsi="Arial" w:cs="Arial"/>
          <w:lang w:val="en-PH"/>
        </w:rPr>
        <w:br w:type="page"/>
      </w:r>
    </w:p>
    <w:p w14:paraId="481EC6C6" w14:textId="58C2E0B9"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 The law abrogated; the New Testament promised and given by God</w:t>
      </w:r>
    </w:p>
    <w:p w14:paraId="5FBC83E0" w14:textId="460A957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There will be no other God, O Trypho, nor was there from eternity any other existing, but He who made and disposed all this universe. Nor do we think that there is one God for us, another for you, but that He alone is God who led your fathers out from Egypt with a strong hand and a high arm. Nor have we trusted in any other (for there is no other), but in Him in whom you also have trusted, the God of Abraham, and of Isaac, and of Jacob. But we do not trust through Moses or through the law; for then we would do the same as yourselves. But now </w:t>
      </w:r>
      <w:proofErr w:type="gramStart"/>
      <w:r w:rsidRPr="0082478C">
        <w:rPr>
          <w:rFonts w:ascii="Arial" w:hAnsi="Arial" w:cs="Arial"/>
          <w:lang w:val="en-PH"/>
        </w:rPr>
        <w:t>—(</w:t>
      </w:r>
      <w:proofErr w:type="gramEnd"/>
      <w:r w:rsidRPr="0082478C">
        <w:rPr>
          <w:rFonts w:ascii="Arial" w:hAnsi="Arial" w:cs="Arial"/>
          <w:lang w:val="en-PH"/>
        </w:rPr>
        <w:t xml:space="preserve">for I have read that there shall be a final law, and a covenant, the </w:t>
      </w:r>
      <w:proofErr w:type="spellStart"/>
      <w:r w:rsidRPr="0082478C">
        <w:rPr>
          <w:rFonts w:ascii="Arial" w:hAnsi="Arial" w:cs="Arial"/>
          <w:lang w:val="en-PH"/>
        </w:rPr>
        <w:t>chiefest</w:t>
      </w:r>
      <w:proofErr w:type="spellEnd"/>
      <w:r w:rsidRPr="0082478C">
        <w:rPr>
          <w:rFonts w:ascii="Arial" w:hAnsi="Arial" w:cs="Arial"/>
          <w:lang w:val="en-PH"/>
        </w:rPr>
        <w:t xml:space="preserve"> of all, which it is now incumbent on all men to observe, as many as are seeking after the inheritance of God. For the law promulgated on Horeb is now old, and belongs to yourselves alone; but </w:t>
      </w:r>
      <w:r w:rsidRPr="0082478C">
        <w:rPr>
          <w:rFonts w:ascii="Arial" w:hAnsi="Arial" w:cs="Arial"/>
          <w:i/>
          <w:iCs/>
          <w:lang w:val="en-PH"/>
        </w:rPr>
        <w:t>this</w:t>
      </w:r>
      <w:r w:rsidRPr="0082478C">
        <w:rPr>
          <w:rFonts w:ascii="Arial" w:hAnsi="Arial" w:cs="Arial"/>
          <w:lang w:val="en-PH"/>
        </w:rPr>
        <w:t xml:space="preserve"> is for all universally. Now, law placed against law has abrogated that which is before it, and a covenant which comes after in like manner has put an end to the previous one; and an eternal and final law — namely, Christ — has been given to us, and the covenant is trustworthy, after which there shall be no law, no commandment, no ordinance. Have you not read this which Isaiah says: 'Hearken unto Me, hearken unto Me, my people; and, you kings, give ear unto Me: for a law shall go forth from Me, and My judgment shall be for a light to the nations. My righteousness approaches swiftly, and My salvation shall go forth, and nations shall trust in My arm?' And by Jeremiah, concerning this same new covenant, He thus speaks: 'Behold, the days come, says the Lord, that I will make a new covenant with the house of Israel and with the house of Judah; not according to the covenant which I made with their fathers, in the day that I took them by the hand, to bring them out of the land of Egypt' Jeremiah 31:31-32). If, therefore, God proclaimed a new covenant which was to be instituted, and this for a light of the nations, we see and are persuaded </w:t>
      </w:r>
      <w:proofErr w:type="gramStart"/>
      <w:r w:rsidRPr="0082478C">
        <w:rPr>
          <w:rFonts w:ascii="Arial" w:hAnsi="Arial" w:cs="Arial"/>
          <w:lang w:val="en-PH"/>
        </w:rPr>
        <w:t>that men</w:t>
      </w:r>
      <w:proofErr w:type="gramEnd"/>
      <w:r w:rsidRPr="0082478C">
        <w:rPr>
          <w:rFonts w:ascii="Arial" w:hAnsi="Arial" w:cs="Arial"/>
          <w:lang w:val="en-PH"/>
        </w:rPr>
        <w:t xml:space="preserve"> approach God, leaving their idols and other unrighteousness, through the name of Him who was crucified, Jesus Christ, and abide by their confession even unto death, and maintain piety. Moreover, by the works and by the attendant miracles, it is possible for all to understand that He is the new law, and the new covenant, and the expectation of those who out of every people wait for the good things of God. For the true spiritual Israel, and descendants of Judah, Jacob, Isaac, and Abraham (who in uncircumcision was approved of and blessed by God on account of his faith, and called the father of many nations), are we who have been led to God through this crucified Christ, as shall be demonstrated while we proceed.</w:t>
      </w:r>
    </w:p>
    <w:p w14:paraId="0C24A02A" w14:textId="77777777" w:rsidR="0082478C" w:rsidRDefault="0082478C">
      <w:pPr>
        <w:rPr>
          <w:rFonts w:ascii="Arial" w:hAnsi="Arial" w:cs="Arial"/>
          <w:lang w:val="en-PH"/>
        </w:rPr>
      </w:pPr>
      <w:r>
        <w:rPr>
          <w:rFonts w:ascii="Arial" w:hAnsi="Arial" w:cs="Arial"/>
          <w:lang w:val="en-PH"/>
        </w:rPr>
        <w:br w:type="page"/>
      </w:r>
    </w:p>
    <w:p w14:paraId="5E1C226F" w14:textId="30F6EE6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 The Jews violate the eternal law, and interpret ill that of Moses</w:t>
      </w:r>
    </w:p>
    <w:p w14:paraId="7861D20A" w14:textId="6B4DAA80" w:rsidR="0082478C" w:rsidRPr="0082478C" w:rsidRDefault="0082478C" w:rsidP="0082478C">
      <w:pPr>
        <w:rPr>
          <w:rFonts w:ascii="Arial" w:hAnsi="Arial" w:cs="Arial"/>
          <w:lang w:val="en-PH"/>
        </w:rPr>
      </w:pPr>
      <w:r w:rsidRPr="0082478C">
        <w:rPr>
          <w:rFonts w:ascii="Arial" w:hAnsi="Arial" w:cs="Arial"/>
          <w:lang w:val="en-PH"/>
        </w:rPr>
        <w:t>I also adduced another passage in which Isaiah exclaims: Hear My words, and your soul shall live; and I will make an everlasting covenant with you, even the sure mercies of David. Behold, I have given Him for a witness to the people: nations which know not You shall call on You; peoples who know not You shall escape to You, because of your God, the Holy One of Israel; for He has glorified You.</w:t>
      </w:r>
    </w:p>
    <w:p w14:paraId="5BC3C20B" w14:textId="2A05EBD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This same law you have despised, and </w:t>
      </w:r>
      <w:proofErr w:type="gramStart"/>
      <w:r w:rsidRPr="0082478C">
        <w:rPr>
          <w:rFonts w:ascii="Arial" w:hAnsi="Arial" w:cs="Arial"/>
          <w:lang w:val="en-PH"/>
        </w:rPr>
        <w:t>His</w:t>
      </w:r>
      <w:proofErr w:type="gramEnd"/>
      <w:r w:rsidRPr="0082478C">
        <w:rPr>
          <w:rFonts w:ascii="Arial" w:hAnsi="Arial" w:cs="Arial"/>
          <w:lang w:val="en-PH"/>
        </w:rPr>
        <w:t xml:space="preserve"> new holy covenant you have slighted; and now you neither receive it, nor repent of your evil deeds. For your ears are closed, your eyes are blinded, and the heart is hardened, Jeremiah has cried; yet not even then do you listen. The Lawgiver is present, yet you do not see Him; to the poor the Gospel is preached, the blind see, yet you do not understand. You have now need of a second circumcision, though you glory greatly in the flesh. The new law requires you to keep perpetual sabbath, and you, because you are idle for one day, suppose you are pious, not discerning why this has been commanded you: and if you eat unleavened bread, you say the will of God has been fulfilled. The Lord our God does not take pleasure in such observances: if there is any perjured person or a thief among you, let him cease to be so; if any adulterer, let him repent; then he has kept the sweet and true sabbaths of God. If </w:t>
      </w:r>
      <w:proofErr w:type="spellStart"/>
      <w:r w:rsidRPr="0082478C">
        <w:rPr>
          <w:rFonts w:ascii="Arial" w:hAnsi="Arial" w:cs="Arial"/>
          <w:lang w:val="en-PH"/>
        </w:rPr>
        <w:t>any one</w:t>
      </w:r>
      <w:proofErr w:type="spellEnd"/>
      <w:r w:rsidRPr="0082478C">
        <w:rPr>
          <w:rFonts w:ascii="Arial" w:hAnsi="Arial" w:cs="Arial"/>
          <w:lang w:val="en-PH"/>
        </w:rPr>
        <w:t xml:space="preserve"> has impure hands, let him wash and be pure.</w:t>
      </w:r>
    </w:p>
    <w:p w14:paraId="37FAC912" w14:textId="77777777" w:rsidR="0082478C" w:rsidRDefault="0082478C">
      <w:pPr>
        <w:rPr>
          <w:rFonts w:ascii="Arial" w:hAnsi="Arial" w:cs="Arial"/>
          <w:lang w:val="en-PH"/>
        </w:rPr>
      </w:pPr>
      <w:r>
        <w:rPr>
          <w:rFonts w:ascii="Arial" w:hAnsi="Arial" w:cs="Arial"/>
          <w:lang w:val="en-PH"/>
        </w:rPr>
        <w:br w:type="page"/>
      </w:r>
    </w:p>
    <w:p w14:paraId="7FF7F5EF" w14:textId="74212E51"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 Isaiah teaches that sins are forgiven through Christ's blood</w:t>
      </w:r>
    </w:p>
    <w:p w14:paraId="66A2DF23" w14:textId="7F57BBF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For Isaiah did not send you to a bath, there to wash away murder and other sins, which not even all the water of the sea were sufficient to purge; but, as might have been expected, this was that saving bath of the olden time which followed those who repented, and who no longer were purified by the blood of goats and of sheep, or by the ashes of an heifer, or by the offerings of fine flour, but by faith through the blood of Christ, and through His death, who died for this very reason, as Isaiah himself said, when he spoke thus:</w:t>
      </w:r>
    </w:p>
    <w:p w14:paraId="115731BC" w14:textId="78BA9693" w:rsidR="0082478C" w:rsidRPr="0082478C" w:rsidRDefault="0082478C" w:rsidP="0082478C">
      <w:pPr>
        <w:rPr>
          <w:rFonts w:ascii="Arial" w:hAnsi="Arial" w:cs="Arial"/>
          <w:lang w:val="en-PH"/>
        </w:rPr>
      </w:pPr>
      <w:r w:rsidRPr="0082478C">
        <w:rPr>
          <w:rFonts w:ascii="Arial" w:hAnsi="Arial" w:cs="Arial"/>
          <w:i/>
          <w:iCs/>
          <w:lang w:val="en-PH"/>
        </w:rPr>
        <w:t xml:space="preserve">The Lord shall make bare His holy arm in the eyes of all the nations, and all the nations and the ends of the earth shall see the salvation of God. Depart, depart, depart, go out from thence, and touch no unclean thing; go out of the midst of her, be clean that bear the vessels of the Lord, for you go not with haste. For the Lord shall go before you; and the Lord, the God of Israel, shall gather you together. Behold, my servant shall deal prudently; and He shall be exalted, and be greatly glorified. As many were astonished at You, so Your form and Your glory shall be marred more than men. So shall many nations be astonished at Him, and the kings shall shut their mouths; for that which had not been told them concerning Him shall they see, and that which they had not heard shall they consider. Lord, who has believed our report? And to whom is the arm of the Lord revealed? We have announced Him as a child before Him, as a root in a dry ground. He has no form or comeliness, and when we saw </w:t>
      </w:r>
      <w:proofErr w:type="gramStart"/>
      <w:r w:rsidRPr="0082478C">
        <w:rPr>
          <w:rFonts w:ascii="Arial" w:hAnsi="Arial" w:cs="Arial"/>
          <w:i/>
          <w:iCs/>
          <w:lang w:val="en-PH"/>
        </w:rPr>
        <w:t>Him</w:t>
      </w:r>
      <w:proofErr w:type="gramEnd"/>
      <w:r w:rsidRPr="0082478C">
        <w:rPr>
          <w:rFonts w:ascii="Arial" w:hAnsi="Arial" w:cs="Arial"/>
          <w:i/>
          <w:iCs/>
          <w:lang w:val="en-PH"/>
        </w:rPr>
        <w:t xml:space="preserve"> He had no form or beauty; but His form is </w:t>
      </w:r>
      <w:proofErr w:type="spellStart"/>
      <w:r w:rsidRPr="0082478C">
        <w:rPr>
          <w:rFonts w:ascii="Arial" w:hAnsi="Arial" w:cs="Arial"/>
          <w:i/>
          <w:iCs/>
          <w:lang w:val="en-PH"/>
        </w:rPr>
        <w:t>dishonoured</w:t>
      </w:r>
      <w:proofErr w:type="spellEnd"/>
      <w:r w:rsidRPr="0082478C">
        <w:rPr>
          <w:rFonts w:ascii="Arial" w:hAnsi="Arial" w:cs="Arial"/>
          <w:i/>
          <w:iCs/>
          <w:lang w:val="en-PH"/>
        </w:rPr>
        <w:t xml:space="preserve">, and fails more than the sons of men. He is a man in affliction, and acquainted with bearing sickness, because His face has been turned away; He was despised, and we esteemed Him not. He bears our sins, and is distressed for us; and we esteemed Him to be in toil and in affliction, and in evil treatment. But He was wounded for our transgressions, He was bruised for our iniquities; the chastisement of our peace was upon Him. With His stripes we are healed. All we, like sheep, have gone astray. Every man has turned to his own way; and the Lord laid on Him our iniquities, and by reason of His oppression He opens not His mouth. He was brought as a sheep to the slaughter; and as a lamb before her shearer is dumb, so He opens not His mouth. In His humiliation His judgment was taken away. And who shall declare His generation? For His life is taken from the earth. Because of the transgressions of my </w:t>
      </w:r>
      <w:proofErr w:type="gramStart"/>
      <w:r w:rsidRPr="0082478C">
        <w:rPr>
          <w:rFonts w:ascii="Arial" w:hAnsi="Arial" w:cs="Arial"/>
          <w:i/>
          <w:iCs/>
          <w:lang w:val="en-PH"/>
        </w:rPr>
        <w:t>people</w:t>
      </w:r>
      <w:proofErr w:type="gramEnd"/>
      <w:r w:rsidRPr="0082478C">
        <w:rPr>
          <w:rFonts w:ascii="Arial" w:hAnsi="Arial" w:cs="Arial"/>
          <w:i/>
          <w:iCs/>
          <w:lang w:val="en-PH"/>
        </w:rPr>
        <w:t xml:space="preserve"> He came unto death. And I will give the wicked for His grave, and the rich for His death, because He committed no iniquity, and deceit was not found in His mouth. And the Lord wills to purify Him from affliction. If he has been given for sin, your soul shall see a long-lived seed. And the Lord wills to take His soul away from trouble, to show Him light, and to form Him in understanding, to justify the righteous One who serves many well. And He shall bear our sins;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He shall inherit many, and shall divide the spoil of the strong, because His soul was delivered to death; and He was numbered with the transgressors, and He bore the sins of many, and was delivered for their transgression. Sing, O barren, who bear not; break forth and cry aloud, you who do not travail in pain: for more are the children of the desolate than the children of the married wife. For the Lord said, Enlarge the place of your tent and of your curtains; fix them, spare not, lengthen your cords, and strengthen your stakes; stretch forth to your right and your left; and your seed shall inherit the Gentiles, and you shall make the desolate cities to be inherited. Fear not because you are ashamed, neither be confounded because you have been reproached; for you shall forget everlasting shame, and shall not remember the reproach of your widowhood, because the Lord has made a name for Himself, and He who has redeemed you shall be called through the whole earth the God of Israel. The Lord has called you as a woman forsaken and grieved in spirit, as a woman hated from her youth.'</w:t>
      </w:r>
    </w:p>
    <w:p w14:paraId="591BC1FA" w14:textId="7777777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14. Righteousness is not placed in Jewish rites, but in the conversion of the heart given in baptism by Christ</w:t>
      </w:r>
    </w:p>
    <w:p w14:paraId="18ED7501" w14:textId="19F10F9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By reason, therefore, of this laver of repentance and knowledge of God, which has been ordained on account of the transgression of God's people, as Isaiah cries, we have believed, and testify that that very baptism which he announced is alone able to purify those who have repented; and this is the water of life. But the cisterns which you have dug for yourselves are broken and profitless to you. For what is the use of that baptism which cleanses the flesh and body alone? Baptize the soul from wrath and from covetousness, from envy, and from hatred; and, lo! The body is pure. For this is the symbolic significance of unleavened bread, that you do not commit the old deeds of wicked leaven. But you have understood all things in a carnal sense, and you suppose it to be piety if you do such things, while your souls are filled with deceit, and, in short, with every wickedness. Accordingly, also, after the seven days of eating unleavened bread, God commanded them to mingle new leaven, that is, the performance of other works, and not the imitation of the old and evil works. And because this is what this new Lawgiver demands of you, I shall again refer to the words which have been quoted by me, and to others also which have been passed over. They are related by Isaiah to the following effect:</w:t>
      </w:r>
    </w:p>
    <w:p w14:paraId="68AE7164" w14:textId="3062670E" w:rsidR="0082478C" w:rsidRPr="0082478C" w:rsidRDefault="0082478C" w:rsidP="0082478C">
      <w:pPr>
        <w:rPr>
          <w:rFonts w:ascii="Arial" w:hAnsi="Arial" w:cs="Arial"/>
          <w:lang w:val="en-PH"/>
        </w:rPr>
      </w:pPr>
      <w:r w:rsidRPr="0082478C">
        <w:rPr>
          <w:rFonts w:ascii="Arial" w:hAnsi="Arial" w:cs="Arial"/>
          <w:i/>
          <w:iCs/>
          <w:lang w:val="en-PH"/>
        </w:rPr>
        <w:t xml:space="preserve">Hearken to me, and your soul shall live; and I will make with you an everlasting covenant, even the sure mercies of David. Behold, I have given Him for a witness to the people, a leader and commander to the nations. Nations which know not You shall call on You; and peoples who know not You shall escape unto You, because of Your God, the Holy One of Israel, for He has glorified You. Seek God; and when you find Him, call on Him, so long as He may be near you. Let the wicked forsake his ways, and the unrighteous man his thoughts; and let him return unto the Lord, and he will obtain mercy, because He will abundantly pardon your sins. For my thoughts are not as your thoughts, neither are my ways as your ways; but as far removed as the heavens are from the earth, so far is my way removed from your way, and your thoughts from my thoughts. For as the snow or the rain descends from heaven, and shall not return till it waters the earth, and makes it bring forth and bud, and gives seed to the </w:t>
      </w:r>
      <w:proofErr w:type="spellStart"/>
      <w:r w:rsidRPr="0082478C">
        <w:rPr>
          <w:rFonts w:ascii="Arial" w:hAnsi="Arial" w:cs="Arial"/>
          <w:i/>
          <w:iCs/>
          <w:lang w:val="en-PH"/>
        </w:rPr>
        <w:t>sower</w:t>
      </w:r>
      <w:proofErr w:type="spellEnd"/>
      <w:r w:rsidRPr="0082478C">
        <w:rPr>
          <w:rFonts w:ascii="Arial" w:hAnsi="Arial" w:cs="Arial"/>
          <w:i/>
          <w:iCs/>
          <w:lang w:val="en-PH"/>
        </w:rPr>
        <w:t xml:space="preserve"> and bread for food, so shall My word be that goes forth out of My mouth: it shall not return until it shall have accomplished all that I desired, and I shall make My commandments prosperous. For you shall go out with joy, and be taught with gladness. For the mountains and the hills shall leap while they expect you, and all the trees of the fields shall applaud with their branches: and instead of the thorn shall come up the cypress, and instead of the brier shall come up the myrtle. And the Lord shall be for a name, and for an everlasting sign, and He shall not fail!</w:t>
      </w:r>
    </w:p>
    <w:p w14:paraId="0740F4DB" w14:textId="2D5A11B0" w:rsidR="0082478C" w:rsidRPr="0082478C" w:rsidRDefault="0082478C" w:rsidP="0082478C">
      <w:pPr>
        <w:rPr>
          <w:rFonts w:ascii="Arial" w:hAnsi="Arial" w:cs="Arial"/>
          <w:lang w:val="en-PH"/>
        </w:rPr>
      </w:pPr>
      <w:r w:rsidRPr="0082478C">
        <w:rPr>
          <w:rFonts w:ascii="Arial" w:hAnsi="Arial" w:cs="Arial"/>
          <w:lang w:val="en-PH"/>
        </w:rPr>
        <w:t>Of these and such like words written by the prophets, O Trypho, some have reference to the first advent of Christ, in which He is preached as inglorious, obscure, and of mortal appearance: but others had reference to His second advent, when He shall appear in glory and above the clouds; and your nation shall see and know Him whom they have pierced, as Hosea, one of the twelve prophets, and Daniel, foretold.</w:t>
      </w:r>
    </w:p>
    <w:p w14:paraId="4DD09F30" w14:textId="77777777" w:rsidR="0082478C" w:rsidRDefault="0082478C">
      <w:pPr>
        <w:rPr>
          <w:rFonts w:ascii="Arial" w:hAnsi="Arial" w:cs="Arial"/>
          <w:lang w:val="en-PH"/>
        </w:rPr>
      </w:pPr>
      <w:r>
        <w:rPr>
          <w:rFonts w:ascii="Arial" w:hAnsi="Arial" w:cs="Arial"/>
          <w:lang w:val="en-PH"/>
        </w:rPr>
        <w:br w:type="page"/>
      </w:r>
    </w:p>
    <w:p w14:paraId="61FE1BC5" w14:textId="2B0083E5"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15. In what the true fasting consists</w:t>
      </w:r>
    </w:p>
    <w:p w14:paraId="6C7C46D4" w14:textId="23ACE49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Learn, therefore, to keep the true fast of God, as Isaiah says, that you may please God. Isaiah has cried thus:</w:t>
      </w:r>
    </w:p>
    <w:p w14:paraId="76B6334A" w14:textId="15EFA8B4" w:rsidR="0082478C" w:rsidRPr="0082478C" w:rsidRDefault="0082478C" w:rsidP="0082478C">
      <w:pPr>
        <w:rPr>
          <w:rFonts w:ascii="Arial" w:hAnsi="Arial" w:cs="Arial"/>
          <w:lang w:val="en-PH"/>
        </w:rPr>
      </w:pPr>
      <w:r w:rsidRPr="0082478C">
        <w:rPr>
          <w:rFonts w:ascii="Arial" w:hAnsi="Arial" w:cs="Arial"/>
          <w:i/>
          <w:iCs/>
          <w:lang w:val="en-PH"/>
        </w:rPr>
        <w:t xml:space="preserve">Shout vehemently, and do not spare: lift up your voice as with a trumpet, and show My people their transgressions, and the house of Jacob their sins. They seek Me from day to day, and desire to know My ways, as a nation that did righteousness, and forsook not the judgment of God. They ask of Me now righteous judgment, and desire to draw near to God, saying, </w:t>
      </w:r>
      <w:proofErr w:type="gramStart"/>
      <w:r w:rsidRPr="0082478C">
        <w:rPr>
          <w:rFonts w:ascii="Arial" w:hAnsi="Arial" w:cs="Arial"/>
          <w:i/>
          <w:iCs/>
          <w:lang w:val="en-PH"/>
        </w:rPr>
        <w:t>Wherefore</w:t>
      </w:r>
      <w:proofErr w:type="gramEnd"/>
      <w:r w:rsidRPr="0082478C">
        <w:rPr>
          <w:rFonts w:ascii="Arial" w:hAnsi="Arial" w:cs="Arial"/>
          <w:i/>
          <w:iCs/>
          <w:lang w:val="en-PH"/>
        </w:rPr>
        <w:t xml:space="preserve"> have we fasted, and You see not? And afflicted our souls, and You have not known? Because in the days of your fasting you find your own pleasure, and oppress all those who are subject to you. Behold, you fast for </w:t>
      </w:r>
      <w:proofErr w:type="spellStart"/>
      <w:r w:rsidRPr="0082478C">
        <w:rPr>
          <w:rFonts w:ascii="Arial" w:hAnsi="Arial" w:cs="Arial"/>
          <w:i/>
          <w:iCs/>
          <w:lang w:val="en-PH"/>
        </w:rPr>
        <w:t>strifes</w:t>
      </w:r>
      <w:proofErr w:type="spellEnd"/>
      <w:r w:rsidRPr="0082478C">
        <w:rPr>
          <w:rFonts w:ascii="Arial" w:hAnsi="Arial" w:cs="Arial"/>
          <w:i/>
          <w:iCs/>
          <w:lang w:val="en-PH"/>
        </w:rPr>
        <w:t xml:space="preserve"> and debates, and smite the humble with your fists. Why do you fast for Me, as today, so that your voice is heard aloud? This is not the fast which I have chosen, the day in which a man shall afflict his soul. And not even if you bend your neck like a ring, or clothe yourself in sackcloth and ashes, shall you call this a fast, and a day acceptable to the Lord. This is not the fast which I have chosen, says the Lord; but loose every unrighteous bond, dissolve the terms of wrongous covenants, let the oppressed go free, and avoid every iniquitous contract. Deal your bread to the hungry, and lead the homeless poor under your dwelling; if you see the naked, clothe him; and do not hide yourself from your own flesh. Then shall your light break forth as the morning, and your garments shall rise up quickly: and your righteousness shall go before you, and the glory of God shall envelope you. Then shall you cry, and the Lord shall hear you: while you are speaking, He will say, Behold, I am here. And if you take away from you the yoke, and the stretching out of the hand, and the word of murmuring; and shall give heartily your bread to the hungry, and shall satisfy the afflicted soul; then shall your light arise in the darkness, and your darkness shall be as the noon-day: and your God shall be with you continually, and you shall be satisfied according as your soul desires, and your bones shall become fat, and shall be as a watered garden, and as a fountain of water, or as a land where water fails not. Isaiah 58:1-12</w:t>
      </w:r>
    </w:p>
    <w:p w14:paraId="46DA9CE3" w14:textId="2E901A65" w:rsidR="0082478C" w:rsidRPr="0082478C" w:rsidRDefault="0082478C" w:rsidP="0082478C">
      <w:pPr>
        <w:rPr>
          <w:rFonts w:ascii="Arial" w:hAnsi="Arial" w:cs="Arial"/>
          <w:lang w:val="en-PH"/>
        </w:rPr>
      </w:pPr>
      <w:r w:rsidRPr="0082478C">
        <w:rPr>
          <w:rFonts w:ascii="Arial" w:hAnsi="Arial" w:cs="Arial"/>
          <w:lang w:val="en-PH"/>
        </w:rPr>
        <w:t>Circumcise, therefore, the foreskin of your heart, as the words of God in all these passages demand.</w:t>
      </w:r>
    </w:p>
    <w:p w14:paraId="2C0E7600" w14:textId="77777777" w:rsidR="0082478C" w:rsidRDefault="0082478C">
      <w:pPr>
        <w:rPr>
          <w:rFonts w:ascii="Arial" w:hAnsi="Arial" w:cs="Arial"/>
          <w:lang w:val="en-PH"/>
        </w:rPr>
      </w:pPr>
      <w:r>
        <w:rPr>
          <w:rFonts w:ascii="Arial" w:hAnsi="Arial" w:cs="Arial"/>
          <w:lang w:val="en-PH"/>
        </w:rPr>
        <w:br w:type="page"/>
      </w:r>
    </w:p>
    <w:p w14:paraId="4BC185CF" w14:textId="5777DAB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16. Circumcision given as a sign, that the Jews might be driven away for their evil deeds done to Christ and the Christians</w:t>
      </w:r>
    </w:p>
    <w:p w14:paraId="00537335" w14:textId="77777777" w:rsid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God himself proclaimed by Moses, speaking thus: 'And circumcise the hardness of your hearts, and no longer stiffen the neck. For the Lord your God is both Lord of lords, and a great, mighty, and terrible God, who regards not persons, and takes not rewards.' And in Leviticus: 'Because they have transgressed against Me, and despised Me, and because they have walked contrary to Me, I also walked contrary to them, and I shall cut them off in the land of their enemies. Then shall their uncircumcised heart be turned. Leviticus 26:40-41 For the circumcision according to the flesh, which is from Abraham, was given for a sign; that you may be separated from other nations, and from us; and that you alone may suffer that which you now justly suffer; and that your land may be desolate, and your cities burned with fire; and that strangers may eat your fruit in your presence, and not one of you may go up to Jerusalem.' For you are not </w:t>
      </w:r>
      <w:proofErr w:type="spellStart"/>
      <w:r w:rsidRPr="0082478C">
        <w:rPr>
          <w:rFonts w:ascii="Arial" w:hAnsi="Arial" w:cs="Arial"/>
          <w:lang w:val="en-PH"/>
        </w:rPr>
        <w:t>recognised</w:t>
      </w:r>
      <w:proofErr w:type="spellEnd"/>
      <w:r w:rsidRPr="0082478C">
        <w:rPr>
          <w:rFonts w:ascii="Arial" w:hAnsi="Arial" w:cs="Arial"/>
          <w:lang w:val="en-PH"/>
        </w:rPr>
        <w:t xml:space="preserve"> among the rest of men by any other mark than your fleshly circumcision. For none of you, I suppose, will venture to say that God neither did nor does foresee the events, which are future, nor foreordained his deserts for each one. Accordingly, these things have happened to you in fairness and justice, for you have slain the Just One, and His prophets before Him; and now you reject those who hope in Him, and in Him who sent Him— God the Almighty and Maker of all things— cursing in your synagogues those that believe in Christ. For you have not the power to lay hands upon us, on account of those who now have the mastery. But as often as you could, you did so. Wherefore God, by Isaiah, calls to you, saying, 'Behold how the righteous man perished, and no one regards it. For the righteous man is taken away from before iniquity. His grave shall be </w:t>
      </w:r>
    </w:p>
    <w:p w14:paraId="2E162378" w14:textId="77777777" w:rsidR="0082478C" w:rsidRDefault="0082478C">
      <w:pPr>
        <w:rPr>
          <w:rFonts w:ascii="Arial" w:hAnsi="Arial" w:cs="Arial"/>
          <w:lang w:val="en-PH"/>
        </w:rPr>
      </w:pPr>
      <w:r>
        <w:rPr>
          <w:rFonts w:ascii="Arial" w:hAnsi="Arial" w:cs="Arial"/>
          <w:lang w:val="en-PH"/>
        </w:rPr>
        <w:br w:type="page"/>
      </w:r>
    </w:p>
    <w:p w14:paraId="5A372BC4" w14:textId="1C7776D2" w:rsidR="0082478C" w:rsidRPr="0082478C" w:rsidRDefault="0082478C" w:rsidP="0082478C">
      <w:pPr>
        <w:rPr>
          <w:rFonts w:ascii="Arial" w:hAnsi="Arial" w:cs="Arial"/>
          <w:lang w:val="en-PH"/>
        </w:rPr>
      </w:pPr>
      <w:r w:rsidRPr="0082478C">
        <w:rPr>
          <w:rFonts w:ascii="Arial" w:hAnsi="Arial" w:cs="Arial"/>
          <w:lang w:val="en-PH"/>
        </w:rPr>
        <w:t>in peace, he is taken away from the midst. Draw near hither, you lawless children, seed of the adulterers, and children of the whore. Against whom have you sported yourselves, and against whom have you opened the mouth, and against whom have you loosened the tongue?' Isaiah 57:1-4</w:t>
      </w:r>
    </w:p>
    <w:p w14:paraId="20ACBCA6" w14:textId="77777777" w:rsidR="0082478C" w:rsidRDefault="0082478C">
      <w:pPr>
        <w:rPr>
          <w:rFonts w:ascii="Arial" w:hAnsi="Arial" w:cs="Arial"/>
          <w:lang w:val="en-PH"/>
        </w:rPr>
      </w:pPr>
      <w:r>
        <w:rPr>
          <w:rFonts w:ascii="Arial" w:hAnsi="Arial" w:cs="Arial"/>
          <w:lang w:val="en-PH"/>
        </w:rPr>
        <w:br w:type="page"/>
      </w:r>
    </w:p>
    <w:p w14:paraId="1196E8AE" w14:textId="41D1977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17. The Jews sent persons through the whole earth to spread calumnies on Christians</w:t>
      </w:r>
    </w:p>
    <w:p w14:paraId="656912F5" w14:textId="69DB895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other nations have not inflicted on us and on Christ this wrong to such an extent as you have, who in very deed are the authors of the wicked prejudice against the Just One, and us who hold by Him. For after that you had crucified Him, the only blameless and righteous Man — through whose stripes those who approach the Father by Him are healed— when you knew that He had risen from the dead and ascended to heaven, as the prophets foretold He would, you not only did not repent of the wickedness which you had committed, but at that time you selected and sent out from Jerusalem chosen men through all the land to tell that the godless heresy of the Christians had sprung up, and to publish those things which all they who knew us not speak against us. So that you are the cause not only of your own unrighteousness, but in fact of that of all other men. And Isaiah cries justly: 'By reason of you, </w:t>
      </w:r>
      <w:proofErr w:type="gramStart"/>
      <w:r w:rsidRPr="0082478C">
        <w:rPr>
          <w:rFonts w:ascii="Arial" w:hAnsi="Arial" w:cs="Arial"/>
          <w:lang w:val="en-PH"/>
        </w:rPr>
        <w:t>My</w:t>
      </w:r>
      <w:proofErr w:type="gramEnd"/>
      <w:r w:rsidRPr="0082478C">
        <w:rPr>
          <w:rFonts w:ascii="Arial" w:hAnsi="Arial" w:cs="Arial"/>
          <w:lang w:val="en-PH"/>
        </w:rPr>
        <w:t xml:space="preserve"> name is blasphemed among the Gentiles.' Isaiah 52:5 And: 'Woe unto their soul! Because they have devised an evil device against themselves, saying, </w:t>
      </w:r>
      <w:proofErr w:type="gramStart"/>
      <w:r w:rsidRPr="0082478C">
        <w:rPr>
          <w:rFonts w:ascii="Arial" w:hAnsi="Arial" w:cs="Arial"/>
          <w:lang w:val="en-PH"/>
        </w:rPr>
        <w:t>Let</w:t>
      </w:r>
      <w:proofErr w:type="gramEnd"/>
      <w:r w:rsidRPr="0082478C">
        <w:rPr>
          <w:rFonts w:ascii="Arial" w:hAnsi="Arial" w:cs="Arial"/>
          <w:lang w:val="en-PH"/>
        </w:rPr>
        <w:t xml:space="preserve"> us bind the righteous, for he is distasteful to us. </w:t>
      </w:r>
      <w:proofErr w:type="gramStart"/>
      <w:r w:rsidRPr="0082478C">
        <w:rPr>
          <w:rFonts w:ascii="Arial" w:hAnsi="Arial" w:cs="Arial"/>
          <w:lang w:val="en-PH"/>
        </w:rPr>
        <w:t>Therefore</w:t>
      </w:r>
      <w:proofErr w:type="gramEnd"/>
      <w:r w:rsidRPr="0082478C">
        <w:rPr>
          <w:rFonts w:ascii="Arial" w:hAnsi="Arial" w:cs="Arial"/>
          <w:lang w:val="en-PH"/>
        </w:rPr>
        <w:t xml:space="preserve"> they shall eat the fruit of their doings. Woe unto the wicked! evil shall be rendered to him according to the works of his hands.' And again, in other words: 'Woe unto them that draw their iniquity as with a long cord, and their transgressions as with the harness of a heifer's yoke: who say, </w:t>
      </w:r>
      <w:proofErr w:type="gramStart"/>
      <w:r w:rsidRPr="0082478C">
        <w:rPr>
          <w:rFonts w:ascii="Arial" w:hAnsi="Arial" w:cs="Arial"/>
          <w:lang w:val="en-PH"/>
        </w:rPr>
        <w:t>Let</w:t>
      </w:r>
      <w:proofErr w:type="gramEnd"/>
      <w:r w:rsidRPr="0082478C">
        <w:rPr>
          <w:rFonts w:ascii="Arial" w:hAnsi="Arial" w:cs="Arial"/>
          <w:lang w:val="en-PH"/>
        </w:rPr>
        <w:t xml:space="preserve"> his speed come near; and let the counsel of the Holy One of Israel come, that we may know it. Woe unto them that call evil good, and good evil; that put light for darkness, and darkness for light; that put bitter for sweet, and sweet for bitter!' Accordingly, you displayed great zeal in publishing throughout all the land bitter and dark and unjust things against the only blameless and righteous Light sent by God.</w:t>
      </w:r>
    </w:p>
    <w:p w14:paraId="0B09203E" w14:textId="10D4E7C1" w:rsidR="0082478C" w:rsidRPr="0082478C" w:rsidRDefault="0082478C" w:rsidP="0082478C">
      <w:pPr>
        <w:rPr>
          <w:rFonts w:ascii="Arial" w:hAnsi="Arial" w:cs="Arial"/>
          <w:lang w:val="en-PH"/>
        </w:rPr>
      </w:pPr>
      <w:r w:rsidRPr="0082478C">
        <w:rPr>
          <w:rFonts w:ascii="Arial" w:hAnsi="Arial" w:cs="Arial"/>
          <w:lang w:val="en-PH"/>
        </w:rPr>
        <w:t xml:space="preserve">For He appeared distasteful to you when He cried among you, 'It is written, </w:t>
      </w:r>
      <w:proofErr w:type="gramStart"/>
      <w:r w:rsidRPr="0082478C">
        <w:rPr>
          <w:rFonts w:ascii="Arial" w:hAnsi="Arial" w:cs="Arial"/>
          <w:lang w:val="en-PH"/>
        </w:rPr>
        <w:t>My</w:t>
      </w:r>
      <w:proofErr w:type="gramEnd"/>
      <w:r w:rsidRPr="0082478C">
        <w:rPr>
          <w:rFonts w:ascii="Arial" w:hAnsi="Arial" w:cs="Arial"/>
          <w:lang w:val="en-PH"/>
        </w:rPr>
        <w:t xml:space="preserve"> house is the house of prayer; but you have made it a den of thieves!' Matthew 21:13 He overthrew also the tables of the money-changers in the temple, and exclaimed, 'Woe unto you, Scribes and Pharisees, hypocrites! Because you pay tithe of mint and rue, but do not observe the love of God and justice. You whited </w:t>
      </w:r>
      <w:proofErr w:type="spellStart"/>
      <w:r w:rsidRPr="0082478C">
        <w:rPr>
          <w:rFonts w:ascii="Arial" w:hAnsi="Arial" w:cs="Arial"/>
          <w:lang w:val="en-PH"/>
        </w:rPr>
        <w:t>sepulchres</w:t>
      </w:r>
      <w:proofErr w:type="spellEnd"/>
      <w:r w:rsidRPr="0082478C">
        <w:rPr>
          <w:rFonts w:ascii="Arial" w:hAnsi="Arial" w:cs="Arial"/>
          <w:lang w:val="en-PH"/>
        </w:rPr>
        <w:t>! Appearing beautiful outward, but are within full of dead men's bones.' And to the Scribes, 'Woe unto you, Scribes! For you have the keys, and you do not enter in yourselves, and them that are entering in you hinder; you blind guides!'</w:t>
      </w:r>
    </w:p>
    <w:p w14:paraId="2A13B36F" w14:textId="77777777" w:rsidR="0082478C" w:rsidRDefault="0082478C">
      <w:pPr>
        <w:rPr>
          <w:rFonts w:ascii="Arial" w:hAnsi="Arial" w:cs="Arial"/>
          <w:lang w:val="en-PH"/>
        </w:rPr>
      </w:pPr>
      <w:r>
        <w:rPr>
          <w:rFonts w:ascii="Arial" w:hAnsi="Arial" w:cs="Arial"/>
          <w:lang w:val="en-PH"/>
        </w:rPr>
        <w:br w:type="page"/>
      </w:r>
    </w:p>
    <w:p w14:paraId="782698D3" w14:textId="225B77E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18. Christians would observe the law, if they did not know why it was instituted</w:t>
      </w:r>
    </w:p>
    <w:p w14:paraId="7BC1E098" w14:textId="2CBA39BC"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since you have read, O Trypho, as you yourself admitted, the doctrines taught by our </w:t>
      </w:r>
      <w:proofErr w:type="spellStart"/>
      <w:r w:rsidRPr="0082478C">
        <w:rPr>
          <w:rFonts w:ascii="Arial" w:hAnsi="Arial" w:cs="Arial"/>
          <w:lang w:val="en-PH"/>
        </w:rPr>
        <w:t>Saviour</w:t>
      </w:r>
      <w:proofErr w:type="spellEnd"/>
      <w:r w:rsidRPr="0082478C">
        <w:rPr>
          <w:rFonts w:ascii="Arial" w:hAnsi="Arial" w:cs="Arial"/>
          <w:lang w:val="en-PH"/>
        </w:rPr>
        <w:t xml:space="preserve">, I do not think that I have done foolishly in adding some short utterances of His to the prophetic statements. Wash therefore, and be now clean, and put away iniquity from your souls, as God bids you be washed in this laver, and be circumcised with the true circumcision. For we too would observe the fleshly circumcision, and the Sabbaths, and in </w:t>
      </w:r>
      <w:proofErr w:type="gramStart"/>
      <w:r w:rsidRPr="0082478C">
        <w:rPr>
          <w:rFonts w:ascii="Arial" w:hAnsi="Arial" w:cs="Arial"/>
          <w:lang w:val="en-PH"/>
        </w:rPr>
        <w:t>short</w:t>
      </w:r>
      <w:proofErr w:type="gramEnd"/>
      <w:r w:rsidRPr="0082478C">
        <w:rPr>
          <w:rFonts w:ascii="Arial" w:hAnsi="Arial" w:cs="Arial"/>
          <w:lang w:val="en-PH"/>
        </w:rPr>
        <w:t xml:space="preserve"> all the feasts, if we did not know for what reason they were enjoined you — namely, on account of your transgressions and the hardness of your hearts. For if we patiently endure all things contrived against us by wicked men and demons, so that even amid cruelties unutterable, death and torments, we pray for mercy to those who inflict such things upon us, and do not wish to give the least retort to </w:t>
      </w:r>
      <w:proofErr w:type="spellStart"/>
      <w:r w:rsidRPr="0082478C">
        <w:rPr>
          <w:rFonts w:ascii="Arial" w:hAnsi="Arial" w:cs="Arial"/>
          <w:lang w:val="en-PH"/>
        </w:rPr>
        <w:t>any one</w:t>
      </w:r>
      <w:proofErr w:type="spellEnd"/>
      <w:r w:rsidRPr="0082478C">
        <w:rPr>
          <w:rFonts w:ascii="Arial" w:hAnsi="Arial" w:cs="Arial"/>
          <w:lang w:val="en-PH"/>
        </w:rPr>
        <w:t>, even as the new Lawgiver commanded us: how is it, Trypho, that we would not observe those rites which do not harm us— I speak of fleshly circumcision, and Sabbaths, and feasts?</w:t>
      </w:r>
    </w:p>
    <w:p w14:paraId="737CDA35" w14:textId="77777777" w:rsidR="0082478C" w:rsidRDefault="0082478C">
      <w:pPr>
        <w:rPr>
          <w:rFonts w:ascii="Arial" w:hAnsi="Arial" w:cs="Arial"/>
          <w:lang w:val="en-PH"/>
        </w:rPr>
      </w:pPr>
      <w:r>
        <w:rPr>
          <w:rFonts w:ascii="Arial" w:hAnsi="Arial" w:cs="Arial"/>
          <w:lang w:val="en-PH"/>
        </w:rPr>
        <w:br w:type="page"/>
      </w:r>
    </w:p>
    <w:p w14:paraId="57D2107E" w14:textId="50D76CFC"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19. Circumcision unknown before Abraham. The law was given by Moses on account of the hardness of their hearts</w:t>
      </w:r>
    </w:p>
    <w:p w14:paraId="30CF938E" w14:textId="7777777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It is this about which we are at a loss, and with reason, because, while you endure such things, you do not observe all the other customs which we are now discussing.</w:t>
      </w:r>
    </w:p>
    <w:p w14:paraId="265C8A00" w14:textId="64E5400C" w:rsidR="0082478C" w:rsidRPr="0082478C" w:rsidRDefault="0082478C" w:rsidP="0082478C">
      <w:pPr>
        <w:rPr>
          <w:rFonts w:ascii="Arial" w:hAnsi="Arial" w:cs="Arial"/>
          <w:lang w:val="en-PH"/>
        </w:rPr>
      </w:pPr>
      <w:r w:rsidRPr="0082478C">
        <w:rPr>
          <w:rFonts w:ascii="Arial" w:hAnsi="Arial" w:cs="Arial"/>
          <w:lang w:val="en-PH"/>
        </w:rPr>
        <w:t xml:space="preserve">This circumcision is not, however, necessary for all men, but for you alone, in order that, as I have already said, you may suffer these things which you now justly suffer. Nor do we receive that useless baptism of cisterns, for it has nothing to do with this baptism of life. Wherefore also God has announced that you have forsaken Him, the living fountain, and dug for yourselves broken cisterns which can hold no water. Even you, who are the circumcised according to the flesh, have need of our circumcision; but we, having the latter, do not require the former. For if it were necessary, as you suppose, God would not have made Adam uncircumcised; would not have had respect to the gifts of Abel when, being uncircumcised, he offered sacrifice and would not have been pleased with the uncircumcision of Enoch, who was not found, because God had translated him. Lot, being uncircumcised, was saved from Sodom, the angels themselves and the Lord sending him out. Noah was the beginning of our race; yet, uncircumcised, along with his children he went into the ark. Melchizedek, the priest of the </w:t>
      </w:r>
      <w:proofErr w:type="gramStart"/>
      <w:r w:rsidRPr="0082478C">
        <w:rPr>
          <w:rFonts w:ascii="Arial" w:hAnsi="Arial" w:cs="Arial"/>
          <w:lang w:val="en-PH"/>
        </w:rPr>
        <w:t>Most High</w:t>
      </w:r>
      <w:proofErr w:type="gramEnd"/>
      <w:r w:rsidRPr="0082478C">
        <w:rPr>
          <w:rFonts w:ascii="Arial" w:hAnsi="Arial" w:cs="Arial"/>
          <w:lang w:val="en-PH"/>
        </w:rPr>
        <w:t xml:space="preserve">, was uncircumcised; to whom also Abraham the first who received circumcision after the flesh, gave tithes, and he blessed him: after whose order God declared, by the mouth of David, that He would establish the everlasting priest. </w:t>
      </w:r>
      <w:proofErr w:type="gramStart"/>
      <w:r w:rsidRPr="0082478C">
        <w:rPr>
          <w:rFonts w:ascii="Arial" w:hAnsi="Arial" w:cs="Arial"/>
          <w:lang w:val="en-PH"/>
        </w:rPr>
        <w:t>Therefore</w:t>
      </w:r>
      <w:proofErr w:type="gramEnd"/>
      <w:r w:rsidRPr="0082478C">
        <w:rPr>
          <w:rFonts w:ascii="Arial" w:hAnsi="Arial" w:cs="Arial"/>
          <w:lang w:val="en-PH"/>
        </w:rPr>
        <w:t xml:space="preserve"> to you alone this circumcision was necessary, in order that the people may be no people, and the nation no nation; as also Hosea, one of the twelve prophets, declares. Moreover, all those righteous men already mentioned, though they kept no Sabbaths, were pleasing to God; and after them Abraham with all his descendants until Moses, under whom your nation appeared unrighteous and ungrateful to God, making a calf in the wilderness: wherefore God, accommodating Himself to that nation, enjoined them also to offer sacrifices, as if to His name, in order that you might not serve idols. Which precept, however, you have not observed; nay, you sacrificed your children to demons. And you were commanded to keep Sabbaths, that you might retain the memorial of God. For His word makes this announcement, saying, 'That you may know that I am God who redeemed you.' Ezekiel 20:12</w:t>
      </w:r>
    </w:p>
    <w:p w14:paraId="0C3CDF7B" w14:textId="77777777" w:rsidR="0082478C" w:rsidRDefault="0082478C">
      <w:pPr>
        <w:rPr>
          <w:rFonts w:ascii="Arial" w:hAnsi="Arial" w:cs="Arial"/>
          <w:lang w:val="en-PH"/>
        </w:rPr>
      </w:pPr>
      <w:r>
        <w:rPr>
          <w:rFonts w:ascii="Arial" w:hAnsi="Arial" w:cs="Arial"/>
          <w:lang w:val="en-PH"/>
        </w:rPr>
        <w:br w:type="page"/>
      </w:r>
    </w:p>
    <w:p w14:paraId="4726EC8E" w14:textId="17CC1B3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20. Why choice of meats was prescribed</w:t>
      </w:r>
    </w:p>
    <w:p w14:paraId="3B4DD329" w14:textId="2D44017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Moreover, you were commanded to abstain from certain kinds of food, in order that you might keep God before your eyes while you ate and drank, seeing that you were prone and very ready to depart from His knowledge, as Moses also affirms: 'The people ate and drank, and rose up to play.' Exodus 32:6 And again: 'Jacob ate, and was satisfied, and grew fat; and he who was beloved kicked: he grew fat, he grew thick, he was enlarged, and he forsook God who had made him.' Deuteronomy 32:15 For it was told you by Moses in the book of Genesis, that God granted to Noah, being a just man, to eat of every animal, but not of flesh with the blood, which is </w:t>
      </w:r>
      <w:r w:rsidRPr="0082478C">
        <w:rPr>
          <w:rFonts w:ascii="Arial" w:hAnsi="Arial" w:cs="Arial"/>
          <w:i/>
          <w:iCs/>
          <w:lang w:val="en-PH"/>
        </w:rPr>
        <w:t>dead</w:t>
      </w:r>
      <w:r w:rsidRPr="0082478C">
        <w:rPr>
          <w:rFonts w:ascii="Arial" w:hAnsi="Arial" w:cs="Arial"/>
          <w:lang w:val="en-PH"/>
        </w:rPr>
        <w:t>.</w:t>
      </w:r>
    </w:p>
    <w:p w14:paraId="33AAA1FD" w14:textId="77777777" w:rsidR="0082478C" w:rsidRPr="0082478C" w:rsidRDefault="0082478C" w:rsidP="0082478C">
      <w:pPr>
        <w:rPr>
          <w:rFonts w:ascii="Arial" w:hAnsi="Arial" w:cs="Arial"/>
          <w:lang w:val="en-PH"/>
        </w:rPr>
      </w:pPr>
      <w:r w:rsidRPr="0082478C">
        <w:rPr>
          <w:rFonts w:ascii="Arial" w:hAnsi="Arial" w:cs="Arial"/>
          <w:lang w:val="en-PH"/>
        </w:rPr>
        <w:t>And as he was ready to say, as the green herbs, I anticipated him:</w:t>
      </w:r>
    </w:p>
    <w:p w14:paraId="34153570" w14:textId="11EAE9A9" w:rsidR="0082478C" w:rsidRPr="0082478C" w:rsidRDefault="0082478C" w:rsidP="0082478C">
      <w:pPr>
        <w:rPr>
          <w:rFonts w:ascii="Arial" w:hAnsi="Arial" w:cs="Arial"/>
          <w:lang w:val="en-PH"/>
        </w:rPr>
      </w:pPr>
      <w:r w:rsidRPr="0082478C">
        <w:rPr>
          <w:rFonts w:ascii="Arial" w:hAnsi="Arial" w:cs="Arial"/>
          <w:lang w:val="en-PH"/>
        </w:rPr>
        <w:t xml:space="preserve">Why do you not receive this statement, 'as the green herbs,' in the sense in which it was given by God, to wit, that just as God has granted the herbs for sustenance to man, even so has He given the animals for the diet of flesh? But, you say, a distinction was laid down thereafter to Noah, because we do not eat certain herbs. As you interpret it, the thing is incredible. And first I shall not occupy myself with this, though able to say and to hold that every vegetable is food, and fit to be eaten. But although we discriminate between green herbs, not eating all, we refrain from eating some, not because they are common or unclean, but because they are bitter, or deadly, or thorny. But we lay hands on and take of all herbs which are sweet, very nourishing and good, whether they are marine or land plants. </w:t>
      </w:r>
      <w:proofErr w:type="gramStart"/>
      <w:r w:rsidRPr="0082478C">
        <w:rPr>
          <w:rFonts w:ascii="Arial" w:hAnsi="Arial" w:cs="Arial"/>
          <w:lang w:val="en-PH"/>
        </w:rPr>
        <w:t>Thus</w:t>
      </w:r>
      <w:proofErr w:type="gramEnd"/>
      <w:r w:rsidRPr="0082478C">
        <w:rPr>
          <w:rFonts w:ascii="Arial" w:hAnsi="Arial" w:cs="Arial"/>
          <w:lang w:val="en-PH"/>
        </w:rPr>
        <w:t xml:space="preserve"> also God by the mouth of Moses commanded you to abstain from unclean and improper and violent animals: when, moreover, though you were eating manna in the desert, and were seeing all those wondrous acts wrought for you by God, you made and worshipped the golden calf. </w:t>
      </w:r>
      <w:proofErr w:type="gramStart"/>
      <w:r w:rsidRPr="0082478C">
        <w:rPr>
          <w:rFonts w:ascii="Arial" w:hAnsi="Arial" w:cs="Arial"/>
          <w:lang w:val="en-PH"/>
        </w:rPr>
        <w:t>Hence</w:t>
      </w:r>
      <w:proofErr w:type="gramEnd"/>
      <w:r w:rsidRPr="0082478C">
        <w:rPr>
          <w:rFonts w:ascii="Arial" w:hAnsi="Arial" w:cs="Arial"/>
          <w:lang w:val="en-PH"/>
        </w:rPr>
        <w:t xml:space="preserve"> he cries continually, and justly, 'They are foolish children, in whom is no faith.' Deuteronomy 32:6, 20</w:t>
      </w:r>
    </w:p>
    <w:p w14:paraId="2CAFCAF4" w14:textId="7777777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21. Sabbaths were instituted on account of the people's sins, and not for a work of righteousness</w:t>
      </w:r>
    </w:p>
    <w:p w14:paraId="6F09AE22" w14:textId="2A4FA8E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Moreover, that God enjoined you to keep the Sabbath, and impose on you other precepts for a sign, as I have already said, on account of your unrighteousness, and that of your fathers — as He declares that for the sake of the nations, lest His name be profaned among them, therefore He permitted some of you to remain alive — these words of His can prove to you: they are narrated by Ezekiel thus:</w:t>
      </w:r>
    </w:p>
    <w:p w14:paraId="616A30BB" w14:textId="192F5F49" w:rsidR="0082478C" w:rsidRPr="0082478C" w:rsidRDefault="0082478C" w:rsidP="0082478C">
      <w:pPr>
        <w:rPr>
          <w:rFonts w:ascii="Arial" w:hAnsi="Arial" w:cs="Arial"/>
          <w:lang w:val="en-PH"/>
        </w:rPr>
      </w:pPr>
      <w:r w:rsidRPr="0082478C">
        <w:rPr>
          <w:rFonts w:ascii="Arial" w:hAnsi="Arial" w:cs="Arial"/>
          <w:i/>
          <w:iCs/>
          <w:lang w:val="en-PH"/>
        </w:rPr>
        <w:t>I am the Lord your God; walk in My statutes, and keep My judgments, and take no part in the customs of Egypt; and hallow My Sabbaths; and they shall be a sign between Me and you, that you may know that I am the Lord your God. Notwithstanding you rebelled against Me, and your children walked not in My statutes, neither kept My judgments to do them: which if a man do, he shall live in them. But they polluted My Sabbaths. And I said that I would pour out My fury upon them in the wilderness, to accomplish My anger upon them; yet I did it not; that My name might not be altogether profaned in the sight of the heathen. I led them out before their eyes, and I lifted up Mine hand unto them in the wilderness, that I would scatter them among the heathen, and disperse them through the countries; because they had not executed My judgments, but had despised My statutes, and polluted My Sabbaths, and their eyes were after the devices of their fathers. Wherefore I gave them also statutes which were not good, and judgments whereby they shall not live. And I shall pollute them in their own gifts, that I may destroy all that opens the womb, when I pass through them. Ezekiel 20:19-26</w:t>
      </w:r>
    </w:p>
    <w:p w14:paraId="01C8487A" w14:textId="77777777" w:rsidR="0082478C" w:rsidRDefault="0082478C">
      <w:pPr>
        <w:rPr>
          <w:rFonts w:ascii="Arial" w:hAnsi="Arial" w:cs="Arial"/>
          <w:lang w:val="en-PH"/>
        </w:rPr>
      </w:pPr>
      <w:r>
        <w:rPr>
          <w:rFonts w:ascii="Arial" w:hAnsi="Arial" w:cs="Arial"/>
          <w:lang w:val="en-PH"/>
        </w:rPr>
        <w:br w:type="page"/>
      </w:r>
    </w:p>
    <w:p w14:paraId="41DC62CE" w14:textId="165624A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 xml:space="preserve">Chapter 22. So </w:t>
      </w:r>
      <w:proofErr w:type="gramStart"/>
      <w:r w:rsidRPr="0082478C">
        <w:rPr>
          <w:rFonts w:ascii="Arial" w:hAnsi="Arial" w:cs="Arial"/>
          <w:b/>
          <w:bCs/>
          <w:sz w:val="32"/>
          <w:szCs w:val="32"/>
          <w:lang w:val="en-PH"/>
        </w:rPr>
        <w:t>also</w:t>
      </w:r>
      <w:proofErr w:type="gramEnd"/>
      <w:r w:rsidRPr="0082478C">
        <w:rPr>
          <w:rFonts w:ascii="Arial" w:hAnsi="Arial" w:cs="Arial"/>
          <w:b/>
          <w:bCs/>
          <w:sz w:val="32"/>
          <w:szCs w:val="32"/>
          <w:lang w:val="en-PH"/>
        </w:rPr>
        <w:t xml:space="preserve"> were sacrifices and oblations</w:t>
      </w:r>
    </w:p>
    <w:p w14:paraId="3EC74FC1" w14:textId="3DA1032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that you may learn that it was for the sins of your own nation, and for their idolatries and not because there was any necessity for such sacrifices, that they were likewise enjoined, listen to the manner in which He speaks of these by Amos, one of the twelve, saying: 'Woe unto you that desire the day of the Lord! To what end is this day of the Lord for you? It is darkness and not light, as when a man flees from the face of a lion, and a bear meets him; and he goes into his house, and leans his hands against the wall, and the serpent bites him. Shall not the day of the Lord be darkness and not light, even very dark, and no brightness in it? I have hated, I have despised your feast-days, and I will not smell in your solemn assemblies: wherefore, though you offer Me your burnt-offerings and sacrifices, I will not accept them; neither will I regard the peace-offerings of your presence. Take away from Me the multitude of your songs and psalms; I will not hear your instruments. But let judgment be rolled down as water, and righteousness as an impassable torrent. Have you offered unto Me victims and sacrifices in the wilderness, O house of Israel? Says the Lord. And have you taken up the tabernacle of Moloch, and the star of your god </w:t>
      </w:r>
      <w:proofErr w:type="spellStart"/>
      <w:r w:rsidRPr="0082478C">
        <w:rPr>
          <w:rFonts w:ascii="Arial" w:hAnsi="Arial" w:cs="Arial"/>
          <w:lang w:val="en-PH"/>
        </w:rPr>
        <w:t>Raphan</w:t>
      </w:r>
      <w:proofErr w:type="spellEnd"/>
      <w:r w:rsidRPr="0082478C">
        <w:rPr>
          <w:rFonts w:ascii="Arial" w:hAnsi="Arial" w:cs="Arial"/>
          <w:lang w:val="en-PH"/>
        </w:rPr>
        <w:t>, the figures which you made for yourselves? And I will carry you away beyond Damascus, says the Lord, whose name is the Almighty God. Woe to them that are at ease in Zion, and trust in the mountain of Samaria: those who are named among the chiefs have plucked away the first-fruits of the nations: the house of Israel </w:t>
      </w:r>
      <w:proofErr w:type="gramStart"/>
      <w:r w:rsidRPr="0082478C">
        <w:rPr>
          <w:rFonts w:ascii="Arial" w:hAnsi="Arial" w:cs="Arial"/>
          <w:lang w:val="en-PH"/>
        </w:rPr>
        <w:t>have</w:t>
      </w:r>
      <w:proofErr w:type="gramEnd"/>
      <w:r w:rsidRPr="0082478C">
        <w:rPr>
          <w:rFonts w:ascii="Arial" w:hAnsi="Arial" w:cs="Arial"/>
          <w:lang w:val="en-PH"/>
        </w:rPr>
        <w:t xml:space="preserve"> entered for themselves. Pass all of you unto </w:t>
      </w:r>
      <w:proofErr w:type="spellStart"/>
      <w:r w:rsidRPr="0082478C">
        <w:rPr>
          <w:rFonts w:ascii="Arial" w:hAnsi="Arial" w:cs="Arial"/>
          <w:lang w:val="en-PH"/>
        </w:rPr>
        <w:t>Calneh</w:t>
      </w:r>
      <w:proofErr w:type="spellEnd"/>
      <w:r w:rsidRPr="0082478C">
        <w:rPr>
          <w:rFonts w:ascii="Arial" w:hAnsi="Arial" w:cs="Arial"/>
          <w:lang w:val="en-PH"/>
        </w:rPr>
        <w:t xml:space="preserve">, and see; and from thence go unto Hamath the great, and go down thence to Gath of the strangers, the noblest of all these kingdoms, if their boundaries are greater than your boundaries. You who come to the evil day, who are approaching, and who hold to false Sabbaths; who lie on beds of ivory, and are at ease upon their couches; who eat the lambs out of the flock, and the sucking calves out of the midst of the herd; who applaud at the sound of the musical instruments; they reckon them as stable, and not as fleeting, who drink wine in bowls, and anoint themselves with the chief ointments, but they are not grieved for the affliction of Joseph. Wherefore now they shall be captives, among the first of the nobles who are carried away; and the house of evil-doers shall be removed, and the neighing of horses shall be taken away from Ephraim.' And </w:t>
      </w:r>
      <w:proofErr w:type="gramStart"/>
      <w:r w:rsidRPr="0082478C">
        <w:rPr>
          <w:rFonts w:ascii="Arial" w:hAnsi="Arial" w:cs="Arial"/>
          <w:lang w:val="en-PH"/>
        </w:rPr>
        <w:t>again</w:t>
      </w:r>
      <w:proofErr w:type="gramEnd"/>
      <w:r w:rsidRPr="0082478C">
        <w:rPr>
          <w:rFonts w:ascii="Arial" w:hAnsi="Arial" w:cs="Arial"/>
          <w:lang w:val="en-PH"/>
        </w:rPr>
        <w:t xml:space="preserve"> by Jeremiah: 'Collect your flesh, and sacrifices, and eat: for concerning neither sacrifices nor libations did I command your fathers in the day in which I took them by the hand to lead them out of Egypt.' And </w:t>
      </w:r>
      <w:proofErr w:type="gramStart"/>
      <w:r w:rsidRPr="0082478C">
        <w:rPr>
          <w:rFonts w:ascii="Arial" w:hAnsi="Arial" w:cs="Arial"/>
          <w:lang w:val="en-PH"/>
        </w:rPr>
        <w:t>again</w:t>
      </w:r>
      <w:proofErr w:type="gramEnd"/>
      <w:r w:rsidRPr="0082478C">
        <w:rPr>
          <w:rFonts w:ascii="Arial" w:hAnsi="Arial" w:cs="Arial"/>
          <w:lang w:val="en-PH"/>
        </w:rPr>
        <w:t xml:space="preserve"> by David, in the forty-ninth Psalm, He thus said: 'The God of gods, the Lord has spoken, and called the earth, from the rising of the sun unto the going down thereof. Out of Zion is the perfection of His beauty. God, even our God, shall come openly, and shall not keep silence. Fire shall burn before Him, and it shall be very tempestuous round about Him. He shall call to the heavens above, and to the earth, that He may judge His people. Assemble to Him His saints; those that have made a covenant with Him by sacrifices. And the heavens shall declare His righteousness, for God is judge. Hear, O My people, and I will speak to you; O Israel, and I will testify to you, I am God, even your God. I will not reprove you for your sacrifices; your burnt-offerings are continually before me. I will take no bullocks out of your house, nor he-goats out of your folds: for all the beasts of the field are Mine, the herds and the oxen on the mountains. I know all the fowls of the heavens, and the beauty of the field is Mine. If I were hungry, I would not tell you; for the world is Mine, and the fullness thereof. Will I eat the flesh of bulls, or drink the blood of goats? Offer unto God the sacrifice of praise, and pay your vows unto the </w:t>
      </w:r>
      <w:proofErr w:type="gramStart"/>
      <w:r w:rsidRPr="0082478C">
        <w:rPr>
          <w:rFonts w:ascii="Arial" w:hAnsi="Arial" w:cs="Arial"/>
          <w:lang w:val="en-PH"/>
        </w:rPr>
        <w:t>Most High</w:t>
      </w:r>
      <w:proofErr w:type="gramEnd"/>
      <w:r w:rsidRPr="0082478C">
        <w:rPr>
          <w:rFonts w:ascii="Arial" w:hAnsi="Arial" w:cs="Arial"/>
          <w:lang w:val="en-PH"/>
        </w:rPr>
        <w:t xml:space="preserve">, and call upon Me in the day of trouble, and I will deliver you, and you shall glorify Me. But unto the wicked God says, </w:t>
      </w:r>
      <w:proofErr w:type="gramStart"/>
      <w:r w:rsidRPr="0082478C">
        <w:rPr>
          <w:rFonts w:ascii="Arial" w:hAnsi="Arial" w:cs="Arial"/>
          <w:lang w:val="en-PH"/>
        </w:rPr>
        <w:t>What</w:t>
      </w:r>
      <w:proofErr w:type="gramEnd"/>
      <w:r w:rsidRPr="0082478C">
        <w:rPr>
          <w:rFonts w:ascii="Arial" w:hAnsi="Arial" w:cs="Arial"/>
          <w:lang w:val="en-PH"/>
        </w:rPr>
        <w:t xml:space="preserve"> have you to do to declare My statutes, and to take My covenant into your mouth? But you have hated instruction, and cast My words behind you. When you saw a thief, you consented with him; and hast been partaker with the adulterer. Your mouth has framed evil, and your tongue has enfolded deceit. You sit and speak against your brother; you slander your own mother's son. These things have you done, and I kept silence; you thought that I would be like yourself in wickedness. I will reprove you, and set your sins in order before your eyes. Now consider this, you that forget God, lest He tear you in pieces, and there be none to deliver. The sacrifice of praise shall glorify Me; and there is the way in which I shall show him My salvation.' </w:t>
      </w:r>
      <w:proofErr w:type="gramStart"/>
      <w:r w:rsidRPr="0082478C">
        <w:rPr>
          <w:rFonts w:ascii="Arial" w:hAnsi="Arial" w:cs="Arial"/>
          <w:lang w:val="en-PH"/>
        </w:rPr>
        <w:t>Accordingly</w:t>
      </w:r>
      <w:proofErr w:type="gramEnd"/>
      <w:r w:rsidRPr="0082478C">
        <w:rPr>
          <w:rFonts w:ascii="Arial" w:hAnsi="Arial" w:cs="Arial"/>
          <w:lang w:val="en-PH"/>
        </w:rPr>
        <w:t xml:space="preserve"> He neither takes sacrifices from you nor commanded them at first to be offered because they are needful to Him, but because of your sins. For indeed the temple, which is called the temple in Jerusalem, He admitted to be His house or court, not as though He needed it, but in order that you, in this view of it, giving yourselves to Him, might not worship idols. And that this is so, Isaiah says: 'What house have you built Me? Says the Lord. Heaven is My throne, and earth is My footstool.' Isaiah 66:1</w:t>
      </w:r>
    </w:p>
    <w:p w14:paraId="0898CBFD" w14:textId="77777777" w:rsidR="0082478C" w:rsidRDefault="0082478C">
      <w:pPr>
        <w:rPr>
          <w:rFonts w:ascii="Arial" w:hAnsi="Arial" w:cs="Arial"/>
          <w:lang w:val="en-PH"/>
        </w:rPr>
      </w:pPr>
      <w:r>
        <w:rPr>
          <w:rFonts w:ascii="Arial" w:hAnsi="Arial" w:cs="Arial"/>
          <w:lang w:val="en-PH"/>
        </w:rPr>
        <w:br w:type="page"/>
      </w:r>
    </w:p>
    <w:p w14:paraId="7F4B6D8F" w14:textId="7B9119D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23. The opinion of the Jews regarding the law does an injury to God</w:t>
      </w:r>
    </w:p>
    <w:p w14:paraId="0BB70DF9" w14:textId="574A7FE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But if we do not admit this, we shall be liable to fall into foolish opinions, as if it were not the same God who existed in the times of Enoch and all the rest, who neither were circumcised after the flesh, nor observed Sabbaths, nor any other rites, seeing that Moses enjoined such observances; or that God has not wished each race of mankind continually to perform the same righteous actions: to admit which, seems to be ridiculous and absurd. </w:t>
      </w:r>
      <w:proofErr w:type="gramStart"/>
      <w:r w:rsidRPr="0082478C">
        <w:rPr>
          <w:rFonts w:ascii="Arial" w:hAnsi="Arial" w:cs="Arial"/>
          <w:lang w:val="en-PH"/>
        </w:rPr>
        <w:t>Therefore</w:t>
      </w:r>
      <w:proofErr w:type="gramEnd"/>
      <w:r w:rsidRPr="0082478C">
        <w:rPr>
          <w:rFonts w:ascii="Arial" w:hAnsi="Arial" w:cs="Arial"/>
          <w:lang w:val="en-PH"/>
        </w:rPr>
        <w:t xml:space="preserve"> we must confess that He, who is ever the same, has commanded these and such like institutions on account of sinful men, and we must declare Him to be benevolent, foreknowing, needing nothing, righteous and good. But if this be not so, tell me, sir, what you think of those matters which we are investigating.</w:t>
      </w:r>
    </w:p>
    <w:p w14:paraId="089FC93A" w14:textId="77777777" w:rsidR="0082478C" w:rsidRPr="0082478C" w:rsidRDefault="0082478C" w:rsidP="0082478C">
      <w:pPr>
        <w:rPr>
          <w:rFonts w:ascii="Arial" w:hAnsi="Arial" w:cs="Arial"/>
          <w:lang w:val="en-PH"/>
        </w:rPr>
      </w:pPr>
      <w:r w:rsidRPr="0082478C">
        <w:rPr>
          <w:rFonts w:ascii="Arial" w:hAnsi="Arial" w:cs="Arial"/>
          <w:lang w:val="en-PH"/>
        </w:rPr>
        <w:t>And when no one responded:</w:t>
      </w:r>
    </w:p>
    <w:p w14:paraId="74F75949" w14:textId="61A29C14" w:rsidR="0082478C" w:rsidRPr="0082478C" w:rsidRDefault="0082478C" w:rsidP="0082478C">
      <w:pPr>
        <w:rPr>
          <w:rFonts w:ascii="Arial" w:hAnsi="Arial" w:cs="Arial"/>
          <w:lang w:val="en-PH"/>
        </w:rPr>
      </w:pPr>
      <w:r w:rsidRPr="0082478C">
        <w:rPr>
          <w:rFonts w:ascii="Arial" w:hAnsi="Arial" w:cs="Arial"/>
          <w:lang w:val="en-PH"/>
        </w:rPr>
        <w:t>Wherefore, Trypho, I will proclaim to you, and to those who wish to become proselytes, the divine message which I heard from that man. Do you see that the elements are not idle, and keep no Sabbaths? Remain as you were born. For if there was no need of circumcision before Abraham, or of the observance of Sabbaths, of feasts and sacrifices, before Moses; no more need is there of them now, after that, according to the will of God, Jesus Christ the Son of God has been born without sin, of a virgin sprung from the stock of Abraham. For when Abraham himself was in uncircumcision, he was justified and blessed by reason of the faith which he reposed in God, as the Scripture tells. Moreover, the Scriptures and the facts themselves compel us to admit that He received circumcision for a sign, and not for righteousness. So that it was justly recorded concerning the people, that the soul which shall not be circumcised on the eighth day shall be cut off from his family. And, furthermore, the inability of the female sex to receive fleshly circumcision, proves that this circumcision has been given for a sign, and not for a work of righteousness. For God has given likewise to women the ability to observe all things which are righteous and virtuous; but we see that the bodily form of the male has been made different from the bodily form of the female; yet we know that neither of them is righteous or unrighteous merely for this cause, but [is considered righteous] by reason of piety and righteousness.</w:t>
      </w:r>
    </w:p>
    <w:p w14:paraId="01EB1BEB" w14:textId="77777777" w:rsidR="0082478C" w:rsidRDefault="0082478C">
      <w:pPr>
        <w:rPr>
          <w:rFonts w:ascii="Arial" w:hAnsi="Arial" w:cs="Arial"/>
          <w:lang w:val="en-PH"/>
        </w:rPr>
      </w:pPr>
      <w:r>
        <w:rPr>
          <w:rFonts w:ascii="Arial" w:hAnsi="Arial" w:cs="Arial"/>
          <w:lang w:val="en-PH"/>
        </w:rPr>
        <w:br w:type="page"/>
      </w:r>
    </w:p>
    <w:p w14:paraId="50292D98" w14:textId="68D6579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24. The Christians' circumcision far more excellent</w:t>
      </w:r>
    </w:p>
    <w:p w14:paraId="56C70598" w14:textId="607E622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Now, sirs, it is possible for us to show how the eighth day possessed a certain mysterious import, which the seventh day did not possess, and which was promulgated by God through these rites. But lest I appear now to diverge to other subjects, understand what I say: the blood of that circumcision is obsolete, and we trust in the blood of salvation; there is now another covenant, and another law has gone forth from Zion. Jesus Christ circumcises all who will — as was declared above— with knives of stone; Joshua 5:2; Isaiah 26:2-3 that they may be a righteous nation, a people keeping faith, holding to the truth, and maintaining peace. Come then with me, all who fear God, who wish to see the good of Jerusalem. Come, let us go to the light of the Lord; for He has liberated His people, the house of Jacob. Come, all nations; let us gather ourselves together at Jerusalem, no longer plagued by war for the sins of her people. 'For I was manifest to them that sought Me not; I was found of them that asked not for Me;' Isaiah 65:1-3 He exclaims by Isaiah: 'I said, Behold Me, unto nations which were not called by My name. I have spread out My hands all the day unto a disobedient and gainsaying people, which walked in a way that was not good, but after their own sins. It is a people that provokes Me to my face.' Isaiah 65:1-3</w:t>
      </w:r>
    </w:p>
    <w:p w14:paraId="510F548F" w14:textId="77777777" w:rsidR="0082478C" w:rsidRDefault="0082478C">
      <w:pPr>
        <w:rPr>
          <w:rFonts w:ascii="Arial" w:hAnsi="Arial" w:cs="Arial"/>
          <w:lang w:val="en-PH"/>
        </w:rPr>
      </w:pPr>
      <w:r>
        <w:rPr>
          <w:rFonts w:ascii="Arial" w:hAnsi="Arial" w:cs="Arial"/>
          <w:lang w:val="en-PH"/>
        </w:rPr>
        <w:br w:type="page"/>
      </w:r>
    </w:p>
    <w:p w14:paraId="2C2E8F35" w14:textId="339AB49A"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25. The Jews boast in vain that they are sons of Abraham</w:t>
      </w:r>
    </w:p>
    <w:p w14:paraId="1138A8D1" w14:textId="7919D75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Those who justify themselves, and say they are sons of Abraham, shall be desirous even in a small degree to receive the inheritance along with you; as the Holy Spirit, by the mouth of Isaiah, cries, speaking thus while he personates them:</w:t>
      </w:r>
    </w:p>
    <w:p w14:paraId="45B1151E" w14:textId="054B79EA" w:rsidR="0082478C" w:rsidRPr="0082478C" w:rsidRDefault="0082478C" w:rsidP="0082478C">
      <w:pPr>
        <w:rPr>
          <w:rFonts w:ascii="Arial" w:hAnsi="Arial" w:cs="Arial"/>
          <w:lang w:val="en-PH"/>
        </w:rPr>
      </w:pPr>
      <w:r w:rsidRPr="0082478C">
        <w:rPr>
          <w:rFonts w:ascii="Arial" w:hAnsi="Arial" w:cs="Arial"/>
          <w:i/>
          <w:iCs/>
          <w:lang w:val="en-PH"/>
        </w:rPr>
        <w:t xml:space="preserve">Return from heaven, and behold from the habitation of Your holiness and glory. Where is Your zeal and strength? Where is the multitude of Your mercy? For You have sustained us, O Lord. For You are our </w:t>
      </w:r>
      <w:proofErr w:type="gramStart"/>
      <w:r w:rsidRPr="0082478C">
        <w:rPr>
          <w:rFonts w:ascii="Arial" w:hAnsi="Arial" w:cs="Arial"/>
          <w:i/>
          <w:iCs/>
          <w:lang w:val="en-PH"/>
        </w:rPr>
        <w:t>Father</w:t>
      </w:r>
      <w:proofErr w:type="gramEnd"/>
      <w:r w:rsidRPr="0082478C">
        <w:rPr>
          <w:rFonts w:ascii="Arial" w:hAnsi="Arial" w:cs="Arial"/>
          <w:i/>
          <w:iCs/>
          <w:lang w:val="en-PH"/>
        </w:rPr>
        <w:t xml:space="preserve">, because Abraham is ignorant of us, and Israel has not </w:t>
      </w:r>
      <w:proofErr w:type="spellStart"/>
      <w:r w:rsidRPr="0082478C">
        <w:rPr>
          <w:rFonts w:ascii="Arial" w:hAnsi="Arial" w:cs="Arial"/>
          <w:i/>
          <w:iCs/>
          <w:lang w:val="en-PH"/>
        </w:rPr>
        <w:t>recognised</w:t>
      </w:r>
      <w:proofErr w:type="spellEnd"/>
      <w:r w:rsidRPr="0082478C">
        <w:rPr>
          <w:rFonts w:ascii="Arial" w:hAnsi="Arial" w:cs="Arial"/>
          <w:i/>
          <w:iCs/>
          <w:lang w:val="en-PH"/>
        </w:rPr>
        <w:t xml:space="preserve"> us. But You, O Lord, our </w:t>
      </w:r>
      <w:proofErr w:type="gramStart"/>
      <w:r w:rsidRPr="0082478C">
        <w:rPr>
          <w:rFonts w:ascii="Arial" w:hAnsi="Arial" w:cs="Arial"/>
          <w:i/>
          <w:iCs/>
          <w:lang w:val="en-PH"/>
        </w:rPr>
        <w:t>Father</w:t>
      </w:r>
      <w:proofErr w:type="gramEnd"/>
      <w:r w:rsidRPr="0082478C">
        <w:rPr>
          <w:rFonts w:ascii="Arial" w:hAnsi="Arial" w:cs="Arial"/>
          <w:i/>
          <w:iCs/>
          <w:lang w:val="en-PH"/>
        </w:rPr>
        <w:t xml:space="preserve">, deliver us: from the beginning Your name is upon us. O Lord, why have You made us to err from Your way? And hardened our hearts, so that we do not fear You? Return for Your servants' sake, the tribes of Your inheritance, that we may inherit for a little Your holy mountain. We were as from the beginning, when You did not bear rule over us, and when Your name was not called upon us. If You will open the heavens, trembling shall seize the mountains before You: and they shall be melted, as wax melts before the fire; and fire shall consume the adversaries, and Your name shall be manifest among the adversaries; the nations shall be put into disorder before Your face. When You shall do glorious things, trembling shall seize the mountains before You. From the beginning we have not heard, nor have our eyes seen a God besides You: and Your works, the mercy which You shall show to those who repent. He shall meet those who do righteousness, and they shall remember Your ways. Behold, </w:t>
      </w:r>
      <w:proofErr w:type="gramStart"/>
      <w:r w:rsidRPr="0082478C">
        <w:rPr>
          <w:rFonts w:ascii="Arial" w:hAnsi="Arial" w:cs="Arial"/>
          <w:i/>
          <w:iCs/>
          <w:lang w:val="en-PH"/>
        </w:rPr>
        <w:t>You</w:t>
      </w:r>
      <w:proofErr w:type="gramEnd"/>
      <w:r w:rsidRPr="0082478C">
        <w:rPr>
          <w:rFonts w:ascii="Arial" w:hAnsi="Arial" w:cs="Arial"/>
          <w:i/>
          <w:iCs/>
          <w:lang w:val="en-PH"/>
        </w:rPr>
        <w:t xml:space="preserve"> are angry, and we were sinning.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we have erred and become all unclean, and all our righteousness is as the rags of a woman set apart: and we have faded away like leaves by reason of our iniquities; thus the wind will take us away. And there is none that calls upon Your name, or remembers to take hold of You; for You have turned away Your face from us, and have given us up on account of our sins. And now return, O Lord, for we are all Your people. The city of Your holiness has become desolate. Zion has become as a wilderness, Jerusalem a curse; the house, our holiness, and the glory which our fathers blessed, has been burned with fire; and all the glorious nations have fallen along with it. And in addition to these [misfortunes], O Lord, </w:t>
      </w:r>
      <w:proofErr w:type="gramStart"/>
      <w:r w:rsidRPr="0082478C">
        <w:rPr>
          <w:rFonts w:ascii="Arial" w:hAnsi="Arial" w:cs="Arial"/>
          <w:i/>
          <w:iCs/>
          <w:lang w:val="en-PH"/>
        </w:rPr>
        <w:t>You</w:t>
      </w:r>
      <w:proofErr w:type="gramEnd"/>
      <w:r w:rsidRPr="0082478C">
        <w:rPr>
          <w:rFonts w:ascii="Arial" w:hAnsi="Arial" w:cs="Arial"/>
          <w:i/>
          <w:iCs/>
          <w:lang w:val="en-PH"/>
        </w:rPr>
        <w:t xml:space="preserve"> have refrained Yourself, and are silent, and have humbled us very much.</w:t>
      </w:r>
    </w:p>
    <w:p w14:paraId="35840CC5" w14:textId="5D9C4C91"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What is this you say? That none of us shall inherit anything on the holy mountain of God?</w:t>
      </w:r>
    </w:p>
    <w:p w14:paraId="2FD3EEF1" w14:textId="77777777" w:rsidR="0082478C" w:rsidRDefault="0082478C">
      <w:pPr>
        <w:rPr>
          <w:rFonts w:ascii="Arial" w:hAnsi="Arial" w:cs="Arial"/>
          <w:lang w:val="en-PH"/>
        </w:rPr>
      </w:pPr>
      <w:r>
        <w:rPr>
          <w:rFonts w:ascii="Arial" w:hAnsi="Arial" w:cs="Arial"/>
          <w:lang w:val="en-PH"/>
        </w:rPr>
        <w:br w:type="page"/>
      </w:r>
    </w:p>
    <w:p w14:paraId="25EAB87C" w14:textId="542BCFE9"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26. No salvation to the Jews except through Christ</w:t>
      </w:r>
    </w:p>
    <w:p w14:paraId="38B43B7F" w14:textId="6CD2CF6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do not say so; but those who have persecuted and do persecute Christ, if they do not repent, shall not inherit anything on the holy mountain. But the Gentiles, who have believed on Him, and have repented of the sins which they have committed, they shall receive the inheritance along with the patriarchs and the prophets, and the just men who are descended from Jacob, even although they neither keep the Sabbath, nor are circumcised, nor observe the feasts. Assuredly they shall receive the holy inheritance of God. For God speaks by Isaiah thus:</w:t>
      </w:r>
    </w:p>
    <w:p w14:paraId="755B57CB" w14:textId="4BE1EDA4" w:rsidR="0082478C" w:rsidRPr="0082478C" w:rsidRDefault="0082478C" w:rsidP="0082478C">
      <w:pPr>
        <w:rPr>
          <w:rFonts w:ascii="Arial" w:hAnsi="Arial" w:cs="Arial"/>
          <w:lang w:val="en-PH"/>
        </w:rPr>
      </w:pPr>
      <w:r w:rsidRPr="0082478C">
        <w:rPr>
          <w:rFonts w:ascii="Arial" w:hAnsi="Arial" w:cs="Arial"/>
          <w:i/>
          <w:iCs/>
          <w:lang w:val="en-PH"/>
        </w:rPr>
        <w:t>I, the Lord God, have called You in righteousness, and will hold Your hand, and will strengthen You; and I have given You for a covenant of the people, for a light of the Gentiles, to open the eyes of the blind, to bring out them that are bound from the chains, and those who sit in darkness from the prison-house. Isaiah 42:6-7</w:t>
      </w:r>
    </w:p>
    <w:p w14:paraId="4C43ECB9" w14:textId="77777777" w:rsidR="0082478C" w:rsidRPr="0082478C" w:rsidRDefault="0082478C" w:rsidP="0082478C">
      <w:pPr>
        <w:rPr>
          <w:rFonts w:ascii="Arial" w:hAnsi="Arial" w:cs="Arial"/>
          <w:lang w:val="en-PH"/>
        </w:rPr>
      </w:pPr>
      <w:r w:rsidRPr="0082478C">
        <w:rPr>
          <w:rFonts w:ascii="Arial" w:hAnsi="Arial" w:cs="Arial"/>
          <w:lang w:val="en-PH"/>
        </w:rPr>
        <w:t>And again:</w:t>
      </w:r>
    </w:p>
    <w:p w14:paraId="4ED736BD" w14:textId="77777777" w:rsidR="0082478C" w:rsidRDefault="0082478C" w:rsidP="0082478C">
      <w:pPr>
        <w:rPr>
          <w:rFonts w:ascii="Arial" w:hAnsi="Arial" w:cs="Arial"/>
          <w:i/>
          <w:iCs/>
          <w:lang w:val="en-PH"/>
        </w:rPr>
      </w:pPr>
      <w:r w:rsidRPr="0082478C">
        <w:rPr>
          <w:rFonts w:ascii="Arial" w:hAnsi="Arial" w:cs="Arial"/>
          <w:i/>
          <w:iCs/>
          <w:lang w:val="en-PH"/>
        </w:rPr>
        <w:t xml:space="preserve">Lift up a standard for the people; for, lo, the Lord has made it heard unto the end of the earth. Say to the daughters of Zion, Behold, your </w:t>
      </w:r>
      <w:proofErr w:type="spellStart"/>
      <w:r w:rsidRPr="0082478C">
        <w:rPr>
          <w:rFonts w:ascii="Arial" w:hAnsi="Arial" w:cs="Arial"/>
          <w:i/>
          <w:iCs/>
          <w:lang w:val="en-PH"/>
        </w:rPr>
        <w:t>Saviour</w:t>
      </w:r>
      <w:proofErr w:type="spellEnd"/>
      <w:r w:rsidRPr="0082478C">
        <w:rPr>
          <w:rFonts w:ascii="Arial" w:hAnsi="Arial" w:cs="Arial"/>
          <w:i/>
          <w:iCs/>
          <w:lang w:val="en-PH"/>
        </w:rPr>
        <w:t xml:space="preserve"> has come; having His reward, and His work before His face: and He shall call it a holy nation, redeemed by the Lord. And you shall be called a city sought out, and not forsaken. Who is this that comes from Edom? In red garments from </w:t>
      </w:r>
      <w:proofErr w:type="spellStart"/>
      <w:r w:rsidRPr="0082478C">
        <w:rPr>
          <w:rFonts w:ascii="Arial" w:hAnsi="Arial" w:cs="Arial"/>
          <w:i/>
          <w:iCs/>
          <w:lang w:val="en-PH"/>
        </w:rPr>
        <w:t>Bosor</w:t>
      </w:r>
      <w:proofErr w:type="spellEnd"/>
      <w:r w:rsidRPr="0082478C">
        <w:rPr>
          <w:rFonts w:ascii="Arial" w:hAnsi="Arial" w:cs="Arial"/>
          <w:i/>
          <w:iCs/>
          <w:lang w:val="en-PH"/>
        </w:rPr>
        <w:t xml:space="preserve">? This that is beautiful in apparel, going up with great strength? I speak righteousness, and the judgment of salvation. Why are Your garments red, and Your apparel as from the trodden wine-press? You are full of the trodden grape. I have trodden the wine-press all alone, and of the people there is no man with Me; and I have trampled them in fury, and crushed them to the ground, and spilled their blood on the earth. For the day of retribution has come upon </w:t>
      </w:r>
    </w:p>
    <w:p w14:paraId="2815B1F4" w14:textId="77777777" w:rsidR="0082478C" w:rsidRDefault="0082478C">
      <w:pPr>
        <w:rPr>
          <w:rFonts w:ascii="Arial" w:hAnsi="Arial" w:cs="Arial"/>
          <w:i/>
          <w:iCs/>
          <w:lang w:val="en-PH"/>
        </w:rPr>
      </w:pPr>
      <w:r>
        <w:rPr>
          <w:rFonts w:ascii="Arial" w:hAnsi="Arial" w:cs="Arial"/>
          <w:i/>
          <w:iCs/>
          <w:lang w:val="en-PH"/>
        </w:rPr>
        <w:br w:type="page"/>
      </w:r>
    </w:p>
    <w:p w14:paraId="64DD5749" w14:textId="315BC15C" w:rsidR="0082478C" w:rsidRPr="0082478C" w:rsidRDefault="0082478C" w:rsidP="0082478C">
      <w:pPr>
        <w:rPr>
          <w:rFonts w:ascii="Arial" w:hAnsi="Arial" w:cs="Arial"/>
          <w:lang w:val="en-PH"/>
        </w:rPr>
      </w:pPr>
      <w:r w:rsidRPr="0082478C">
        <w:rPr>
          <w:rFonts w:ascii="Arial" w:hAnsi="Arial" w:cs="Arial"/>
          <w:i/>
          <w:iCs/>
          <w:lang w:val="en-PH"/>
        </w:rPr>
        <w:t>them, and the year of redemption is present. And I looked, and there was none to help; and I considered, and none assisted: and My arm delivered; and My fury came on them, and I trampled them in My fury, and spilled their blood on the earth.</w:t>
      </w:r>
    </w:p>
    <w:p w14:paraId="572141B2" w14:textId="77777777" w:rsidR="0082478C" w:rsidRDefault="0082478C">
      <w:pPr>
        <w:rPr>
          <w:rFonts w:ascii="Arial" w:hAnsi="Arial" w:cs="Arial"/>
          <w:lang w:val="en-PH"/>
        </w:rPr>
      </w:pPr>
      <w:r>
        <w:rPr>
          <w:rFonts w:ascii="Arial" w:hAnsi="Arial" w:cs="Arial"/>
          <w:lang w:val="en-PH"/>
        </w:rPr>
        <w:br w:type="page"/>
      </w:r>
    </w:p>
    <w:p w14:paraId="1A6A82CF" w14:textId="7082707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27. Why God taught the same things by the prophets as by Moses</w:t>
      </w:r>
    </w:p>
    <w:p w14:paraId="0328F946" w14:textId="3D467A55"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Why do you select and quote whatever you wish from the prophetic writings, but do not refer to those which expressly command the Sabbath to be observed? For Isaiah thus speaks:</w:t>
      </w:r>
    </w:p>
    <w:p w14:paraId="55EF9D23" w14:textId="35227AE8" w:rsidR="0082478C" w:rsidRPr="0082478C" w:rsidRDefault="0082478C" w:rsidP="0082478C">
      <w:pPr>
        <w:rPr>
          <w:rFonts w:ascii="Arial" w:hAnsi="Arial" w:cs="Arial"/>
          <w:lang w:val="en-PH"/>
        </w:rPr>
      </w:pPr>
      <w:r w:rsidRPr="0082478C">
        <w:rPr>
          <w:rFonts w:ascii="Arial" w:hAnsi="Arial" w:cs="Arial"/>
          <w:i/>
          <w:iCs/>
          <w:lang w:val="en-PH"/>
        </w:rPr>
        <w:t>If you shall turn away your foot from the Sabbaths, so as not to do your pleasure on the holy day, and shall call the Sabbaths the holy delights of your God; if you shall not lift your foot to work, and shall not speak a word from your own mouth; then you shall trust in the Lord, and He shall cause you to go up to the good things of the land; and He shall feed you with the inheritance of Jacob your father: for the mouth of the Lord has spoken it. Isaiah 58:13-14</w:t>
      </w:r>
    </w:p>
    <w:p w14:paraId="646C3616" w14:textId="3E3E195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 have passed them by, my friends, not because such prophecies were contrary to me, but because you have understood, and do understand, that although God commands you by all the prophets to do the same things which He also commanded by Moses, it was on account of the hardness of your hearts, and your ingratitude towards Him, that He continually proclaims them, in order that, even in this way, if you repented, you might please Him, and neither sacrifice your children to demons, nor be partakers with thieves, nor lovers of gifts, nor hunters after revenge, nor fail in doing judgment for orphans, nor be inattentive to the justice due to the widow nor have your hands full of blood. 'For the daughters of Zion have walked with a high neck, both sporting by winking with their eyes, and sweeping along their dresses. Isaiah 3:16 For they are all gone aside,' He exclaims, 'they are all become useless. There is none that understands, there is not so much as one. With their tongues they have </w:t>
      </w:r>
      <w:proofErr w:type="spellStart"/>
      <w:r w:rsidRPr="0082478C">
        <w:rPr>
          <w:rFonts w:ascii="Arial" w:hAnsi="Arial" w:cs="Arial"/>
          <w:lang w:val="en-PH"/>
        </w:rPr>
        <w:t>practised</w:t>
      </w:r>
      <w:proofErr w:type="spellEnd"/>
      <w:r w:rsidRPr="0082478C">
        <w:rPr>
          <w:rFonts w:ascii="Arial" w:hAnsi="Arial" w:cs="Arial"/>
          <w:lang w:val="en-PH"/>
        </w:rPr>
        <w:t xml:space="preserve"> deceit, their throat is an open </w:t>
      </w:r>
      <w:proofErr w:type="spellStart"/>
      <w:r w:rsidRPr="0082478C">
        <w:rPr>
          <w:rFonts w:ascii="Arial" w:hAnsi="Arial" w:cs="Arial"/>
          <w:lang w:val="en-PH"/>
        </w:rPr>
        <w:t>sepulchre</w:t>
      </w:r>
      <w:proofErr w:type="spellEnd"/>
      <w:r w:rsidRPr="0082478C">
        <w:rPr>
          <w:rFonts w:ascii="Arial" w:hAnsi="Arial" w:cs="Arial"/>
          <w:lang w:val="en-PH"/>
        </w:rPr>
        <w:t xml:space="preserve">, the poison of asps is under their lips, destruction and misery are in their paths, and the way of peace they have not known.' So that, as in the beginning, these things were enjoined you because of your wickedness, in like manner because of your steadfastness in it, or rather your increased proneness to it, by means of the same precepts He calls you to a remembrance or knowledge of it. But you are a people hard-hearted and without understanding, both blind and lame, children in whom is no faith, as He Himself says, </w:t>
      </w:r>
      <w:proofErr w:type="spellStart"/>
      <w:r w:rsidRPr="0082478C">
        <w:rPr>
          <w:rFonts w:ascii="Arial" w:hAnsi="Arial" w:cs="Arial"/>
          <w:lang w:val="en-PH"/>
        </w:rPr>
        <w:t>honouring</w:t>
      </w:r>
      <w:proofErr w:type="spellEnd"/>
      <w:r w:rsidRPr="0082478C">
        <w:rPr>
          <w:rFonts w:ascii="Arial" w:hAnsi="Arial" w:cs="Arial"/>
          <w:lang w:val="en-PH"/>
        </w:rPr>
        <w:t xml:space="preserve"> Him only with your lips, far from Him in your hearts, teaching doctrines that are your own and not His. For, tell me, did God wish the priests to sin when they offer the sacrifices on the Sabbaths? Or those to sin, who are circumcised and do circumcise on the Sabbaths; since He commands that on the eighth day— even though it happen to be a Sabbath— those who are born shall be always circumcised? Or could not the infants be operated upon one day previous or one day subsequent to the Sabbath, if He knew that it is a sinful act upon the Sabbaths? Or why did He not teach those— who are called righteous and pleasing to Him, who lived before Moses and Abraham, who were not circumcised in their foreskin, and observed no Sabbaths— to keep these institutions?</w:t>
      </w:r>
    </w:p>
    <w:p w14:paraId="584DF75D" w14:textId="77777777" w:rsidR="0082478C" w:rsidRDefault="0082478C">
      <w:pPr>
        <w:rPr>
          <w:rFonts w:ascii="Arial" w:hAnsi="Arial" w:cs="Arial"/>
          <w:lang w:val="en-PH"/>
        </w:rPr>
      </w:pPr>
      <w:r>
        <w:rPr>
          <w:rFonts w:ascii="Arial" w:hAnsi="Arial" w:cs="Arial"/>
          <w:lang w:val="en-PH"/>
        </w:rPr>
        <w:br w:type="page"/>
      </w:r>
    </w:p>
    <w:p w14:paraId="2663C9D4" w14:textId="635894B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28. True righteousness is obtained by Christ</w:t>
      </w:r>
    </w:p>
    <w:p w14:paraId="5D4289B4" w14:textId="559D122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We heard you adducing this consideration a little ago, and we have given it attention: for, to tell the truth, it is worthy of attention; and that answer which pleases most— namely, that so it seemed good to Him— does not satisfy me. For this is ever the shift to which those have recourse who are unable to answer the question.</w:t>
      </w:r>
    </w:p>
    <w:p w14:paraId="5CA9A75D" w14:textId="5A5B293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Since I bring from the Scriptures and the facts themselves both the proofs and the inculcation of them, do not delay or hesitate to put faith in me, although I am an uncircumcised man; so short a time is left you in which to become proselytes. If Christ's coming shall have anticipated you, in vain you will repent, in vain you will weep; for He will not hear you. 'Break up your fallow ground,' Jeremiah has cried to the people, 'and sow not among thorns. Circumcise yourselves to the Lord, and circumcise the foreskin of your heart.' Jeremiah 4:3 Do not sow, therefore, among thorns, and in untilled ground, whence you can have no fruit. Know Christ; and behold the fallow ground, good, good and fat, is in your hearts. 'For, behold, the days come, says the Lord, that I will visit all them that are circumcised in their foreskins; Egypt, and Judah, and Edom, and the sons of Moab. For all the nations are uncircumcised, and all the house of Israel are uncircumcised in their hearts.' Do you see how that God does not mean this circumcision which is given for a sign? For it is of no use to the Egyptians, or the sons of Moab, or the sons of Edom. But though a man be a Scythian or a Persian, if he has the knowledge of God and of His Christ, and keeps the everlasting righteous decrees, he is circumcised with the good and useful circumcision, and is a friend of God, and God rejoices in his gifts and offerings. But I will lay before you, my friends, the very words of God, when He said to the people by Malachi, one of the twelve prophets, 'I have no pleasure in you, says the Lord; and I shall not accept your sacrifices at your hands: for from the rising of the sun unto its setting My name shall be glorified among the Gentiles; and in every place a sacrifice is offered unto My name, even a pure sacrifice: for My name is </w:t>
      </w:r>
      <w:proofErr w:type="spellStart"/>
      <w:r w:rsidRPr="0082478C">
        <w:rPr>
          <w:rFonts w:ascii="Arial" w:hAnsi="Arial" w:cs="Arial"/>
          <w:lang w:val="en-PH"/>
        </w:rPr>
        <w:t>honoured</w:t>
      </w:r>
      <w:proofErr w:type="spellEnd"/>
      <w:r w:rsidRPr="0082478C">
        <w:rPr>
          <w:rFonts w:ascii="Arial" w:hAnsi="Arial" w:cs="Arial"/>
          <w:lang w:val="en-PH"/>
        </w:rPr>
        <w:t xml:space="preserve"> among the Gentiles, says the Lord; but you profane it.' Malachi 1:10, etc. And by David He said, 'A people whom I have not known, served Me; at the hearing of the </w:t>
      </w:r>
      <w:proofErr w:type="gramStart"/>
      <w:r w:rsidRPr="0082478C">
        <w:rPr>
          <w:rFonts w:ascii="Arial" w:hAnsi="Arial" w:cs="Arial"/>
          <w:lang w:val="en-PH"/>
        </w:rPr>
        <w:t>ear</w:t>
      </w:r>
      <w:proofErr w:type="gramEnd"/>
      <w:r w:rsidRPr="0082478C">
        <w:rPr>
          <w:rFonts w:ascii="Arial" w:hAnsi="Arial" w:cs="Arial"/>
          <w:lang w:val="en-PH"/>
        </w:rPr>
        <w:t xml:space="preserve"> they obeyed Me.'</w:t>
      </w:r>
    </w:p>
    <w:p w14:paraId="1A508AEC" w14:textId="77777777" w:rsidR="0082478C" w:rsidRDefault="0082478C">
      <w:pPr>
        <w:rPr>
          <w:rFonts w:ascii="Arial" w:hAnsi="Arial" w:cs="Arial"/>
          <w:lang w:val="en-PH"/>
        </w:rPr>
      </w:pPr>
      <w:r>
        <w:rPr>
          <w:rFonts w:ascii="Arial" w:hAnsi="Arial" w:cs="Arial"/>
          <w:lang w:val="en-PH"/>
        </w:rPr>
        <w:br w:type="page"/>
      </w:r>
    </w:p>
    <w:p w14:paraId="738686FB" w14:textId="42177E2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29. Christ is useless to those who observe the law</w:t>
      </w:r>
    </w:p>
    <w:p w14:paraId="0AF5301E" w14:textId="1A1048E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Let us glorify God, all nations gathered together; for He has also visited us. Let us glorify Him by the King of glory, by the Lord of hosts. For He has been gracious towards the Gentiles also; and our sacrifices He esteems more grateful than yours. What need, then, have I of circumcision, who have been witnessed to by God? What need have I of that other baptism, who have been baptized with the Holy Ghost? I think that while I mention this, I would persuade even those who are possessed of scanty intelligence. For these words have neither been prepared by me, nor embellished by the art of man; but David sung them, Isaiah preached them, Zechariah proclaimed them, and Moses wrote them. Are you acquainted with them, Trypho? They are contained in your Scriptures, or rather not yours, but ours. For we believe them; but you, though you read them, do not catch the spirit that is in them. Be not offended at, or reproach us with, the bodily uncircumcision with which God has created us; and think it not strange that we drink hot water on the Sabbaths, since God directs the government of the universe on this day equally as on all others; and the priests, as on other days, so on this, are ordered to offer sacrifices; and there are so many righteous men who have performed none of these legal ceremonies, and yet are witnessed to by God Himself.</w:t>
      </w:r>
    </w:p>
    <w:p w14:paraId="347CE14A" w14:textId="77777777" w:rsidR="0082478C" w:rsidRDefault="0082478C">
      <w:pPr>
        <w:rPr>
          <w:rFonts w:ascii="Arial" w:hAnsi="Arial" w:cs="Arial"/>
          <w:lang w:val="en-PH"/>
        </w:rPr>
      </w:pPr>
      <w:r>
        <w:rPr>
          <w:rFonts w:ascii="Arial" w:hAnsi="Arial" w:cs="Arial"/>
          <w:lang w:val="en-PH"/>
        </w:rPr>
        <w:br w:type="page"/>
      </w:r>
    </w:p>
    <w:p w14:paraId="7B4395C8" w14:textId="1EEE3BE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30. Christians possess the true righteousness</w:t>
      </w:r>
    </w:p>
    <w:p w14:paraId="6AD62445" w14:textId="075FC11E"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But impute it to your own wickedness, that God even can be accused by those who have no understanding, of not having always instructed all in the same righteous statutes. For such institutions seemed to be unreasonable and unworthy of God to many men, who had not received grace to know that your nation </w:t>
      </w:r>
      <w:proofErr w:type="gramStart"/>
      <w:r w:rsidRPr="0082478C">
        <w:rPr>
          <w:rFonts w:ascii="Arial" w:hAnsi="Arial" w:cs="Arial"/>
          <w:lang w:val="en-PH"/>
        </w:rPr>
        <w:t>were</w:t>
      </w:r>
      <w:proofErr w:type="gramEnd"/>
      <w:r w:rsidRPr="0082478C">
        <w:rPr>
          <w:rFonts w:ascii="Arial" w:hAnsi="Arial" w:cs="Arial"/>
          <w:lang w:val="en-PH"/>
        </w:rPr>
        <w:t xml:space="preserve"> called to conversion and repentance of spirit, while they were in a sinful condition and </w:t>
      </w:r>
      <w:proofErr w:type="spellStart"/>
      <w:r w:rsidRPr="0082478C">
        <w:rPr>
          <w:rFonts w:ascii="Arial" w:hAnsi="Arial" w:cs="Arial"/>
          <w:lang w:val="en-PH"/>
        </w:rPr>
        <w:t>labouring</w:t>
      </w:r>
      <w:proofErr w:type="spellEnd"/>
      <w:r w:rsidRPr="0082478C">
        <w:rPr>
          <w:rFonts w:ascii="Arial" w:hAnsi="Arial" w:cs="Arial"/>
          <w:lang w:val="en-PH"/>
        </w:rPr>
        <w:t xml:space="preserve"> under spiritual disease; and that the prophecy which was announced subsequent to the death of Moses is everlasting. And this is mentioned in the Psalm, my friends. And that we, who have been made wise by them, confess that the statutes of the Lord are sweeter than honey and the honey-comb, is manifest from the fact that, though threatened with death, we do not deny His name. Moreover, it is also manifest to all, that we who believe in Him pray to be kept by Him from strange, i.e., from wicked and deceitful, spirits; as the word of prophecy, personating one of those who believe in Him, figuratively declares. For we do continually beseech God by Jesus Christ to preserve us from the demons which are hostile to the worship of God, and whom we of old time served, in order that, after our conversion by Him to God, we may be blameless. For we call Him Helper and Redeemer, the power of whose name even the demons do fear; and at this day, when they are exorcised in the name of Jesus Christ, crucified under Pontius Pilate, governor of </w:t>
      </w:r>
      <w:proofErr w:type="spellStart"/>
      <w:r w:rsidRPr="0082478C">
        <w:rPr>
          <w:rFonts w:ascii="Arial" w:hAnsi="Arial" w:cs="Arial"/>
          <w:lang w:val="en-PH"/>
        </w:rPr>
        <w:t>Judæa</w:t>
      </w:r>
      <w:proofErr w:type="spellEnd"/>
      <w:r w:rsidRPr="0082478C">
        <w:rPr>
          <w:rFonts w:ascii="Arial" w:hAnsi="Arial" w:cs="Arial"/>
          <w:lang w:val="en-PH"/>
        </w:rPr>
        <w:t xml:space="preserve">, they are overcome. And </w:t>
      </w:r>
      <w:proofErr w:type="gramStart"/>
      <w:r w:rsidRPr="0082478C">
        <w:rPr>
          <w:rFonts w:ascii="Arial" w:hAnsi="Arial" w:cs="Arial"/>
          <w:lang w:val="en-PH"/>
        </w:rPr>
        <w:t>thus</w:t>
      </w:r>
      <w:proofErr w:type="gramEnd"/>
      <w:r w:rsidRPr="0082478C">
        <w:rPr>
          <w:rFonts w:ascii="Arial" w:hAnsi="Arial" w:cs="Arial"/>
          <w:lang w:val="en-PH"/>
        </w:rPr>
        <w:t xml:space="preserve"> it is manifest to all, that His Father has given Him so great power, by virtue of which demons are subdued to His name, and to the dispensation of His suffering.</w:t>
      </w:r>
    </w:p>
    <w:p w14:paraId="44ECC32D" w14:textId="77777777" w:rsidR="0082478C" w:rsidRDefault="0082478C">
      <w:pPr>
        <w:rPr>
          <w:rFonts w:ascii="Arial" w:hAnsi="Arial" w:cs="Arial"/>
          <w:lang w:val="en-PH"/>
        </w:rPr>
      </w:pPr>
      <w:r>
        <w:rPr>
          <w:rFonts w:ascii="Arial" w:hAnsi="Arial" w:cs="Arial"/>
          <w:lang w:val="en-PH"/>
        </w:rPr>
        <w:br w:type="page"/>
      </w:r>
    </w:p>
    <w:p w14:paraId="6704BAAA" w14:textId="35DB9B9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31. If Christ's power be now so great, how much greater at the second advent!</w:t>
      </w:r>
    </w:p>
    <w:p w14:paraId="3B79E958" w14:textId="7D456DE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But if </w:t>
      </w:r>
      <w:proofErr w:type="gramStart"/>
      <w:r w:rsidRPr="0082478C">
        <w:rPr>
          <w:rFonts w:ascii="Arial" w:hAnsi="Arial" w:cs="Arial"/>
          <w:lang w:val="en-PH"/>
        </w:rPr>
        <w:t>so</w:t>
      </w:r>
      <w:proofErr w:type="gramEnd"/>
      <w:r w:rsidRPr="0082478C">
        <w:rPr>
          <w:rFonts w:ascii="Arial" w:hAnsi="Arial" w:cs="Arial"/>
          <w:lang w:val="en-PH"/>
        </w:rPr>
        <w:t xml:space="preserve"> great a power is shown to have followed and to be still following the dispensation of His suffering, how great shall that be which shall follow His glorious advent! For He shall come on the clouds as the Son of man, so Daniel foretold, and His angels shall come with Him. These are the words: 'I beheld till the thrones were set; and the Ancient of days did sit, whose garment was white as snow, and the hair of His head like the pure wool. His throne was like a fiery flame, His wheels as burning fire. A fiery stream issued and came forth from before Him. Thousand </w:t>
      </w:r>
      <w:proofErr w:type="gramStart"/>
      <w:r w:rsidRPr="0082478C">
        <w:rPr>
          <w:rFonts w:ascii="Arial" w:hAnsi="Arial" w:cs="Arial"/>
          <w:lang w:val="en-PH"/>
        </w:rPr>
        <w:t>thousands</w:t>
      </w:r>
      <w:proofErr w:type="gramEnd"/>
      <w:r w:rsidRPr="0082478C">
        <w:rPr>
          <w:rFonts w:ascii="Arial" w:hAnsi="Arial" w:cs="Arial"/>
          <w:lang w:val="en-PH"/>
        </w:rPr>
        <w:t xml:space="preserve"> ministered unto Him, and ten thousand times ten thousand stood before Him. The books were opened, and the judgment was set. I beheld then the voice of the great words which the horn speaks: and the beast was beat down, and his body destroyed, and given to the burning flame. And the rest of the beasts were taken away from their dominion, and a period of life was given to the beasts until a season and time. I saw in the vision of the night, and, behold, one like the Son of man coming with the clouds of heaven; and He came to the Ancient of days, and stood before Him. And they who stood by brought Him near; and there were given Him power and kingly </w:t>
      </w:r>
      <w:proofErr w:type="spellStart"/>
      <w:r w:rsidRPr="0082478C">
        <w:rPr>
          <w:rFonts w:ascii="Arial" w:hAnsi="Arial" w:cs="Arial"/>
          <w:lang w:val="en-PH"/>
        </w:rPr>
        <w:t>honour</w:t>
      </w:r>
      <w:proofErr w:type="spellEnd"/>
      <w:r w:rsidRPr="0082478C">
        <w:rPr>
          <w:rFonts w:ascii="Arial" w:hAnsi="Arial" w:cs="Arial"/>
          <w:lang w:val="en-PH"/>
        </w:rPr>
        <w:t xml:space="preserve">, and all nations of the earth by their families, and all glory, serve Him. And His dominion is an everlasting dominion, which shall not be taken away; and His kingdom shall not be destroyed. And my spirit was chilled within my frame, and the visions of my head troubled me. I came near unto one of them that stood by, and inquired the precise meaning of all these things. In answer he speaks to me, and showed me the judgment of the matters: These great beasts are four kingdoms, which shall perish from the earth, and shall not receive dominion for ever, even for ever and ever. Then I wished to know exactly about the fourth beast, which destroyed all [the others] and was very terrible, its teeth of iron, and its nails of brass; which devoured, made waste, and stamped the residue with its feet: </w:t>
      </w:r>
      <w:proofErr w:type="gramStart"/>
      <w:r w:rsidRPr="0082478C">
        <w:rPr>
          <w:rFonts w:ascii="Arial" w:hAnsi="Arial" w:cs="Arial"/>
          <w:lang w:val="en-PH"/>
        </w:rPr>
        <w:t>also</w:t>
      </w:r>
      <w:proofErr w:type="gramEnd"/>
      <w:r w:rsidRPr="0082478C">
        <w:rPr>
          <w:rFonts w:ascii="Arial" w:hAnsi="Arial" w:cs="Arial"/>
          <w:lang w:val="en-PH"/>
        </w:rPr>
        <w:t xml:space="preserve"> about the ten horns upon its head, and of the one which came up, by means of which three of the former fell. And that horn had eyes, and a mouth speaking great things; and its countenance excelled the rest. And I beheld that horn waging war against the saints, and prevailing against them, until the Ancient of days came; and He gave judgment for the saints of the </w:t>
      </w:r>
      <w:proofErr w:type="gramStart"/>
      <w:r w:rsidRPr="0082478C">
        <w:rPr>
          <w:rFonts w:ascii="Arial" w:hAnsi="Arial" w:cs="Arial"/>
          <w:lang w:val="en-PH"/>
        </w:rPr>
        <w:t>Most High</w:t>
      </w:r>
      <w:proofErr w:type="gramEnd"/>
      <w:r w:rsidRPr="0082478C">
        <w:rPr>
          <w:rFonts w:ascii="Arial" w:hAnsi="Arial" w:cs="Arial"/>
          <w:lang w:val="en-PH"/>
        </w:rPr>
        <w:t xml:space="preserve">. And the time came, and the saints of the Most High possessed the kingdom. And it was told me concerning the fourth beast: There shall be a fourth kingdom upon earth, which shall prevail over all these kingdoms, and shall devour the whole earth, and shall destroy and make it thoroughly waste. And the ten horns are ten kings that shall arise; and one shall arise after them; and he shall surpass the first in evil deeds, and he shall subdue three kings, and he shall speak words against the </w:t>
      </w:r>
      <w:proofErr w:type="gramStart"/>
      <w:r w:rsidRPr="0082478C">
        <w:rPr>
          <w:rFonts w:ascii="Arial" w:hAnsi="Arial" w:cs="Arial"/>
          <w:lang w:val="en-PH"/>
        </w:rPr>
        <w:t>Most High</w:t>
      </w:r>
      <w:proofErr w:type="gramEnd"/>
      <w:r w:rsidRPr="0082478C">
        <w:rPr>
          <w:rFonts w:ascii="Arial" w:hAnsi="Arial" w:cs="Arial"/>
          <w:lang w:val="en-PH"/>
        </w:rPr>
        <w:t xml:space="preserve">, and shall overthrow the rest of the saints of the Most High, and shall expect to change the seasons and the times. And it shall be delivered into his hands for a time, and times, and half a time. And the judgment sat, and they shall take away his dominion, to consume and to destroy it unto the end. And the kingdom, and the power, and the great places of the kingdoms under the heavens, were given to the holy people of the </w:t>
      </w:r>
      <w:proofErr w:type="gramStart"/>
      <w:r w:rsidRPr="0082478C">
        <w:rPr>
          <w:rFonts w:ascii="Arial" w:hAnsi="Arial" w:cs="Arial"/>
          <w:lang w:val="en-PH"/>
        </w:rPr>
        <w:t>Most High</w:t>
      </w:r>
      <w:proofErr w:type="gramEnd"/>
      <w:r w:rsidRPr="0082478C">
        <w:rPr>
          <w:rFonts w:ascii="Arial" w:hAnsi="Arial" w:cs="Arial"/>
          <w:lang w:val="en-PH"/>
        </w:rPr>
        <w:t>, to reign in an everlasting kingdom: and all powers shall be subject to Him, and shall obey Him. Hitherto is the end of the matter. I, Daniel, was possessed with a very great astonishment, and my speech was changed in me; yet I kept the matter in my heart.' Daniel 7:9-28</w:t>
      </w:r>
    </w:p>
    <w:p w14:paraId="40875725" w14:textId="77777777" w:rsidR="0082478C" w:rsidRDefault="0082478C">
      <w:pPr>
        <w:rPr>
          <w:rFonts w:ascii="Arial" w:hAnsi="Arial" w:cs="Arial"/>
          <w:lang w:val="en-PH"/>
        </w:rPr>
      </w:pPr>
      <w:r>
        <w:rPr>
          <w:rFonts w:ascii="Arial" w:hAnsi="Arial" w:cs="Arial"/>
          <w:lang w:val="en-PH"/>
        </w:rPr>
        <w:br w:type="page"/>
      </w:r>
    </w:p>
    <w:p w14:paraId="4EF9A9C9" w14:textId="4A086E9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32. Trypho objecting that Christ is described as glorious by Daniel, Justin distinguishes two advents</w:t>
      </w:r>
    </w:p>
    <w:p w14:paraId="5AF37589" w14:textId="0F60CDF2"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These and such like Scriptures, sir, compel us to wait for Him who, as Son of man, receives from the Ancient of days the everlasting kingdom. But this so-called Christ of yours was </w:t>
      </w:r>
      <w:proofErr w:type="spellStart"/>
      <w:r w:rsidRPr="0082478C">
        <w:rPr>
          <w:rFonts w:ascii="Arial" w:hAnsi="Arial" w:cs="Arial"/>
          <w:lang w:val="en-PH"/>
        </w:rPr>
        <w:t>dishonourable</w:t>
      </w:r>
      <w:proofErr w:type="spellEnd"/>
      <w:r w:rsidRPr="0082478C">
        <w:rPr>
          <w:rFonts w:ascii="Arial" w:hAnsi="Arial" w:cs="Arial"/>
          <w:lang w:val="en-PH"/>
        </w:rPr>
        <w:t xml:space="preserve"> and inglorious, so much so that the last curse contained in the law of God fell on him, for he was crucified.</w:t>
      </w:r>
    </w:p>
    <w:p w14:paraId="48F0E9BA" w14:textId="128D4CB9"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If, sirs, it were not said by the Scriptures which I have already quoted, that His form was inglorious, and His generation not declared, and that for His death the rich would suffer death, and with His stripes we should be healed, and that He would be led away like a sheep; and if I had not explained that there would be two advents of His — one in which He was pierced by you; a second, when you shall know Him whom you have pierced, and your tribes shall mourn, each tribe by itself, the women apart, and the men apart — then I must have been speaking dubious and obscure things. But now, by means of the contents of those Scriptures esteemed holy and prophetic among you, I attempt to prove all [that I have adduced], in the hope that some one of you may be found to be of that remnant which has been left by the grace of the Lord of Sabaoth for the eternal salvation. In order, therefore, that the matter inquired into may be plainer to you, I will mention to you other words also spoken by the blessed David, from which you will perceive that the Lord is called the Christ by the Holy Spirit of prophecy; and that the Lord, the Father of all, has brought Him again from the earth, setting Him at His own right hand, until He makes His enemies His footstool; which indeed happens from the time that our Lord Jesus Christ ascended to heaven, after He rose again from the dead, the times now running on to their consummation; and he whom Daniel foretells would have dominion for a time, and times, and an half, is even already at the door, about to speak blasphemous and daring things against the Most High. But you, being ignorant of how long he will have dominion, hold another opinion. For you interpret the 'time' as being a hundred years. But if this is so, the man of sin must, at the shortest, reign three hundred and fifty years, in order that we may compute that which is said by the holy Daniel —'and times'— to be </w:t>
      </w:r>
      <w:r w:rsidRPr="0082478C">
        <w:rPr>
          <w:rFonts w:ascii="Arial" w:hAnsi="Arial" w:cs="Arial"/>
          <w:i/>
          <w:iCs/>
          <w:lang w:val="en-PH"/>
        </w:rPr>
        <w:t>two</w:t>
      </w:r>
      <w:r w:rsidRPr="0082478C">
        <w:rPr>
          <w:rFonts w:ascii="Arial" w:hAnsi="Arial" w:cs="Arial"/>
          <w:lang w:val="en-PH"/>
        </w:rPr>
        <w:t> times only. All this I have said to you in digression, in order that you at length may be persuaded of what has been declared against you by God, that you are foolish sons; and of this, 'Therefore, behold, I will proceed to take away this people, and shall take them away; and I will strip the wise of their wisdom, and will hide the understanding of their prudent men.' Isaiah 29:14 and may cease to deceive yourselves and those who hear you, and may learn of us, who have been taught wisdom by the grace of Christ. The words, then, which were spoken by David, are these:</w:t>
      </w:r>
    </w:p>
    <w:p w14:paraId="5D43600E" w14:textId="4C71BE05" w:rsidR="0082478C" w:rsidRPr="0082478C" w:rsidRDefault="0082478C" w:rsidP="0082478C">
      <w:pPr>
        <w:rPr>
          <w:rFonts w:ascii="Arial" w:hAnsi="Arial" w:cs="Arial"/>
          <w:lang w:val="en-PH"/>
        </w:rPr>
      </w:pPr>
      <w:r w:rsidRPr="0082478C">
        <w:rPr>
          <w:rFonts w:ascii="Arial" w:hAnsi="Arial" w:cs="Arial"/>
          <w:i/>
          <w:iCs/>
          <w:lang w:val="en-PH"/>
        </w:rPr>
        <w:t xml:space="preserve">The Lord said to My Lord, Sit at My right hand, until I make Your enemies Your footstool. The Lord shall send the rod of Your strength out of Sion: rule also in the midst of Your enemies. With You shall be, in the day, the chief of Your power, in the beauties of Your saints. From the womb, before the morning star, have I begotten You. The Lord has sworn, and will not repent: You are a priest for ever after the order of Melchizedek. The Lord is at Your right hand: He has crushed kings in the day of His wrath: He shall judge among the heathen, He shall fill [with] the dead bodies. He shall drink of the brook in the way;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shall He lift up the head.'</w:t>
      </w:r>
    </w:p>
    <w:p w14:paraId="296265EB" w14:textId="77777777" w:rsidR="0082478C" w:rsidRDefault="0082478C">
      <w:pPr>
        <w:rPr>
          <w:rFonts w:ascii="Arial" w:hAnsi="Arial" w:cs="Arial"/>
          <w:lang w:val="en-PH"/>
        </w:rPr>
      </w:pPr>
      <w:r>
        <w:rPr>
          <w:rFonts w:ascii="Arial" w:hAnsi="Arial" w:cs="Arial"/>
          <w:lang w:val="en-PH"/>
        </w:rPr>
        <w:br w:type="page"/>
      </w:r>
    </w:p>
    <w:p w14:paraId="7CC8F0F8" w14:textId="2326FA70"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33. Psalm 110 is not spoken of Hezekiah. He proves that Christ was first humble, then shall be glorious</w:t>
      </w:r>
    </w:p>
    <w:p w14:paraId="43D14BE9" w14:textId="39600BE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I am not ignorant that you venture to expound this psalm as if it referred to king Hezekiah; but that you are mistaken, I shall prove to you from these very words immediately. 'The Lord has sworn, and will not repent,' it is said; and, 'You are a priest forever, after the order of Melchizedek,' with what follows and precedes. Not even you will venture to object that Hezekiah was either a priest, or is the everlasting priest of God; but that this is spoken of our Jesus, these expressions show. But your ears are shut up, and your hearts are made dull. For by this statement, 'The Lord has sworn, and will not repent: You are a priest for ever, after the order of Melchizedek,' with an oath God has shown Him (on account of your unbelief) to be the High Priest after the order of Melchizedek; i.e., as Melchizedek was described by Moses as the priest of the Most High, and he was a priest of those who were in uncircumcision, and blessed the circumcised Abraham who brought him tithes, so God has shown that His everlasting Priest, called also by the Holy Spirit Lord, would be Priest of those in uncircumcision. Those too in circumcision who approach Him, that is, believing Him and seeking blessings from Him, He will both receive and bless. And that He shall be first humble as a man, and then exalted, these words at the end of the Psalm show: 'He shall drink of the brook in the way,' and then, 'Therefore shall He lift up the head.'</w:t>
      </w:r>
    </w:p>
    <w:p w14:paraId="18400D31" w14:textId="77777777" w:rsidR="0082478C" w:rsidRDefault="0082478C">
      <w:pPr>
        <w:rPr>
          <w:rFonts w:ascii="Arial" w:hAnsi="Arial" w:cs="Arial"/>
          <w:lang w:val="en-PH"/>
        </w:rPr>
      </w:pPr>
      <w:r>
        <w:rPr>
          <w:rFonts w:ascii="Arial" w:hAnsi="Arial" w:cs="Arial"/>
          <w:lang w:val="en-PH"/>
        </w:rPr>
        <w:br w:type="page"/>
      </w:r>
    </w:p>
    <w:p w14:paraId="4F5A0030" w14:textId="3EECA9EF"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34. Nor does Psalm 72 apply to Solomon, whose faults Christians shudder at</w:t>
      </w:r>
    </w:p>
    <w:p w14:paraId="4AC60369" w14:textId="4235200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Further, to persuade you that you have not understood anything of the Scriptures, I will remind you of another psalm, dictated to David by the Holy Spirit, which you say refers to Solomon, who was also your king. But it refers also to our Christ. But you deceive yourselves by the ambiguous forms of speech. For where it is said, 'The law of the Lord is perfect,' you do not understand it of the law which was to be after Moses, but of the law which was given by Moses, although God declared that He would establish a new law and a new covenant. And where it has been said, 'O God, give Your judgment to the king,' since Solomon was king, you say that the Psalm refers to him, although the words of the Psalm expressly proclaim that reference is made to the everlasting King, i.e., to Christ. For Christ is King, and Priest, and God, and Lord, and angel, and man, and captain, and stone, and a Son born, and first made subject to suffering, then returning to heaven, and again coming with glory, and He is preached as having the everlasting kingdom: </w:t>
      </w:r>
      <w:proofErr w:type="gramStart"/>
      <w:r w:rsidRPr="0082478C">
        <w:rPr>
          <w:rFonts w:ascii="Arial" w:hAnsi="Arial" w:cs="Arial"/>
          <w:lang w:val="en-PH"/>
        </w:rPr>
        <w:t>so</w:t>
      </w:r>
      <w:proofErr w:type="gramEnd"/>
      <w:r w:rsidRPr="0082478C">
        <w:rPr>
          <w:rFonts w:ascii="Arial" w:hAnsi="Arial" w:cs="Arial"/>
          <w:lang w:val="en-PH"/>
        </w:rPr>
        <w:t xml:space="preserve"> I prove from all the Scriptures. But that you may perceive what I have said, I quote the words of the Psalm; they are these:</w:t>
      </w:r>
    </w:p>
    <w:p w14:paraId="297DA20C" w14:textId="76799B17" w:rsidR="0082478C" w:rsidRPr="0082478C" w:rsidRDefault="0082478C" w:rsidP="0082478C">
      <w:pPr>
        <w:rPr>
          <w:rFonts w:ascii="Arial" w:hAnsi="Arial" w:cs="Arial"/>
          <w:lang w:val="en-PH"/>
        </w:rPr>
      </w:pPr>
      <w:r w:rsidRPr="0082478C">
        <w:rPr>
          <w:rFonts w:ascii="Arial" w:hAnsi="Arial" w:cs="Arial"/>
          <w:i/>
          <w:iCs/>
          <w:lang w:val="en-PH"/>
        </w:rPr>
        <w:t xml:space="preserve">O God, give Your judgment to the king, and Your righteousness unto the king's son, to judge Your people with righteousness, and Your poor with judgment. The mountains shall take up peace to the people, and the little hills righteousness. He shall judge the poor of the people, and shall save the children of the needy, and shall abase the slanderer. He shall co-endure with the sun, and before the moon unto all generations. He shall come down like rain upon the fleece, as drops falling on the earth. In His days shall righteousness flourish, and abundance of peace until the moon be taken away. And He shall have dominion from sea to sea, and from the rivers unto the ends of the earth. Ethiopians shall fall down before Him, and His enemies shall lick the dust. The kings of Tarshish and the isles shall offer gifts; the kings of Arabia and </w:t>
      </w:r>
      <w:proofErr w:type="spellStart"/>
      <w:r w:rsidRPr="0082478C">
        <w:rPr>
          <w:rFonts w:ascii="Arial" w:hAnsi="Arial" w:cs="Arial"/>
          <w:i/>
          <w:iCs/>
          <w:lang w:val="en-PH"/>
        </w:rPr>
        <w:t>Seba</w:t>
      </w:r>
      <w:proofErr w:type="spellEnd"/>
      <w:r w:rsidRPr="0082478C">
        <w:rPr>
          <w:rFonts w:ascii="Arial" w:hAnsi="Arial" w:cs="Arial"/>
          <w:i/>
          <w:iCs/>
          <w:lang w:val="en-PH"/>
        </w:rPr>
        <w:t xml:space="preserve"> shall offer gifts; and all the kings of the earth shall worship Him, and all the nations shall serve Him: for He has delivered the poor from the man of power, and the needy that has no helper. He shall spare the poor and needy, and shall save the souls of the needy: He shall redeem their souls from usury and injustice, and His name shall be </w:t>
      </w:r>
      <w:proofErr w:type="spellStart"/>
      <w:r w:rsidRPr="0082478C">
        <w:rPr>
          <w:rFonts w:ascii="Arial" w:hAnsi="Arial" w:cs="Arial"/>
          <w:i/>
          <w:iCs/>
          <w:lang w:val="en-PH"/>
        </w:rPr>
        <w:t>honourable</w:t>
      </w:r>
      <w:proofErr w:type="spellEnd"/>
      <w:r w:rsidRPr="0082478C">
        <w:rPr>
          <w:rFonts w:ascii="Arial" w:hAnsi="Arial" w:cs="Arial"/>
          <w:i/>
          <w:iCs/>
          <w:lang w:val="en-PH"/>
        </w:rPr>
        <w:t> before them. And He shall live, and to Him shall be given of the gold of Arabia, and they shall pray continually for Him: they shall bless Him all the day. And there shall be a foundation on the earth, it shall be exalted on the tops of the mountains: His fruit shall be on Lebanon, and they of the city shall flourish like grass of the earth. His name shall be blessed forever. His name shall endure before the sun; and all tribes of the earth shall be blessed in Him, all nations shall call Him blessed. Blessed be the Lord, the God of Israel, who only does wondrous things; and blessed be His glorious name for ever, and for ever and ever; and the whole earth shall be filled with His glory. Amen, amen.</w:t>
      </w:r>
    </w:p>
    <w:p w14:paraId="53BE6419" w14:textId="472B9214" w:rsidR="0082478C" w:rsidRPr="0082478C" w:rsidRDefault="0082478C" w:rsidP="0082478C">
      <w:pPr>
        <w:rPr>
          <w:rFonts w:ascii="Arial" w:hAnsi="Arial" w:cs="Arial"/>
          <w:lang w:val="en-PH"/>
        </w:rPr>
      </w:pPr>
      <w:r w:rsidRPr="0082478C">
        <w:rPr>
          <w:rFonts w:ascii="Arial" w:hAnsi="Arial" w:cs="Arial"/>
          <w:lang w:val="en-PH"/>
        </w:rPr>
        <w:t xml:space="preserve">And at the close of this Psalm which I have quoted, it is written, 'The hymns of David the son of Jesse </w:t>
      </w:r>
      <w:proofErr w:type="gramStart"/>
      <w:r w:rsidRPr="0082478C">
        <w:rPr>
          <w:rFonts w:ascii="Arial" w:hAnsi="Arial" w:cs="Arial"/>
          <w:lang w:val="en-PH"/>
        </w:rPr>
        <w:t>are</w:t>
      </w:r>
      <w:proofErr w:type="gramEnd"/>
      <w:r w:rsidRPr="0082478C">
        <w:rPr>
          <w:rFonts w:ascii="Arial" w:hAnsi="Arial" w:cs="Arial"/>
          <w:lang w:val="en-PH"/>
        </w:rPr>
        <w:t xml:space="preserve"> ended.' Moreover, that Solomon was a renowned and great king, by whom the temple called that at Jerusalem was built, I know; but that none of those things mentioned in the Psalm happened to him, is evident. For neither did all kings worship him; nor did he reign to the ends of the earth; nor did his enemies, falling before him, lick the dust. Nay, also, I venture to repeat what is written in the book of Kings as committed by him, how through a woman's influence he worshipped the idols of Sidon, which those of the Gentiles who know God, the Maker of all things through Jesus the crucified, do not venture to do, but abide every torture and vengeance even to the extremity of death, rather than worship idols, or eat meat offered to idols.</w:t>
      </w:r>
    </w:p>
    <w:p w14:paraId="7673B4F5" w14:textId="77777777" w:rsidR="0082478C" w:rsidRDefault="0082478C">
      <w:pPr>
        <w:rPr>
          <w:rFonts w:ascii="Arial" w:hAnsi="Arial" w:cs="Arial"/>
          <w:lang w:val="en-PH"/>
        </w:rPr>
      </w:pPr>
      <w:r>
        <w:rPr>
          <w:rFonts w:ascii="Arial" w:hAnsi="Arial" w:cs="Arial"/>
          <w:lang w:val="en-PH"/>
        </w:rPr>
        <w:br w:type="page"/>
      </w:r>
    </w:p>
    <w:p w14:paraId="4A1306B2" w14:textId="6C46E2B2"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35. Heretics confirm the Catholics in the faith</w:t>
      </w:r>
    </w:p>
    <w:p w14:paraId="56F4BEEB" w14:textId="72ABEEC2"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I believe, however, that many of those who say that they confess Jesus, and are called Christians, eat meats offered to idols, and declare that they are by no means injured in consequence.</w:t>
      </w:r>
    </w:p>
    <w:p w14:paraId="064D1890" w14:textId="3B6D89F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The fact that there are such men confessing themselves to be Christians, and admitting the crucified Jesus to be both Lord and Christ, yet not teaching His doctrines, but those of the spirits of error, causes us who are disciples of the true and pure doctrine of Jesus Christ, to be more faithful and steadfast in the hope announced by Him. For what things He predicted would take place in His name, these we do see being actually accomplished in our sight. For he said, 'Many shall come in My name, clothed outwardly in sheep's clothing, but inwardly they are ravening wolves.' Matthew 7:15 And, 'There shall be schisms and heresies.' 1 Corinthians 11:19 And, 'Beware of false prophets, who shall come to you clothed outwardly in sheep's clothing, but inwardly they are ravening wolves.' Matthew 7:15 And, 'Many false Christs and false apostles shall arise, and shall deceive many of the faithful.' Matthew 24:11 There are, therefore, and there were many, my friends, who, coming forward in the name of Jesus, taught both to speak and act impious and blasphemous things; and these are called by us after the name of the men from whom each doctrine and opinion had its origin. (For some in one way, others in another, teach to blaspheme the Maker of all things, and Christ, who was foretold by Him as coming, and the God of Abraham, and of Isaac, and of Jacob, 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w:t>
      </w:r>
      <w:proofErr w:type="spellStart"/>
      <w:r w:rsidRPr="0082478C">
        <w:rPr>
          <w:rFonts w:ascii="Arial" w:hAnsi="Arial" w:cs="Arial"/>
          <w:lang w:val="en-PH"/>
        </w:rPr>
        <w:t>Marcians</w:t>
      </w:r>
      <w:proofErr w:type="spellEnd"/>
      <w:r w:rsidRPr="0082478C">
        <w:rPr>
          <w:rFonts w:ascii="Arial" w:hAnsi="Arial" w:cs="Arial"/>
          <w:lang w:val="en-PH"/>
        </w:rPr>
        <w:t>, and some Valentinians, and some </w:t>
      </w:r>
      <w:proofErr w:type="spellStart"/>
      <w:r w:rsidRPr="0082478C">
        <w:rPr>
          <w:rFonts w:ascii="Arial" w:hAnsi="Arial" w:cs="Arial"/>
          <w:lang w:val="en-PH"/>
        </w:rPr>
        <w:t>Basilidians</w:t>
      </w:r>
      <w:proofErr w:type="spellEnd"/>
      <w:r w:rsidRPr="0082478C">
        <w:rPr>
          <w:rFonts w:ascii="Arial" w:hAnsi="Arial" w:cs="Arial"/>
          <w:lang w:val="en-PH"/>
        </w:rPr>
        <w:t xml:space="preserve">, and some </w:t>
      </w:r>
      <w:proofErr w:type="spellStart"/>
      <w:r w:rsidRPr="0082478C">
        <w:rPr>
          <w:rFonts w:ascii="Arial" w:hAnsi="Arial" w:cs="Arial"/>
          <w:lang w:val="en-PH"/>
        </w:rPr>
        <w:t>Saturnilians</w:t>
      </w:r>
      <w:proofErr w:type="spellEnd"/>
      <w:r w:rsidRPr="0082478C">
        <w:rPr>
          <w:rFonts w:ascii="Arial" w:hAnsi="Arial" w:cs="Arial"/>
          <w:lang w:val="en-PH"/>
        </w:rPr>
        <w:t>, and others by other names; each called after the originator of the individual opinion, just as each one of those who consider themselves philosophers, as I said before, thinks he must bear the name of the philosophy which he follows, from the name of the father of the particular doctrine. So that, in consequence of these events, we know that Jesus foreknew what would happen after Him, as well as in consequence of many other events which He foretold would befall those who believed on and confessed Him, the Christ. For all that we suffer, even when killed by friends, He foretold would take place; so that it is manifest no word or act of His can be found fault with. Wherefore we pray for you and for all other men who hate us; in order that you, having repented along with us, may not blaspheme Him who, by His works, by the mighty deeds even now wrought through His name, by the words He taught, by the prophecies announced concerning Him, is the blameless, and in all things irreproachable, Christ Jesus; but, believing on Him, may be saved in His second glorious advent, and may not be condemned to fire by Him.</w:t>
      </w:r>
    </w:p>
    <w:p w14:paraId="1272BB63" w14:textId="77777777" w:rsidR="0082478C" w:rsidRDefault="0082478C">
      <w:pPr>
        <w:rPr>
          <w:rFonts w:ascii="Arial" w:hAnsi="Arial" w:cs="Arial"/>
          <w:lang w:val="en-PH"/>
        </w:rPr>
      </w:pPr>
      <w:r>
        <w:rPr>
          <w:rFonts w:ascii="Arial" w:hAnsi="Arial" w:cs="Arial"/>
          <w:lang w:val="en-PH"/>
        </w:rPr>
        <w:br w:type="page"/>
      </w:r>
    </w:p>
    <w:p w14:paraId="56B401F6" w14:textId="4FF2033B"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36. He proves that Christ is called Lord of Hosts</w:t>
      </w:r>
    </w:p>
    <w:p w14:paraId="52BC164E" w14:textId="24876DBC"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Let these things be so as you say— namely, that it was foretold Christ would suffer, and be called a stone; and after His first appearance, in which it had been announced He would suffer, would come in glory, and be Judge finally of all, and eternal King and Priest. Now show if this man be He of whom these prophecies were made.</w:t>
      </w:r>
    </w:p>
    <w:p w14:paraId="14B0834F" w14:textId="470CE6F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As you wish, Trypho, I shall come to these proofs which you seek in the fitting place; but now you will permit me first to recount the prophecies, which I wish to do in order to prove that Christ is called both God and Lord of hosts, and Jacob, in parable by the Holy Spirit; and your interpreters, as God says, are foolish, since they say that reference is made to Solomon and not to Christ, when he bore the ark of testimony into the temple which he built. The Psalm of David is this:</w:t>
      </w:r>
    </w:p>
    <w:p w14:paraId="52AA206D" w14:textId="6F39E0C1" w:rsidR="0082478C" w:rsidRPr="0082478C" w:rsidRDefault="0082478C" w:rsidP="0082478C">
      <w:pPr>
        <w:rPr>
          <w:rFonts w:ascii="Arial" w:hAnsi="Arial" w:cs="Arial"/>
          <w:lang w:val="en-PH"/>
        </w:rPr>
      </w:pPr>
      <w:r w:rsidRPr="0082478C">
        <w:rPr>
          <w:rFonts w:ascii="Arial" w:hAnsi="Arial" w:cs="Arial"/>
          <w:i/>
          <w:iCs/>
          <w:lang w:val="en-PH"/>
        </w:rPr>
        <w:t xml:space="preserve">The earth is the Lord's, and the fullness thereof; the world, and all that dwell therein. He has founded it upon the seas, and prepared it upon the floods. Who shall ascend into the hill of the Lord? Or who shall stand in His holy place? He that is clean of hands and pure of heart: who has not received his soul in vain, and has not sworn guilefully to his </w:t>
      </w:r>
      <w:proofErr w:type="spellStart"/>
      <w:r w:rsidRPr="0082478C">
        <w:rPr>
          <w:rFonts w:ascii="Arial" w:hAnsi="Arial" w:cs="Arial"/>
          <w:i/>
          <w:iCs/>
          <w:lang w:val="en-PH"/>
        </w:rPr>
        <w:t>neighbour</w:t>
      </w:r>
      <w:proofErr w:type="spellEnd"/>
      <w:r w:rsidRPr="0082478C">
        <w:rPr>
          <w:rFonts w:ascii="Arial" w:hAnsi="Arial" w:cs="Arial"/>
          <w:i/>
          <w:iCs/>
          <w:lang w:val="en-PH"/>
        </w:rPr>
        <w:t xml:space="preserve">: he shall receive blessing from the Lord, and mercy from God his </w:t>
      </w:r>
      <w:proofErr w:type="spellStart"/>
      <w:r w:rsidRPr="0082478C">
        <w:rPr>
          <w:rFonts w:ascii="Arial" w:hAnsi="Arial" w:cs="Arial"/>
          <w:i/>
          <w:iCs/>
          <w:lang w:val="en-PH"/>
        </w:rPr>
        <w:t>Saviour</w:t>
      </w:r>
      <w:proofErr w:type="spellEnd"/>
      <w:r w:rsidRPr="0082478C">
        <w:rPr>
          <w:rFonts w:ascii="Arial" w:hAnsi="Arial" w:cs="Arial"/>
          <w:i/>
          <w:iCs/>
          <w:lang w:val="en-PH"/>
        </w:rPr>
        <w:t>. This is the generation of them that seek the Lord, that seek the face of the God of Jacob. Lift up your gates, you rulers; and be lifted up, you everlasting doors; and the King of glory shall come in. Who is this King of glory? The Lord strong and mighty in battle. Lift up your gates, you rulers; and be lifted up, you everlasting doors; and the King of glory shall come in. Who is this King of glory? The Lord of hosts, He is the King of glory.</w:t>
      </w:r>
    </w:p>
    <w:p w14:paraId="63AACE50" w14:textId="71032BDD" w:rsidR="0082478C" w:rsidRPr="0082478C" w:rsidRDefault="0082478C" w:rsidP="0082478C">
      <w:pPr>
        <w:rPr>
          <w:rFonts w:ascii="Arial" w:hAnsi="Arial" w:cs="Arial"/>
          <w:lang w:val="en-PH"/>
        </w:rPr>
      </w:pPr>
      <w:r w:rsidRPr="0082478C">
        <w:rPr>
          <w:rFonts w:ascii="Arial" w:hAnsi="Arial" w:cs="Arial"/>
          <w:lang w:val="en-PH"/>
        </w:rPr>
        <w:t xml:space="preserve">Accordingly, it is shown that Solomon is not the Lord of hosts; but when our Christ rose from the dead and ascended to heaven, the rulers in heaven, under appointment of God, are commanded to open the gates of heaven, that He who is King of glory may enter in, and having ascended, may sit on the right hand of the Father until He make the enemies His footstool, as has been made manifest by another Psalm. For when the rulers of heaven saw Him of uncomely and </w:t>
      </w:r>
      <w:proofErr w:type="spellStart"/>
      <w:r w:rsidRPr="0082478C">
        <w:rPr>
          <w:rFonts w:ascii="Arial" w:hAnsi="Arial" w:cs="Arial"/>
          <w:lang w:val="en-PH"/>
        </w:rPr>
        <w:t>dishonoured</w:t>
      </w:r>
      <w:proofErr w:type="spellEnd"/>
      <w:r w:rsidRPr="0082478C">
        <w:rPr>
          <w:rFonts w:ascii="Arial" w:hAnsi="Arial" w:cs="Arial"/>
          <w:lang w:val="en-PH"/>
        </w:rPr>
        <w:t xml:space="preserve"> appearance, and inglorious, not </w:t>
      </w:r>
      <w:proofErr w:type="spellStart"/>
      <w:r w:rsidRPr="0082478C">
        <w:rPr>
          <w:rFonts w:ascii="Arial" w:hAnsi="Arial" w:cs="Arial"/>
          <w:lang w:val="en-PH"/>
        </w:rPr>
        <w:t>recognising</w:t>
      </w:r>
      <w:proofErr w:type="spellEnd"/>
      <w:r w:rsidRPr="0082478C">
        <w:rPr>
          <w:rFonts w:ascii="Arial" w:hAnsi="Arial" w:cs="Arial"/>
          <w:lang w:val="en-PH"/>
        </w:rPr>
        <w:t xml:space="preserve"> Him, they inquired, 'Who is this King of glory?' And the Holy Spirit, either from the person of His Father, or from His own person, answers them, 'The Lord of hosts, He is this King of glory.' For every one will confess that not one of those who presided over the gates of the temple at Jerusalem would venture to say concerning Solomon, though he was so glorious a king, or concerning the ark of testimony, 'Who is this King of glory?'</w:t>
      </w:r>
    </w:p>
    <w:p w14:paraId="42BA54A4" w14:textId="77777777" w:rsidR="0082478C" w:rsidRDefault="0082478C">
      <w:pPr>
        <w:rPr>
          <w:rFonts w:ascii="Arial" w:hAnsi="Arial" w:cs="Arial"/>
          <w:lang w:val="en-PH"/>
        </w:rPr>
      </w:pPr>
      <w:r>
        <w:rPr>
          <w:rFonts w:ascii="Arial" w:hAnsi="Arial" w:cs="Arial"/>
          <w:lang w:val="en-PH"/>
        </w:rPr>
        <w:br w:type="page"/>
      </w:r>
    </w:p>
    <w:p w14:paraId="2AB9AF4D" w14:textId="568B8D5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37. The same is proved from other Psalms</w:t>
      </w:r>
    </w:p>
    <w:p w14:paraId="3086E774" w14:textId="3916130A"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Moreover, in the </w:t>
      </w:r>
      <w:proofErr w:type="spellStart"/>
      <w:r w:rsidRPr="0082478C">
        <w:rPr>
          <w:rFonts w:ascii="Arial" w:hAnsi="Arial" w:cs="Arial"/>
          <w:lang w:val="en-PH"/>
        </w:rPr>
        <w:t>diapsalm</w:t>
      </w:r>
      <w:proofErr w:type="spellEnd"/>
      <w:r w:rsidRPr="0082478C">
        <w:rPr>
          <w:rFonts w:ascii="Arial" w:hAnsi="Arial" w:cs="Arial"/>
          <w:lang w:val="en-PH"/>
        </w:rPr>
        <w:t xml:space="preserve"> of the forty-sixth Psalm, reference is thus made to Christ: 'God went up with a shout, the Lord with the sound of a trumpet. Sing to our God, sing: sing to our King, sing; for God is King of all the earth: sing with understanding. God has ruled over the nations. God sits upon His holy throne. The rulers of the nations were assembled along with the God of Abraham, for the strong ones of God are greatly exalted on the earth.' And in the ninety-eighth Psalm, the Holy Spirit reproaches you, and predicts Him whom you do not wish to be king to be King and Lord, both of Samuel, and of Aaron, and of Moses, and, in short, of all the others. And the words of the Psalm are these:</w:t>
      </w:r>
    </w:p>
    <w:p w14:paraId="426A15BF" w14:textId="1EEB6CD7" w:rsidR="0082478C" w:rsidRPr="0082478C" w:rsidRDefault="0082478C" w:rsidP="0082478C">
      <w:pPr>
        <w:rPr>
          <w:rFonts w:ascii="Arial" w:hAnsi="Arial" w:cs="Arial"/>
          <w:lang w:val="en-PH"/>
        </w:rPr>
      </w:pPr>
      <w:r w:rsidRPr="0082478C">
        <w:rPr>
          <w:rFonts w:ascii="Arial" w:hAnsi="Arial" w:cs="Arial"/>
          <w:i/>
          <w:iCs/>
          <w:lang w:val="en-PH"/>
        </w:rPr>
        <w:t>The Lord has reigned, let the nations be angry: [it is] He who sits upon the cherubim, let the earth be shaken. The Lord is great in Zion, and He is high above all the nations. Let them confess Your great name, for it is fearful and holy, and the </w:t>
      </w:r>
      <w:proofErr w:type="spellStart"/>
      <w:r w:rsidRPr="0082478C">
        <w:rPr>
          <w:rFonts w:ascii="Arial" w:hAnsi="Arial" w:cs="Arial"/>
          <w:i/>
          <w:iCs/>
          <w:lang w:val="en-PH"/>
        </w:rPr>
        <w:t>honour</w:t>
      </w:r>
      <w:proofErr w:type="spellEnd"/>
      <w:r w:rsidRPr="0082478C">
        <w:rPr>
          <w:rFonts w:ascii="Arial" w:hAnsi="Arial" w:cs="Arial"/>
          <w:i/>
          <w:iCs/>
          <w:lang w:val="en-PH"/>
        </w:rPr>
        <w:t xml:space="preserve"> of the King loves judgment. You have prepared equity; judgment and righteousness have You performed in Jacob. Exalt the Lord our God, and worship the footstool of His feet; for He is holy. Moses and Aaron among His priests, and Samuel among those who call upon His name. They called (says the Scripture) on the Lord, and He heard them. In the pillar of the </w:t>
      </w:r>
      <w:proofErr w:type="gramStart"/>
      <w:r w:rsidRPr="0082478C">
        <w:rPr>
          <w:rFonts w:ascii="Arial" w:hAnsi="Arial" w:cs="Arial"/>
          <w:i/>
          <w:iCs/>
          <w:lang w:val="en-PH"/>
        </w:rPr>
        <w:t>cloud</w:t>
      </w:r>
      <w:proofErr w:type="gramEnd"/>
      <w:r w:rsidRPr="0082478C">
        <w:rPr>
          <w:rFonts w:ascii="Arial" w:hAnsi="Arial" w:cs="Arial"/>
          <w:i/>
          <w:iCs/>
          <w:lang w:val="en-PH"/>
        </w:rPr>
        <w:t xml:space="preserve"> He spoke to them; for they kept His testimonies, and the commandment which he gave them. O Lord our God, </w:t>
      </w:r>
      <w:proofErr w:type="gramStart"/>
      <w:r w:rsidRPr="0082478C">
        <w:rPr>
          <w:rFonts w:ascii="Arial" w:hAnsi="Arial" w:cs="Arial"/>
          <w:i/>
          <w:iCs/>
          <w:lang w:val="en-PH"/>
        </w:rPr>
        <w:t>You</w:t>
      </w:r>
      <w:proofErr w:type="gramEnd"/>
      <w:r w:rsidRPr="0082478C">
        <w:rPr>
          <w:rFonts w:ascii="Arial" w:hAnsi="Arial" w:cs="Arial"/>
          <w:i/>
          <w:iCs/>
          <w:lang w:val="en-PH"/>
        </w:rPr>
        <w:t xml:space="preserve"> heard them: O God, You were propitious to them, and [yet] taking vengeance on all their inventions. Exalt the Lord our God, and worship at His holy hill; for the Lord our God is holy.</w:t>
      </w:r>
    </w:p>
    <w:p w14:paraId="264D4662" w14:textId="77777777" w:rsidR="0082478C" w:rsidRDefault="0082478C">
      <w:pPr>
        <w:rPr>
          <w:rFonts w:ascii="Arial" w:hAnsi="Arial" w:cs="Arial"/>
          <w:lang w:val="en-PH"/>
        </w:rPr>
      </w:pPr>
      <w:r>
        <w:rPr>
          <w:rFonts w:ascii="Arial" w:hAnsi="Arial" w:cs="Arial"/>
          <w:lang w:val="en-PH"/>
        </w:rPr>
        <w:br w:type="page"/>
      </w:r>
    </w:p>
    <w:p w14:paraId="7AD11A99" w14:textId="014DF21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38. It is an annoyance to the Jew that Christ is said to be adored. Justin confirms it, however, from Psalm 45</w:t>
      </w:r>
    </w:p>
    <w:p w14:paraId="42F65418" w14:textId="47C61A66"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Sir, it </w:t>
      </w:r>
      <w:proofErr w:type="gramStart"/>
      <w:r w:rsidRPr="0082478C">
        <w:rPr>
          <w:rFonts w:ascii="Arial" w:hAnsi="Arial" w:cs="Arial"/>
          <w:lang w:val="en-PH"/>
        </w:rPr>
        <w:t>were</w:t>
      </w:r>
      <w:proofErr w:type="gramEnd"/>
      <w:r w:rsidRPr="0082478C">
        <w:rPr>
          <w:rFonts w:ascii="Arial" w:hAnsi="Arial" w:cs="Arial"/>
          <w:lang w:val="en-PH"/>
        </w:rPr>
        <w:t xml:space="preserve"> good for us if we obeyed our teachers, who laid down a law that we should have no intercourse with any of you, and that we should not have even any communication with you on these questions. For you utter many blasphemies, in that you seek to persuade us that this crucified man was with Moses and Aaron, and spoke to them in the pillar of the cloud; then that he became man, was crucified, and ascended up to heaven, and comes again to earth, and ought to be worshipped.</w:t>
      </w:r>
    </w:p>
    <w:p w14:paraId="7F0507F0" w14:textId="1012E132"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know that, as the word of God says, this great wisdom of God, the Maker of all things, and the Almighty, is hid from you. Wherefore, in sympathy with you, I am striving to the utmost that you may understand these matters which to you are paradoxical; but if not, that I myself may be innocent in the day of judgment. For you shall hear other words which appear still more paradoxical; but be not confounded, nay, rather remain still more zealous hearers and investigators, despising the tradition of your teachers, since they are convicted by the Holy Spirit of inability to perceive the truths taught by God, and of preferring to teach their own doctrines. Accordingly, in the forty-fourth [forty-fifth] Psalm, these words are in like manner referred to Christ:</w:t>
      </w:r>
    </w:p>
    <w:p w14:paraId="7F0E7F9D" w14:textId="651CB747" w:rsidR="0082478C" w:rsidRPr="0082478C" w:rsidRDefault="0082478C" w:rsidP="0082478C">
      <w:pPr>
        <w:rPr>
          <w:rFonts w:ascii="Arial" w:hAnsi="Arial" w:cs="Arial"/>
          <w:lang w:val="en-PH"/>
        </w:rPr>
      </w:pPr>
      <w:r w:rsidRPr="0082478C">
        <w:rPr>
          <w:rFonts w:ascii="Arial" w:hAnsi="Arial" w:cs="Arial"/>
          <w:i/>
          <w:iCs/>
          <w:lang w:val="en-PH"/>
        </w:rPr>
        <w:t xml:space="preserve">My heart has brought forth a good matter; I tell my works to the King. My tongue is the pen of a ready writer. Fairer in beauty than the sons of men: grace is poured forth into Your lips: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has God blessed You forever. Gird Your sword upon Your thigh, O mighty One. Press on in Your fairness and in Your beauty, and prosper and reign, because of truth, and of meekness, and of righteousness: and </w:t>
      </w:r>
      <w:proofErr w:type="gramStart"/>
      <w:r w:rsidRPr="0082478C">
        <w:rPr>
          <w:rFonts w:ascii="Arial" w:hAnsi="Arial" w:cs="Arial"/>
          <w:i/>
          <w:iCs/>
          <w:lang w:val="en-PH"/>
        </w:rPr>
        <w:t>Your</w:t>
      </w:r>
      <w:proofErr w:type="gramEnd"/>
      <w:r w:rsidRPr="0082478C">
        <w:rPr>
          <w:rFonts w:ascii="Arial" w:hAnsi="Arial" w:cs="Arial"/>
          <w:i/>
          <w:iCs/>
          <w:lang w:val="en-PH"/>
        </w:rPr>
        <w:t xml:space="preserve"> right hand shall instruct You </w:t>
      </w:r>
      <w:proofErr w:type="spellStart"/>
      <w:r w:rsidRPr="0082478C">
        <w:rPr>
          <w:rFonts w:ascii="Arial" w:hAnsi="Arial" w:cs="Arial"/>
          <w:i/>
          <w:iCs/>
          <w:lang w:val="en-PH"/>
        </w:rPr>
        <w:t>marvellously</w:t>
      </w:r>
      <w:proofErr w:type="spellEnd"/>
      <w:r w:rsidRPr="0082478C">
        <w:rPr>
          <w:rFonts w:ascii="Arial" w:hAnsi="Arial" w:cs="Arial"/>
          <w:i/>
          <w:iCs/>
          <w:lang w:val="en-PH"/>
        </w:rPr>
        <w:t xml:space="preserve">. Your arrows are sharpened, O mighty One; the people shall fall under You; in the heart of the enemies of the King [the arrows are fixed]. Your throne, O God, is for ever and ever: a </w:t>
      </w:r>
      <w:proofErr w:type="spellStart"/>
      <w:r w:rsidRPr="0082478C">
        <w:rPr>
          <w:rFonts w:ascii="Arial" w:hAnsi="Arial" w:cs="Arial"/>
          <w:i/>
          <w:iCs/>
          <w:lang w:val="en-PH"/>
        </w:rPr>
        <w:t>sceptre</w:t>
      </w:r>
      <w:proofErr w:type="spellEnd"/>
      <w:r w:rsidRPr="0082478C">
        <w:rPr>
          <w:rFonts w:ascii="Arial" w:hAnsi="Arial" w:cs="Arial"/>
          <w:i/>
          <w:iCs/>
          <w:lang w:val="en-PH"/>
        </w:rPr>
        <w:t xml:space="preserve"> of equity is the </w:t>
      </w:r>
      <w:proofErr w:type="spellStart"/>
      <w:r w:rsidRPr="0082478C">
        <w:rPr>
          <w:rFonts w:ascii="Arial" w:hAnsi="Arial" w:cs="Arial"/>
          <w:i/>
          <w:iCs/>
          <w:lang w:val="en-PH"/>
        </w:rPr>
        <w:t>sceptre</w:t>
      </w:r>
      <w:proofErr w:type="spellEnd"/>
      <w:r w:rsidRPr="0082478C">
        <w:rPr>
          <w:rFonts w:ascii="Arial" w:hAnsi="Arial" w:cs="Arial"/>
          <w:i/>
          <w:iCs/>
          <w:lang w:val="en-PH"/>
        </w:rPr>
        <w:t xml:space="preserve"> of Your kingdom. You have loved righteousness, and have hated iniquity;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your God has anointed You with the oil of gladness above Your fellows. [He has anointed You] with myrrh, and oil, and cassia, from Your garments; from the ivory palaces, whereby they made You glad. King's daughters are in Your </w:t>
      </w:r>
      <w:proofErr w:type="spellStart"/>
      <w:r w:rsidRPr="0082478C">
        <w:rPr>
          <w:rFonts w:ascii="Arial" w:hAnsi="Arial" w:cs="Arial"/>
          <w:i/>
          <w:iCs/>
          <w:lang w:val="en-PH"/>
        </w:rPr>
        <w:t>honour</w:t>
      </w:r>
      <w:proofErr w:type="spellEnd"/>
      <w:r w:rsidRPr="0082478C">
        <w:rPr>
          <w:rFonts w:ascii="Arial" w:hAnsi="Arial" w:cs="Arial"/>
          <w:i/>
          <w:iCs/>
          <w:lang w:val="en-PH"/>
        </w:rPr>
        <w:t>. The queen stood at Your right hand, clad in garments embroidered with gold. Hearken, O daughter, and behold, and incline your ear, and forget your people and the house of your father: and the King shall desire your beauty; because He is your Lord, they shall worship Him also. And the daughter of </w:t>
      </w:r>
      <w:proofErr w:type="spellStart"/>
      <w:r w:rsidRPr="0082478C">
        <w:rPr>
          <w:rFonts w:ascii="Arial" w:hAnsi="Arial" w:cs="Arial"/>
          <w:i/>
          <w:iCs/>
          <w:lang w:val="en-PH"/>
        </w:rPr>
        <w:t>Tyre</w:t>
      </w:r>
      <w:proofErr w:type="spellEnd"/>
      <w:r w:rsidRPr="0082478C">
        <w:rPr>
          <w:rFonts w:ascii="Arial" w:hAnsi="Arial" w:cs="Arial"/>
          <w:i/>
          <w:iCs/>
          <w:lang w:val="en-PH"/>
        </w:rPr>
        <w:t xml:space="preserve"> [shall be there] with gifts. The rich of the people shall entreat Your face. All the glory of the King's daughter [is] within, clad in embroidered garments of needlework. The virgins that follow her shall be brought to the King; her </w:t>
      </w:r>
      <w:proofErr w:type="spellStart"/>
      <w:r w:rsidRPr="0082478C">
        <w:rPr>
          <w:rFonts w:ascii="Arial" w:hAnsi="Arial" w:cs="Arial"/>
          <w:i/>
          <w:iCs/>
          <w:lang w:val="en-PH"/>
        </w:rPr>
        <w:t>neighbours</w:t>
      </w:r>
      <w:proofErr w:type="spellEnd"/>
      <w:r w:rsidRPr="0082478C">
        <w:rPr>
          <w:rFonts w:ascii="Arial" w:hAnsi="Arial" w:cs="Arial"/>
          <w:i/>
          <w:iCs/>
          <w:lang w:val="en-PH"/>
        </w:rPr>
        <w:t xml:space="preserve"> shall be brought unto You: they shall be brought with joy and gladness: they shall be led into the King's shrine. Instead of your fathers, your sons have been born: You shall appoint them rulers over all the earth. I shall remember Your name in every generation: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the people shall confess You for ever, and for ever and ever.'</w:t>
      </w:r>
    </w:p>
    <w:p w14:paraId="5E2E6804" w14:textId="77777777" w:rsidR="0082478C" w:rsidRDefault="0082478C">
      <w:pPr>
        <w:rPr>
          <w:rFonts w:ascii="Arial" w:hAnsi="Arial" w:cs="Arial"/>
          <w:lang w:val="en-PH"/>
        </w:rPr>
      </w:pPr>
      <w:r>
        <w:rPr>
          <w:rFonts w:ascii="Arial" w:hAnsi="Arial" w:cs="Arial"/>
          <w:lang w:val="en-PH"/>
        </w:rPr>
        <w:br w:type="page"/>
      </w:r>
    </w:p>
    <w:p w14:paraId="6A42ACEF" w14:textId="7D91D1E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39. The Jews hate the Christians who believe this. How great the distinction is between both!</w:t>
      </w:r>
    </w:p>
    <w:p w14:paraId="1AF13341" w14:textId="6DD1D68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Now it is not surprising, that you hate us who hold these opinions, and convict you of a continual hardness of heart. For indeed Elijah, conversing with God concerning you, speaks thus: 'Lord, they have slain Your prophets, and dug down Your altars: and I am left alone, and they seek my life.' And He answers him: 'I have still seven thousand men who have not bowed the knee to Baal.' Therefore, just as God did not inflict His anger on account of those seven thousand men, even so He has now neither yet inflicted judgment, nor does inflict it, knowing that daily some [of you] are becoming disciples in the name of Christ, and quitting the path of error; who are also receiving gifts, each as he is worthy, illumined through the name of this Christ. For one receives the spirit of understanding, another of counsel, another of strength, another of healing, another of foreknowledge, another of teaching, and another of the fear of God.</w:t>
      </w:r>
    </w:p>
    <w:p w14:paraId="324803B4" w14:textId="7CCF104E"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I wish you knew that you are beside yourself, talking these sentiments.</w:t>
      </w:r>
    </w:p>
    <w:p w14:paraId="0FC2E7FC" w14:textId="2F9FEE32"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Listen, O friend, for I am not mad or beside myself; but it was prophesied that, after the ascent of Christ to heaven, He would deliver us from error and give us gifts. The words are these: 'He ascended up on high; He led captivity captive; He gave gifts to men.' Accordingly, we who have received gifts from Christ, who has ascended up on high, prove from the words of prophecy that you, 'the wise in yourselves, and the men of understanding in your own eyes,' Isaiah 5:21 are foolish, and </w:t>
      </w:r>
      <w:proofErr w:type="spellStart"/>
      <w:r w:rsidRPr="0082478C">
        <w:rPr>
          <w:rFonts w:ascii="Arial" w:hAnsi="Arial" w:cs="Arial"/>
          <w:lang w:val="en-PH"/>
        </w:rPr>
        <w:t>honour</w:t>
      </w:r>
      <w:proofErr w:type="spellEnd"/>
      <w:r w:rsidRPr="0082478C">
        <w:rPr>
          <w:rFonts w:ascii="Arial" w:hAnsi="Arial" w:cs="Arial"/>
          <w:lang w:val="en-PH"/>
        </w:rPr>
        <w:t> God and His Christ by lip only. But we, who are instructed in the whole truth, </w:t>
      </w:r>
      <w:proofErr w:type="spellStart"/>
      <w:r w:rsidRPr="0082478C">
        <w:rPr>
          <w:rFonts w:ascii="Arial" w:hAnsi="Arial" w:cs="Arial"/>
          <w:lang w:val="en-PH"/>
        </w:rPr>
        <w:t>honour</w:t>
      </w:r>
      <w:proofErr w:type="spellEnd"/>
      <w:r w:rsidRPr="0082478C">
        <w:rPr>
          <w:rFonts w:ascii="Arial" w:hAnsi="Arial" w:cs="Arial"/>
          <w:lang w:val="en-PH"/>
        </w:rPr>
        <w:t> Them both in acts, and in knowledge, and in heart, even unto death. But you hesitate to confess that He is Christ, as the Scriptures and the events witnessed and done in His name prove, perhaps for this reason, lest you be persecuted by the rulers, who, under the influence of the wicked and deceitful spirit, the serpent, will not cease putting to death and persecuting those who confess the name of Christ until He come again, and destroy them all, and render to each his deserts.</w:t>
      </w:r>
    </w:p>
    <w:p w14:paraId="434A6EFC" w14:textId="7CD66AD0"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Now, then, render us the proof that this man who you say was crucified and ascended into heaven is the Christ of God. For you have sufficiently proved by means of the Scriptures previously quoted by you, that it is declared in the Scriptures that Christ must suffer, and come again with glory, and receive the eternal kingdom over all the nations, every kingdom being made subject to Him: now show us that this man is He.</w:t>
      </w:r>
    </w:p>
    <w:p w14:paraId="19909B7B" w14:textId="4FDDDF6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It has been already proved, sirs, to those who have ears, even from the facts which have been conceded by you; but that you may not think me at a loss, and unable to give proof of what you ask, as I promised, I shall do so at a fitting place. At present, I resume the consideration of the subject which I was discussing.</w:t>
      </w:r>
    </w:p>
    <w:p w14:paraId="3C5E313F" w14:textId="77777777" w:rsidR="0082478C" w:rsidRDefault="0082478C">
      <w:pPr>
        <w:rPr>
          <w:rFonts w:ascii="Arial" w:hAnsi="Arial" w:cs="Arial"/>
          <w:lang w:val="en-PH"/>
        </w:rPr>
      </w:pPr>
      <w:r>
        <w:rPr>
          <w:rFonts w:ascii="Arial" w:hAnsi="Arial" w:cs="Arial"/>
          <w:lang w:val="en-PH"/>
        </w:rPr>
        <w:br w:type="page"/>
      </w:r>
    </w:p>
    <w:p w14:paraId="5BA980AB" w14:textId="355942A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40. He returns to the Mosaic laws, and proves that they were figures of the things which pertain to Christ</w:t>
      </w:r>
    </w:p>
    <w:p w14:paraId="280E6206" w14:textId="77777777" w:rsid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The mystery, then, of the lamb which God enjoined to be sacrificed as the </w:t>
      </w:r>
      <w:proofErr w:type="spellStart"/>
      <w:r w:rsidRPr="0082478C">
        <w:rPr>
          <w:rFonts w:ascii="Arial" w:hAnsi="Arial" w:cs="Arial"/>
          <w:lang w:val="en-PH"/>
        </w:rPr>
        <w:t>passover</w:t>
      </w:r>
      <w:proofErr w:type="spellEnd"/>
      <w:r w:rsidRPr="0082478C">
        <w:rPr>
          <w:rFonts w:ascii="Arial" w:hAnsi="Arial" w:cs="Arial"/>
          <w:lang w:val="en-PH"/>
        </w:rPr>
        <w:t xml:space="preserve">, was a type of Christ; with whose blood, in proportion to their faith in Him, they anoint their houses, i.e., themselves, who believe in Him. For that the creation which God created — to wit, Adam — was a house for the spirit which proceeded from God, you all can understand. And that this injunction was temporary, I prove thus. God does not permit the lamb of the </w:t>
      </w:r>
      <w:proofErr w:type="spellStart"/>
      <w:r w:rsidRPr="0082478C">
        <w:rPr>
          <w:rFonts w:ascii="Arial" w:hAnsi="Arial" w:cs="Arial"/>
          <w:lang w:val="en-PH"/>
        </w:rPr>
        <w:t>passover</w:t>
      </w:r>
      <w:proofErr w:type="spellEnd"/>
      <w:r w:rsidRPr="0082478C">
        <w:rPr>
          <w:rFonts w:ascii="Arial" w:hAnsi="Arial" w:cs="Arial"/>
          <w:lang w:val="en-PH"/>
        </w:rPr>
        <w:t xml:space="preserve"> to be sacrificed in any other place than where His name was named; knowing that the days will come, after the suffering of Christ, when even the place in Jerusalem shall be given over to your enemies, and all the offerings, in short, shall cease; and that lamb which was commanded to be wholly roasted was a symbol of the suffering of the cross which Christ would undergo. For the lamb, which is roasted, is roasted and dressed up in the form of the cross. For one spit is transfixed right through from the lower parts up to the head, and one across the back, to which are attached the legs of the lamb. And the two goats which were ordered to be offered during the fast, of which one was sent away as the scape [goat], and the other sacrificed, were similarly declarative of the two appearances of Christ: the first, in which the elders of your people, and the priests, having laid hands on Him and put Him to death, sent Him away as the scape [goat]; and His second appearance, because in the same place in Jerusalem you shall </w:t>
      </w:r>
      <w:proofErr w:type="spellStart"/>
      <w:r w:rsidRPr="0082478C">
        <w:rPr>
          <w:rFonts w:ascii="Arial" w:hAnsi="Arial" w:cs="Arial"/>
          <w:lang w:val="en-PH"/>
        </w:rPr>
        <w:t>recognise</w:t>
      </w:r>
      <w:proofErr w:type="spellEnd"/>
      <w:r w:rsidRPr="0082478C">
        <w:rPr>
          <w:rFonts w:ascii="Arial" w:hAnsi="Arial" w:cs="Arial"/>
          <w:lang w:val="en-PH"/>
        </w:rPr>
        <w:t xml:space="preserve"> Him whom you have </w:t>
      </w:r>
      <w:proofErr w:type="spellStart"/>
      <w:r w:rsidRPr="0082478C">
        <w:rPr>
          <w:rFonts w:ascii="Arial" w:hAnsi="Arial" w:cs="Arial"/>
          <w:lang w:val="en-PH"/>
        </w:rPr>
        <w:t>dishonoured</w:t>
      </w:r>
      <w:proofErr w:type="spellEnd"/>
      <w:r w:rsidRPr="0082478C">
        <w:rPr>
          <w:rFonts w:ascii="Arial" w:hAnsi="Arial" w:cs="Arial"/>
          <w:lang w:val="en-PH"/>
        </w:rPr>
        <w:t xml:space="preserve">, and who was an offering for all sinners willing to repent, and keeping the fast which Isaiah speaks of, loosening the terms of the violent contracts, and keeping the other precepts, likewise enumerated by him, and which </w:t>
      </w:r>
    </w:p>
    <w:p w14:paraId="278216E4" w14:textId="77777777" w:rsidR="0082478C" w:rsidRDefault="0082478C">
      <w:pPr>
        <w:rPr>
          <w:rFonts w:ascii="Arial" w:hAnsi="Arial" w:cs="Arial"/>
          <w:lang w:val="en-PH"/>
        </w:rPr>
      </w:pPr>
      <w:r>
        <w:rPr>
          <w:rFonts w:ascii="Arial" w:hAnsi="Arial" w:cs="Arial"/>
          <w:lang w:val="en-PH"/>
        </w:rPr>
        <w:br w:type="page"/>
      </w:r>
    </w:p>
    <w:p w14:paraId="10BA08CD" w14:textId="4AD34EC7" w:rsidR="0082478C" w:rsidRPr="0082478C" w:rsidRDefault="0082478C" w:rsidP="0082478C">
      <w:pPr>
        <w:rPr>
          <w:rFonts w:ascii="Arial" w:hAnsi="Arial" w:cs="Arial"/>
          <w:lang w:val="en-PH"/>
        </w:rPr>
      </w:pPr>
      <w:r w:rsidRPr="0082478C">
        <w:rPr>
          <w:rFonts w:ascii="Arial" w:hAnsi="Arial" w:cs="Arial"/>
          <w:lang w:val="en-PH"/>
        </w:rPr>
        <w:t>I have quoted, which those believing in Jesus do. And further, you are aware that the offering of the two goats, which were enjoined to be sacrificed at the fast, was not permitted to take place similarly anywhere else, but only in Jerusalem.</w:t>
      </w:r>
    </w:p>
    <w:p w14:paraId="57A28A45" w14:textId="77777777" w:rsidR="0082478C" w:rsidRDefault="0082478C">
      <w:pPr>
        <w:rPr>
          <w:rFonts w:ascii="Arial" w:hAnsi="Arial" w:cs="Arial"/>
          <w:lang w:val="en-PH"/>
        </w:rPr>
      </w:pPr>
      <w:r>
        <w:rPr>
          <w:rFonts w:ascii="Arial" w:hAnsi="Arial" w:cs="Arial"/>
          <w:lang w:val="en-PH"/>
        </w:rPr>
        <w:br w:type="page"/>
      </w:r>
    </w:p>
    <w:p w14:paraId="4BF04A6F" w14:textId="357B561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41. The oblation of fine flour was a figure of the Eucharist</w:t>
      </w:r>
    </w:p>
    <w:p w14:paraId="5C64535F" w14:textId="1CAE408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the offering of fine flour, sirs, which was prescribed to be presented on behalf of those purified from leprosy, was a type of the bread of the Eucharist, the celebration of which our Lord Jesus Christ prescribed, in remembrance of the suffering which He endured on behalf of those who are purified in soul from all iniquity, in order that we may at the same time thank God for having created the world, with all things therein, for the sake of man, and for delivering us from the evil in which we were, and for utterly overthrowing principalities and powers by Him who suffered according to His will. Hence God speaks by the mouth of Malachi, one of the twelve [prophets], as I said before, about the sacrifices at that time presented by you: 'I have no pleasure in you, says the Lord; and I will not accept your sacrifices at your hands: for, from the rising of the sun unto the going down of the same, My name has been glorified among the Gentiles, and in every place incense is offered to My name, and a pure offering: for My name is great among the Gentiles, says the Lord: but you profane it.' Malachi 1:10-12 [So] He then speaks of those Gentiles, namely us, who in every place offer sacrifices to Him, i.e., the bread of the Eucharist, and also the cup of the Eucharist, affirming both that we glorify His name, and that you profane [it]. The command of circumcision, again, bidding [them] always circumcise the children on the eighth day, was a type of the true circumcision, by which we are circumcised from deceit and iniquity through Him who rose from the dead on the first day after the Sabbath, [namely through] our Lord Jesus Christ. For the first day after the Sabbath, remaining the first of all the days, is called, however, the eighth, according to the number of all the days of the cycle, and [yet] remains the first.</w:t>
      </w:r>
    </w:p>
    <w:p w14:paraId="3D45AFF0" w14:textId="77777777" w:rsidR="0082478C" w:rsidRDefault="0082478C">
      <w:pPr>
        <w:rPr>
          <w:rFonts w:ascii="Arial" w:hAnsi="Arial" w:cs="Arial"/>
          <w:lang w:val="en-PH"/>
        </w:rPr>
      </w:pPr>
      <w:r>
        <w:rPr>
          <w:rFonts w:ascii="Arial" w:hAnsi="Arial" w:cs="Arial"/>
          <w:lang w:val="en-PH"/>
        </w:rPr>
        <w:br w:type="page"/>
      </w:r>
    </w:p>
    <w:p w14:paraId="0FDF558E" w14:textId="0494030D"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42. The bells on the priest's robe were a figure of the apostles</w:t>
      </w:r>
    </w:p>
    <w:p w14:paraId="05E1ED99" w14:textId="099DA8C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Moreover, the prescription that twelve bells be attached to the [robe] of the high priest, which hung down to the feet, was a symbol of the twelve apostles, who depend on the power of Christ, the eternal Priest; and through their voice it is that all the earth has been filled with the glory and grace of God and of His Christ. Wherefore David also says: 'Their sound has gone forth into all the earth, and their words to the ends of the world.' And Isaiah speaks as if he were personating the apostles, when they say to Christ that they believe not in their own report, but in the power of Him who sent them. And </w:t>
      </w:r>
      <w:proofErr w:type="gramStart"/>
      <w:r w:rsidRPr="0082478C">
        <w:rPr>
          <w:rFonts w:ascii="Arial" w:hAnsi="Arial" w:cs="Arial"/>
          <w:lang w:val="en-PH"/>
        </w:rPr>
        <w:t>so</w:t>
      </w:r>
      <w:proofErr w:type="gramEnd"/>
      <w:r w:rsidRPr="0082478C">
        <w:rPr>
          <w:rFonts w:ascii="Arial" w:hAnsi="Arial" w:cs="Arial"/>
          <w:lang w:val="en-PH"/>
        </w:rPr>
        <w:t xml:space="preserve"> he says: 'Lord, who has believed our report? And to whom is the arm of the Lord revealed? We have preached before Him as if [He were] a child, as if a root in a dry ground.' Isaiah 53:1-2 (And what follows in order of the prophecy already quoted</w:t>
      </w:r>
      <w:proofErr w:type="gramStart"/>
      <w:r w:rsidRPr="0082478C">
        <w:rPr>
          <w:rFonts w:ascii="Arial" w:hAnsi="Arial" w:cs="Arial"/>
          <w:lang w:val="en-PH"/>
        </w:rPr>
        <w:t>. )</w:t>
      </w:r>
      <w:proofErr w:type="gramEnd"/>
      <w:r w:rsidRPr="0082478C">
        <w:rPr>
          <w:rFonts w:ascii="Arial" w:hAnsi="Arial" w:cs="Arial"/>
          <w:lang w:val="en-PH"/>
        </w:rPr>
        <w:t xml:space="preserve"> But when the passage speaks as from the lips of many, 'We have preached before Him,' and adds, 'as if a child,' it signifies that the wicked shall become subject to Him, and shall obey His command, and that all shall become as one child. Such a thing as you may witness in the body: although the members are enumerated as many, all are called </w:t>
      </w:r>
      <w:r w:rsidRPr="0082478C">
        <w:rPr>
          <w:rFonts w:ascii="Arial" w:hAnsi="Arial" w:cs="Arial"/>
          <w:i/>
          <w:iCs/>
          <w:lang w:val="en-PH"/>
        </w:rPr>
        <w:t>one</w:t>
      </w:r>
      <w:r w:rsidRPr="0082478C">
        <w:rPr>
          <w:rFonts w:ascii="Arial" w:hAnsi="Arial" w:cs="Arial"/>
          <w:lang w:val="en-PH"/>
        </w:rPr>
        <w:t>, and are a </w:t>
      </w:r>
      <w:r w:rsidRPr="0082478C">
        <w:rPr>
          <w:rFonts w:ascii="Arial" w:hAnsi="Arial" w:cs="Arial"/>
          <w:i/>
          <w:iCs/>
          <w:lang w:val="en-PH"/>
        </w:rPr>
        <w:t>body</w:t>
      </w:r>
      <w:r w:rsidRPr="0082478C">
        <w:rPr>
          <w:rFonts w:ascii="Arial" w:hAnsi="Arial" w:cs="Arial"/>
          <w:lang w:val="en-PH"/>
        </w:rPr>
        <w:t>. For, indeed, a commonwealth and a church, though many individuals in number, are in fact as one, called and addressed by one appellation. And in short, sirs, by enumerating all the other appointments of Moses I can demonstrate that they were types, and symbols, and declarations of those things which would happen to Christ, of those who it was foreknown were to believe in Him, and of those things which would also be done by Christ Himself. But since what I have now enumerated appears to me to be sufficient, I revert again to the order of the discourse.</w:t>
      </w:r>
    </w:p>
    <w:p w14:paraId="6A09E748" w14:textId="77777777" w:rsidR="0082478C" w:rsidRDefault="0082478C">
      <w:pPr>
        <w:rPr>
          <w:rFonts w:ascii="Arial" w:hAnsi="Arial" w:cs="Arial"/>
          <w:lang w:val="en-PH"/>
        </w:rPr>
      </w:pPr>
      <w:r>
        <w:rPr>
          <w:rFonts w:ascii="Arial" w:hAnsi="Arial" w:cs="Arial"/>
          <w:lang w:val="en-PH"/>
        </w:rPr>
        <w:br w:type="page"/>
      </w:r>
    </w:p>
    <w:p w14:paraId="4764C539" w14:textId="44B4E03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43. He concludes that the law had an end in Christ, who was born of the Virgin</w:t>
      </w:r>
    </w:p>
    <w:p w14:paraId="7FEEEFD9" w14:textId="28E11E5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As, then, circumcision began with Abraham, and the Sabbath and sacrifices and offerings and feasts with Moses, and it has been proved they were enjoined on account of the hardness of your people's heart, so it was necessary, in accordance with the Father's will, that they should have an end in Him who was born of a virgin, of the family of Abraham and tribe of Judah, and of David; in Christ the Son of God, who was proclaimed as about to come to all the world, to be the everlasting law and the everlasting covenant, even as the forementioned prophecies show. And we, who have approached God through Him, have received not carnal, but spiritual circumcision, which Enoch and those like him observed. And we have received it through baptism, since we were sinners, by God's mercy; and all men may equally obtain it. But since the mystery of His birth now demands our </w:t>
      </w:r>
      <w:proofErr w:type="gramStart"/>
      <w:r w:rsidRPr="0082478C">
        <w:rPr>
          <w:rFonts w:ascii="Arial" w:hAnsi="Arial" w:cs="Arial"/>
          <w:lang w:val="en-PH"/>
        </w:rPr>
        <w:t>attention</w:t>
      </w:r>
      <w:proofErr w:type="gramEnd"/>
      <w:r w:rsidRPr="0082478C">
        <w:rPr>
          <w:rFonts w:ascii="Arial" w:hAnsi="Arial" w:cs="Arial"/>
          <w:lang w:val="en-PH"/>
        </w:rPr>
        <w:t xml:space="preserve"> I shall speak of it. Isaiah then asserted in regard to the generation of Christ, that it could not be declared by man, in words already quoted: 'Who shall declare His generation? For His life is taken from the earth: for the transgressions of my people was He led to death.' Isaiah 53:8 The Spirit of prophecy thus affirmed that the generation of Him who was to die, that we sinful men might be healed by His stripes, was such as could not be declared. Furthermore, that the men who believe in Him may possess the knowledge of the manner in which He came into the world, the Spirit of prophecy by the same Isaiah foretold how it would happen thus:</w:t>
      </w:r>
    </w:p>
    <w:p w14:paraId="0C74575D" w14:textId="5102CC91" w:rsidR="0082478C" w:rsidRPr="0082478C" w:rsidRDefault="0082478C" w:rsidP="0082478C">
      <w:pPr>
        <w:rPr>
          <w:rFonts w:ascii="Arial" w:hAnsi="Arial" w:cs="Arial"/>
          <w:lang w:val="en-PH"/>
        </w:rPr>
      </w:pPr>
      <w:r w:rsidRPr="0082478C">
        <w:rPr>
          <w:rFonts w:ascii="Arial" w:hAnsi="Arial" w:cs="Arial"/>
          <w:i/>
          <w:iCs/>
          <w:lang w:val="en-PH"/>
        </w:rPr>
        <w:t xml:space="preserve">And the Lord spoke again to Ahaz, saying, Ask for yourself a sign from the Lord your God, in the depth, or in the height. And Ahaz said, I will not ask, neither will I tempt the Lord. And Isaiah said, </w:t>
      </w:r>
      <w:proofErr w:type="gramStart"/>
      <w:r w:rsidRPr="0082478C">
        <w:rPr>
          <w:rFonts w:ascii="Arial" w:hAnsi="Arial" w:cs="Arial"/>
          <w:i/>
          <w:iCs/>
          <w:lang w:val="en-PH"/>
        </w:rPr>
        <w:t>Hear</w:t>
      </w:r>
      <w:proofErr w:type="gramEnd"/>
      <w:r w:rsidRPr="0082478C">
        <w:rPr>
          <w:rFonts w:ascii="Arial" w:hAnsi="Arial" w:cs="Arial"/>
          <w:i/>
          <w:iCs/>
          <w:lang w:val="en-PH"/>
        </w:rPr>
        <w:t xml:space="preserve"> then, O house of David; Is it a small thing for you to contend with men, and how do you contend with the Lord?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the Lord Himself will give you a sign. Behold, the virgin shall conceive, and shall bear a son, and his name shall be called Immanuel. Butter and honey shall he eat, before he knows or prefers the evil, and chooses out the good; for before the child knows good or ill, he rejects evil by choosing out the good. For before the child knows how to call father or mother, he shall receive the power of Damascus and the spoil of Samaria in presence of the king of Assyria. And the land shall be forsaken, which you shall with difficulty endure in consequence of the presence of its two kings. But God shall bring on you, and on your people, and on the house of your father, days which have not yet come upon you since the day in which Ephraim took away from Judah the king of Assyria.</w:t>
      </w:r>
    </w:p>
    <w:p w14:paraId="66484441" w14:textId="4C8DAA36" w:rsidR="0082478C" w:rsidRPr="0082478C" w:rsidRDefault="0082478C" w:rsidP="0082478C">
      <w:pPr>
        <w:rPr>
          <w:rFonts w:ascii="Arial" w:hAnsi="Arial" w:cs="Arial"/>
          <w:lang w:val="en-PH"/>
        </w:rPr>
      </w:pPr>
      <w:r w:rsidRPr="0082478C">
        <w:rPr>
          <w:rFonts w:ascii="Arial" w:hAnsi="Arial" w:cs="Arial"/>
          <w:lang w:val="en-PH"/>
        </w:rPr>
        <w:t xml:space="preserve">Now it is evident to all, that in the race of Abraham according to the flesh no one has been born of a virgin, or is said to have been born [of a virgin], save this our Christ. But since you and your teachers venture to affirm that in the prophecy of Isaiah it is not said, 'Behold, the virgin shall conceive,' but, 'Behold, the young woman shall conceive, and bear a son;' and [since] you explain the prophecy as if [it referred] to Hezekiah, who was your king, I shall </w:t>
      </w:r>
      <w:proofErr w:type="spellStart"/>
      <w:r w:rsidRPr="0082478C">
        <w:rPr>
          <w:rFonts w:ascii="Arial" w:hAnsi="Arial" w:cs="Arial"/>
          <w:lang w:val="en-PH"/>
        </w:rPr>
        <w:t>endeavour</w:t>
      </w:r>
      <w:proofErr w:type="spellEnd"/>
      <w:r w:rsidRPr="0082478C">
        <w:rPr>
          <w:rFonts w:ascii="Arial" w:hAnsi="Arial" w:cs="Arial"/>
          <w:lang w:val="en-PH"/>
        </w:rPr>
        <w:t xml:space="preserve"> to discuss shortly this point in opposition to you, and to show that reference is made to Him who is acknowledged by us as Christ.</w:t>
      </w:r>
    </w:p>
    <w:p w14:paraId="619CC3AA" w14:textId="77777777" w:rsidR="0082478C" w:rsidRDefault="0082478C">
      <w:pPr>
        <w:rPr>
          <w:rFonts w:ascii="Arial" w:hAnsi="Arial" w:cs="Arial"/>
          <w:lang w:val="en-PH"/>
        </w:rPr>
      </w:pPr>
      <w:r>
        <w:rPr>
          <w:rFonts w:ascii="Arial" w:hAnsi="Arial" w:cs="Arial"/>
          <w:lang w:val="en-PH"/>
        </w:rPr>
        <w:br w:type="page"/>
      </w:r>
    </w:p>
    <w:p w14:paraId="7D6F57AA" w14:textId="18FA9E6F"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44. The Jews in vain promise themselves salvation, which cannot be obtained except through Christ</w:t>
      </w:r>
    </w:p>
    <w:p w14:paraId="3382FDBC" w14:textId="145A5ED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thus, so far as you are concerned, I shall be found in all respects innocent, if I strive earnestly to persuade you by bringing forward demonstrations. But if you remain hard-hearted, or weak in [forming] a resolution, on account of death, which is the lot of the Christians, and are unwilling to assent to the truth, you shall appear as the authors of your own [evils]. And you deceive yourselves while you fancy that, because you are the seed of Abraham after the flesh, therefore you shall fully inherit the good things announced to be bestowed by God through Christ. For no one, not even of them, has anything to look for, but only those who in mind are assimilated to the faith of Abraham, and who have </w:t>
      </w:r>
      <w:proofErr w:type="spellStart"/>
      <w:r w:rsidRPr="0082478C">
        <w:rPr>
          <w:rFonts w:ascii="Arial" w:hAnsi="Arial" w:cs="Arial"/>
          <w:lang w:val="en-PH"/>
        </w:rPr>
        <w:t>recognised</w:t>
      </w:r>
      <w:proofErr w:type="spellEnd"/>
      <w:r w:rsidRPr="0082478C">
        <w:rPr>
          <w:rFonts w:ascii="Arial" w:hAnsi="Arial" w:cs="Arial"/>
          <w:lang w:val="en-PH"/>
        </w:rPr>
        <w:t xml:space="preserve"> all the mysteries: for I say, that some injunctions were laid on you in reference to the worship of God and practice of righteousness; but some injunctions and acts were likewise mentioned in reference to the mystery of Christ, on account of the hardness of your people's hearts. And that this is so, God makes known in Ezekiel, [when] He said concerning it: 'If Noah and Jacob and Daniel should </w:t>
      </w:r>
      <w:proofErr w:type="spellStart"/>
      <w:r w:rsidRPr="0082478C">
        <w:rPr>
          <w:rFonts w:ascii="Arial" w:hAnsi="Arial" w:cs="Arial"/>
          <w:lang w:val="en-PH"/>
        </w:rPr>
        <w:t>beg</w:t>
      </w:r>
      <w:proofErr w:type="spellEnd"/>
      <w:r w:rsidRPr="0082478C">
        <w:rPr>
          <w:rFonts w:ascii="Arial" w:hAnsi="Arial" w:cs="Arial"/>
          <w:lang w:val="en-PH"/>
        </w:rPr>
        <w:t xml:space="preserve"> either sons or daughters, the request would not be granted them.' Ezekiel 14:20 And in Isaiah, of the very same matter He spoke thus: 'The Lord God said, they shall both go forth and look on the members [of the bodies] of the men that have transgressed. For their worm shall not die, and their fire shall not be quenched, and they shall be a gazing-stock to all flesh.' Isaiah 66:24 So that it becomes you to eradicate this hope from your souls, and hasten to know in what way forgiveness of sins, and a hope of inheriting the promised good things, shall be yours. But there </w:t>
      </w:r>
      <w:proofErr w:type="gramStart"/>
      <w:r w:rsidRPr="0082478C">
        <w:rPr>
          <w:rFonts w:ascii="Arial" w:hAnsi="Arial" w:cs="Arial"/>
          <w:lang w:val="en-PH"/>
        </w:rPr>
        <w:t>is</w:t>
      </w:r>
      <w:proofErr w:type="gramEnd"/>
      <w:r w:rsidRPr="0082478C">
        <w:rPr>
          <w:rFonts w:ascii="Arial" w:hAnsi="Arial" w:cs="Arial"/>
          <w:lang w:val="en-PH"/>
        </w:rPr>
        <w:t xml:space="preserve"> no other [way] than this— to become acquainted with this Christ, to be washed in the fountain spoken of by Isaiah for the remission of sins; and for the rest, to live sinless lives.</w:t>
      </w:r>
    </w:p>
    <w:p w14:paraId="434CDB35" w14:textId="7777777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45. Those who were righteous before and under the law shall be saved by Christ</w:t>
      </w:r>
    </w:p>
    <w:p w14:paraId="768245C9"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If I seem to interrupt these matters, which you say must be investigated, yet the question which I mean to put is urgent. Allow me first.</w:t>
      </w:r>
    </w:p>
    <w:p w14:paraId="7EBC1F6F" w14:textId="7777777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Ask whatever you please, as it occurs to you; and I shall </w:t>
      </w:r>
      <w:proofErr w:type="spellStart"/>
      <w:r w:rsidRPr="0082478C">
        <w:rPr>
          <w:rFonts w:ascii="Arial" w:hAnsi="Arial" w:cs="Arial"/>
          <w:lang w:val="en-PH"/>
        </w:rPr>
        <w:t>endeavour</w:t>
      </w:r>
      <w:proofErr w:type="spellEnd"/>
      <w:r w:rsidRPr="0082478C">
        <w:rPr>
          <w:rFonts w:ascii="Arial" w:hAnsi="Arial" w:cs="Arial"/>
          <w:lang w:val="en-PH"/>
        </w:rPr>
        <w:t>, after questions and answers, to resume and complete the discourse.</w:t>
      </w:r>
    </w:p>
    <w:p w14:paraId="120EE96D" w14:textId="2286753B"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Tell me, then, shall those who lived according to the law given by Moses, live in the same manner with Jacob, Enoch, and Noah, in the resurrection of the dead, or not?</w:t>
      </w:r>
    </w:p>
    <w:p w14:paraId="611DB710" w14:textId="28CAB126"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When I quoted, sir, the words spoken by Ezekiel, that 'even if Noah and Daniel and Jacob were to beg sons and daughters, the request would not be granted them,' but that each one, that is to say, shall be saved by his own righteousness, I said also, that those who regulated their lives by the law of Moses would in like manner be saved. For what in the law of Moses is naturally good, and pious, and righteous, and has been prescribed to be done by those who obey it; and what was appointed to be performed by reason of the hardness of the people's hearts; was similarly recorded, and done also by those who were under the law. Since those who did that which is universally, naturally, and eternally good are pleasing to God, they shall be saved through this Christ in the resurrection equally with those righteous men who were before them, namely Noah, and Enoch, and Jacob, and whoever else there be, along with those who have known this Christ, Son of God, who was before the morning star and the moon, and submitted to become incarnate, and be born of this virgin of the family of David, in order that, by this dispensation, the serpent that sinned from the beginning, and the angels like him, may be destroyed, and that death may be contemned, and for ever quit, at the second coming of the Christ Himself, those who believe in Him and live acceptably — and be no more: when some are sent to be punished unceasingly into judgment and condemnation of fire; but others shall exist in freedom from suffering, from corruption, and from grief, and in immortality.</w:t>
      </w:r>
    </w:p>
    <w:p w14:paraId="0A5EC85B" w14:textId="77777777" w:rsidR="0082478C" w:rsidRDefault="0082478C">
      <w:pPr>
        <w:rPr>
          <w:rFonts w:ascii="Arial" w:hAnsi="Arial" w:cs="Arial"/>
          <w:lang w:val="en-PH"/>
        </w:rPr>
      </w:pPr>
      <w:r>
        <w:rPr>
          <w:rFonts w:ascii="Arial" w:hAnsi="Arial" w:cs="Arial"/>
          <w:lang w:val="en-PH"/>
        </w:rPr>
        <w:br w:type="page"/>
      </w:r>
    </w:p>
    <w:p w14:paraId="4C04D10E" w14:textId="560B4B90"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46. Trypho asks whether a man who keeps the law even now will be saved. Justin proves that it contributes nothing to righteousness</w:t>
      </w:r>
    </w:p>
    <w:p w14:paraId="6FD4E3AB" w14:textId="67F868C9"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But if some, even now, wish to live in the observance of the institutions given by Moses, and yet believe in this Jesus who was crucified, </w:t>
      </w:r>
      <w:proofErr w:type="spellStart"/>
      <w:r w:rsidRPr="0082478C">
        <w:rPr>
          <w:rFonts w:ascii="Arial" w:hAnsi="Arial" w:cs="Arial"/>
          <w:lang w:val="en-PH"/>
        </w:rPr>
        <w:t>recognising</w:t>
      </w:r>
      <w:proofErr w:type="spellEnd"/>
      <w:r w:rsidRPr="0082478C">
        <w:rPr>
          <w:rFonts w:ascii="Arial" w:hAnsi="Arial" w:cs="Arial"/>
          <w:lang w:val="en-PH"/>
        </w:rPr>
        <w:t xml:space="preserve"> Him to be the Christ of God, and that it is given to Him to be absolute Judge of all, and that His is the everlasting kingdom, can they also be saved?</w:t>
      </w:r>
    </w:p>
    <w:p w14:paraId="552F124D" w14:textId="7777777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Let us consider that also together, whether one may now observe all the Mosaic institutions.</w:t>
      </w:r>
    </w:p>
    <w:p w14:paraId="09DE057E" w14:textId="0FBAE3F6"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No. For we know that, as you said, it is not possible either anywhere to sacrifice the lamb of the </w:t>
      </w:r>
      <w:proofErr w:type="spellStart"/>
      <w:r w:rsidRPr="0082478C">
        <w:rPr>
          <w:rFonts w:ascii="Arial" w:hAnsi="Arial" w:cs="Arial"/>
          <w:lang w:val="en-PH"/>
        </w:rPr>
        <w:t>passover</w:t>
      </w:r>
      <w:proofErr w:type="spellEnd"/>
      <w:r w:rsidRPr="0082478C">
        <w:rPr>
          <w:rFonts w:ascii="Arial" w:hAnsi="Arial" w:cs="Arial"/>
          <w:lang w:val="en-PH"/>
        </w:rPr>
        <w:t>, or to offer the goats ordered for the fast; or, in short, [to present] all the other offerings.</w:t>
      </w:r>
    </w:p>
    <w:p w14:paraId="25856D5F" w14:textId="6F3482C2"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Tell [me] then yourself, I pray, some things which can be observed; for you will be persuaded that, though a man does not keep or has not performed the eternal decrees, he may assuredly be saved.</w:t>
      </w:r>
    </w:p>
    <w:p w14:paraId="0AC18AA4" w14:textId="3935D5E2"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To keep the Sabbath, to be circumcised, to observe months, and to be washed if you touch anything prohibited by Moses, or after sexual intercourse.</w:t>
      </w:r>
    </w:p>
    <w:p w14:paraId="3DF060BD" w14:textId="3F18B8F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w:t>
      </w:r>
    </w:p>
    <w:p w14:paraId="49BBFE1D" w14:textId="75DE23CC"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Were not Abraham and his descendants circumcised?</w:t>
      </w:r>
    </w:p>
    <w:p w14:paraId="4C107501" w14:textId="24EC0829"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know that Abraham and his descendants were circumcised. The reason why circumcision was given to them I stated at length in what has gone before; and if what has been said does not convince you, let us again search into the matter. But you are aware that, up to Moses, no one in fact who was righteous observed any of these rites at all of which we are talking, or received one commandment to observe, except that of circumcision, which began from Abraham.</w:t>
      </w:r>
    </w:p>
    <w:p w14:paraId="2E65725E" w14:textId="631B500E"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We know it, and admit that they are saved.</w:t>
      </w:r>
    </w:p>
    <w:p w14:paraId="04E1532C" w14:textId="3DE1255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You perceive that God by Moses laid all such ordinances upon you on account of the hardness of your people's hearts, in order that, by the large number of them, you might keep God continually, and in every action, before your eyes, and never begin to act unjustly or impiously. For He enjoined you to place around you [a fringe] of purple dye, Numbers 15:38 in order that you might not forget God; and He commanded you to wear a phylactery, Deuteronomy 6:6 certain characters, which indeed we consider holy, being engraved on very thin parchment; and by these means stirring you up to retain a constant remembrance of God: at the same time, however, convincing you, that in your hearts you have not even a faint remembrance of God's worship. Yet not even so were you dissuaded from idolatry: for in the times of Elijah, when [God] recounted the number of those who had not bowed the knee to Baal, He said the number was seven thousand; and in </w:t>
      </w:r>
      <w:proofErr w:type="gramStart"/>
      <w:r w:rsidRPr="0082478C">
        <w:rPr>
          <w:rFonts w:ascii="Arial" w:hAnsi="Arial" w:cs="Arial"/>
          <w:lang w:val="en-PH"/>
        </w:rPr>
        <w:t>Isaiah</w:t>
      </w:r>
      <w:proofErr w:type="gramEnd"/>
      <w:r w:rsidRPr="0082478C">
        <w:rPr>
          <w:rFonts w:ascii="Arial" w:hAnsi="Arial" w:cs="Arial"/>
          <w:lang w:val="en-PH"/>
        </w:rPr>
        <w:t xml:space="preserve"> He rebukes you for having sacrificed your children to idols. But we, because we refuse to sacrifice to those to whom we were of old accustomed to sacrifice, undergo extreme penalties, and rejoice in death — believing that God will raise us up by His Christ, and will make us incorruptible, and undisturbed, and immortal; and we know that the ordinances imposed by reason of the hardness of your people's hearts, contribute nothing to the performance of righteousness and of piety.</w:t>
      </w:r>
    </w:p>
    <w:p w14:paraId="53407C5A" w14:textId="7777777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47. Justin communicates with Christians who observe the law. Not a few Catholics do otherwise</w:t>
      </w:r>
    </w:p>
    <w:p w14:paraId="6BEF5977" w14:textId="2C51CB62"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But if </w:t>
      </w:r>
      <w:proofErr w:type="spellStart"/>
      <w:r w:rsidRPr="0082478C">
        <w:rPr>
          <w:rFonts w:ascii="Arial" w:hAnsi="Arial" w:cs="Arial"/>
          <w:lang w:val="en-PH"/>
        </w:rPr>
        <w:t>some one</w:t>
      </w:r>
      <w:proofErr w:type="spellEnd"/>
      <w:r w:rsidRPr="0082478C">
        <w:rPr>
          <w:rFonts w:ascii="Arial" w:hAnsi="Arial" w:cs="Arial"/>
          <w:lang w:val="en-PH"/>
        </w:rPr>
        <w:t xml:space="preserve">, knowing that this is so, after he </w:t>
      </w:r>
      <w:proofErr w:type="spellStart"/>
      <w:r w:rsidRPr="0082478C">
        <w:rPr>
          <w:rFonts w:ascii="Arial" w:hAnsi="Arial" w:cs="Arial"/>
          <w:lang w:val="en-PH"/>
        </w:rPr>
        <w:t>recognises</w:t>
      </w:r>
      <w:proofErr w:type="spellEnd"/>
      <w:r w:rsidRPr="0082478C">
        <w:rPr>
          <w:rFonts w:ascii="Arial" w:hAnsi="Arial" w:cs="Arial"/>
          <w:lang w:val="en-PH"/>
        </w:rPr>
        <w:t xml:space="preserve"> that this man is Christ, and has believed in and obeys Him, wishes, however, to observe these [institutions], will he be saved?</w:t>
      </w:r>
    </w:p>
    <w:p w14:paraId="58482317" w14:textId="2A52DF5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In my opinion, Trypho, such </w:t>
      </w:r>
      <w:proofErr w:type="gramStart"/>
      <w:r w:rsidRPr="0082478C">
        <w:rPr>
          <w:rFonts w:ascii="Arial" w:hAnsi="Arial" w:cs="Arial"/>
          <w:lang w:val="en-PH"/>
        </w:rPr>
        <w:t>an</w:t>
      </w:r>
      <w:proofErr w:type="gramEnd"/>
      <w:r w:rsidRPr="0082478C">
        <w:rPr>
          <w:rFonts w:ascii="Arial" w:hAnsi="Arial" w:cs="Arial"/>
          <w:lang w:val="en-PH"/>
        </w:rPr>
        <w:t xml:space="preserve"> one will be saved, if he does not strive in every way to persuade other men — I mean those Gentiles who have been circumcised from error by Christ, to observe the same things as himself, telling them that they will not be saved unless they do so. This you did yourself at the commencement of the discourse, when you declared that I would not be saved unless I observe these institutions.</w:t>
      </w:r>
    </w:p>
    <w:p w14:paraId="627702BE"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Why then have you said, 'In my opinion, such </w:t>
      </w:r>
      <w:proofErr w:type="gramStart"/>
      <w:r w:rsidRPr="0082478C">
        <w:rPr>
          <w:rFonts w:ascii="Arial" w:hAnsi="Arial" w:cs="Arial"/>
          <w:lang w:val="en-PH"/>
        </w:rPr>
        <w:t>an</w:t>
      </w:r>
      <w:proofErr w:type="gramEnd"/>
      <w:r w:rsidRPr="0082478C">
        <w:rPr>
          <w:rFonts w:ascii="Arial" w:hAnsi="Arial" w:cs="Arial"/>
          <w:lang w:val="en-PH"/>
        </w:rPr>
        <w:t xml:space="preserve"> one will be saved,' unless there are some who affirm that such will not be saved?</w:t>
      </w:r>
    </w:p>
    <w:p w14:paraId="0AB1279E" w14:textId="7777777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There are such people, Trypho, and these do not venture to have any intercourse with or to extend hospitality to such persons; but I do not agree with them. But if some, through weak-mindedness, wish to observe such institutions as were given by Moses, from which they expect some virtue, but which we believe were appointed by reason of the hardness of the people's hearts, along with their hope in this Christ, and [wish to perform] the eternal and natural acts of righteousness and piety, yet choose to live with the Christians and the faithful, as I said before, not inducing them either to be circumcised like themselves, or to keep the Sabbath, or to observe any other such ceremonies, then I hold that we ought to join ourselves to such, and associate with them in all things as kinsmen and brethren. But if, Trypho, some of your race, who say they believe in this Christ, compel those Gentiles who believe in this Christ to live in all respects according to the law given by Moses, or choose not to associate so intimately with them, I in like manner do not approve of them. But I believe that even those, who have been persuaded by them to observe the legal dispensation along with their confession of God in Christ, shall probably be saved. And I hold, further, that such as have confessed and known this man to be Christ, yet who have gone back from some cause to the legal dispensation, and have denied that this man is Christ, and have repented not before death, shall by no means be saved. Further, I hold that those of the seed of Abraham who live according to the law, and do not believe in this Christ before death, shall likewise not be saved, and especially those who have anathematized and do anathematize this very Christ in the synagogues, and everything by which they might obtain salvation and escape the vengeance of fire. For the goodness and the loving-kindness of God, and His boundless riches, hold righteous and sinless the man who, as Ezekiel tells, repents of sins; and reckons sinful, unrighteous, and impious the man who fails away from piety and righteousness to unrighteousness and ungodliness. Wherefore also our Lord Jesus Christ said, 'In whatsoever things I shall take you, in these I shall judge you.'</w:t>
      </w:r>
    </w:p>
    <w:p w14:paraId="00E2A011" w14:textId="77777777" w:rsidR="00702CE0" w:rsidRDefault="00702CE0">
      <w:pPr>
        <w:rPr>
          <w:rFonts w:ascii="Arial" w:hAnsi="Arial" w:cs="Arial"/>
          <w:lang w:val="en-PH"/>
        </w:rPr>
      </w:pPr>
      <w:r>
        <w:rPr>
          <w:rFonts w:ascii="Arial" w:hAnsi="Arial" w:cs="Arial"/>
          <w:lang w:val="en-PH"/>
        </w:rPr>
        <w:br w:type="page"/>
      </w:r>
    </w:p>
    <w:p w14:paraId="17E70E8A" w14:textId="486C616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48. Before the divinity of Christ is proved, he [Trypho] demands that it be settled that He is Christ</w:t>
      </w:r>
    </w:p>
    <w:p w14:paraId="162576B6" w14:textId="2D65FC34"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We have heard what you think of these matters. Resume the discourse where you left off, and bring it to an end. For some of it appears to me to be paradoxical, and wholly incapable of proof. For when you say that this Christ existed as God before the ages, then that He submitted to be born and become man, yet that He is not man of man, this [assertion] </w:t>
      </w:r>
      <w:proofErr w:type="gramStart"/>
      <w:r w:rsidRPr="0082478C">
        <w:rPr>
          <w:rFonts w:ascii="Arial" w:hAnsi="Arial" w:cs="Arial"/>
          <w:lang w:val="en-PH"/>
        </w:rPr>
        <w:t>appears</w:t>
      </w:r>
      <w:proofErr w:type="gramEnd"/>
      <w:r w:rsidRPr="0082478C">
        <w:rPr>
          <w:rFonts w:ascii="Arial" w:hAnsi="Arial" w:cs="Arial"/>
          <w:lang w:val="en-PH"/>
        </w:rPr>
        <w:t xml:space="preserve"> to me to be not merely paradoxical, but also foolish.</w:t>
      </w:r>
    </w:p>
    <w:p w14:paraId="3647EEE6" w14:textId="438783B2"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know that the statement does appear to be paradoxical, especially to those of your race, who are ever unwilling to understand or to perform the [requirements] of God, but [ready to perform] those of your teachers, as God Himself declares. Isaiah 29:13 Now assuredly, Trypho, [the proof] that this man is the Christ of God does not fail, though I be unable to prove that He existed formerly as Son of the Maker of all things, being God, and was born a man by the Virgin. But since I have certainly proved that this man is the Christ of God, whoever He be, even if I do not prove that He pre-existed, and submitted to be born a man of like passions with us, having a body, according to the Father's will; in this last matter alone is it just to say that I have erred, and not to deny that He is the Christ, though it should appear that He was born man of men, and [nothing more] is proved [than this], that He has become Christ by election. For there are some, my friends, of our race, who admit that He is Christ, while holding Him to be man of men; with whom I do not agree, nor would I, even though most of those who have [now] the same opinions as myself should say so; since we were enjoined by Christ Himself to put no faith in human doctrines, but in those proclaimed by the blessed prophets and taught by Himself.</w:t>
      </w:r>
    </w:p>
    <w:p w14:paraId="4E0C497F" w14:textId="77777777" w:rsidR="00702CE0" w:rsidRDefault="00702CE0">
      <w:pPr>
        <w:rPr>
          <w:rFonts w:ascii="Arial" w:hAnsi="Arial" w:cs="Arial"/>
          <w:lang w:val="en-PH"/>
        </w:rPr>
      </w:pPr>
      <w:r>
        <w:rPr>
          <w:rFonts w:ascii="Arial" w:hAnsi="Arial" w:cs="Arial"/>
          <w:lang w:val="en-PH"/>
        </w:rPr>
        <w:br w:type="page"/>
      </w:r>
    </w:p>
    <w:p w14:paraId="00A4ABAD" w14:textId="3B3DD47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49. To those who object that Elijah has not yet come, he replies that he is the precursor of the first advent</w:t>
      </w:r>
    </w:p>
    <w:p w14:paraId="485AAF37" w14:textId="1A606831"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Those who affirm him to have been a man, and to have been anointed by election, and then to have become Christ, appear to me to speak more plausibly than you who hold those opinions which you express. For we all expect that Christ will be a man [born] of men, and that Elijah when he comes will anoint him. But if this man </w:t>
      </w:r>
      <w:proofErr w:type="gramStart"/>
      <w:r w:rsidRPr="0082478C">
        <w:rPr>
          <w:rFonts w:ascii="Arial" w:hAnsi="Arial" w:cs="Arial"/>
          <w:lang w:val="en-PH"/>
        </w:rPr>
        <w:t>appear</w:t>
      </w:r>
      <w:proofErr w:type="gramEnd"/>
      <w:r w:rsidRPr="0082478C">
        <w:rPr>
          <w:rFonts w:ascii="Arial" w:hAnsi="Arial" w:cs="Arial"/>
          <w:lang w:val="en-PH"/>
        </w:rPr>
        <w:t xml:space="preserve"> to be Christ, he must certainly be known as man [born] of men; but from the circumstance that Elijah has not yet come, I infer that this man is not He [the Christ].</w:t>
      </w:r>
    </w:p>
    <w:p w14:paraId="5A00A0A1" w14:textId="1703CE5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Does not Scripture, in the book of Zechariah, Malachi 4:5 say that Elijah shall come before the great and terrible day of the Lord?</w:t>
      </w:r>
    </w:p>
    <w:p w14:paraId="651F2903"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Certainly.</w:t>
      </w:r>
    </w:p>
    <w:p w14:paraId="777540D6" w14:textId="5EB3A66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If therefore Scripture compels you to admit that two advents of Christ were predicted to take place — one in which He would appear suffering, and </w:t>
      </w:r>
      <w:proofErr w:type="spellStart"/>
      <w:r w:rsidRPr="0082478C">
        <w:rPr>
          <w:rFonts w:ascii="Arial" w:hAnsi="Arial" w:cs="Arial"/>
          <w:lang w:val="en-PH"/>
        </w:rPr>
        <w:t>dishonoured</w:t>
      </w:r>
      <w:proofErr w:type="spellEnd"/>
      <w:r w:rsidRPr="0082478C">
        <w:rPr>
          <w:rFonts w:ascii="Arial" w:hAnsi="Arial" w:cs="Arial"/>
          <w:lang w:val="en-PH"/>
        </w:rPr>
        <w:t>, and without comeliness; but the other in which He would come glorious and Judge of all, as has been made manifest in many of the fore-cited passages — shall we not suppose that the word of God has proclaimed that Elijah shall be the precursor of the great and terrible day, that is, of His second advent?</w:t>
      </w:r>
    </w:p>
    <w:p w14:paraId="68454F65"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Certainly.</w:t>
      </w:r>
    </w:p>
    <w:p w14:paraId="4603C70F" w14:textId="0AFFB94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accordingly, our Lord in His teaching proclaimed that this very thing would take place, saying that Elijah would also come. And we know that this shall take place when our Lord Jesus Christ shall come in glory from heaven; whose first manifestation the Spirit of God who was in Elijah preceded as herald in [the person of] John, a prophet among your nation; after whom no other prophet appeared among you. He cried, as he sat by the river Jordan: 'I baptize you with water to repentance; but He that is stronger than I shall come, whose shoes I am not worthy to bear: He shall baptize you with the Holy Ghost and with fire: whose fan is in His hand, and He will thoroughly purge His floor, and will gather the wheat into the barn; but the chaff He will burn up with unquenchable fire.' Matthew 3:11-12 And this very prophet your king Herod had shut up in prison; and when his birthday was celebrated, and the niece of the same Herod by her dancing had pleased him, he told her to ask whatever she pleased. Then the mother of the maiden instigated her to ask the head of John, who was in prison; and having asked it, [Herod] sent and ordered the head of John to be brought in on a charger. Wherefore also our Christ said, [when He was] on earth, to those who were affirming that Elijah must come before Christ: 'Elijah shall come, and restore all things; but I say unto you, that Elijah has already come, and they knew him not, but have done to him whatsoever they chose.' Matthew 17:12 And it is written, 'Then the disciples understood that He spoke to them about John the Baptist.'</w:t>
      </w:r>
    </w:p>
    <w:p w14:paraId="19F85D79" w14:textId="064F9E0D"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This statement also seems to me paradoxical; namely, that the prophetic Spirit of God, who was in Elijah, was also in John.</w:t>
      </w:r>
    </w:p>
    <w:p w14:paraId="6826A852" w14:textId="5E93679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Do you not think that the same thing happened in the case of Joshua the son of Nave (Nun), who succeeded to the command of the people after Moses, when Moses was commanded to lay his hands on Joshua, and God said to him, 'I will take of the spirit which is in you, and put it on him?'</w:t>
      </w:r>
    </w:p>
    <w:p w14:paraId="2E1448ED"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Certainly.</w:t>
      </w:r>
    </w:p>
    <w:p w14:paraId="5B3E7E98" w14:textId="004BE78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As therefore, while Moses was still among men, God took of the spirit which was in Moses and put it on Joshua, even so God was able to cause [the spirit] of Elijah to come upon John; in order that, as Christ at His first coming appeared inglorious, even so the first coming of the spirit, which remained always pure in Elijah like that of Christ, might be perceived to be inglorious. For the Lord said He would wage war against Amalek with concealed hand; and you will not deny that Amalek fell. But if it is said that only in the glorious advent of Christ war will be waged with Amalek, how great will the fulfilment of Scripture be which says, 'God will wage war against Amalek with concealed hand!' You can perceive that the concealed power of God was in Christ the crucified, before whom demons, and all the principalities and powers of the earth, tremble.</w:t>
      </w:r>
    </w:p>
    <w:p w14:paraId="14BD5F7B" w14:textId="77777777" w:rsidR="00702CE0" w:rsidRDefault="00702CE0">
      <w:pPr>
        <w:rPr>
          <w:rFonts w:ascii="Arial" w:hAnsi="Arial" w:cs="Arial"/>
          <w:lang w:val="en-PH"/>
        </w:rPr>
      </w:pPr>
      <w:r>
        <w:rPr>
          <w:rFonts w:ascii="Arial" w:hAnsi="Arial" w:cs="Arial"/>
          <w:lang w:val="en-PH"/>
        </w:rPr>
        <w:br w:type="page"/>
      </w:r>
    </w:p>
    <w:p w14:paraId="078B6689" w14:textId="11235D42"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50. It is proved from Isaiah that John is the precursor of Christ</w:t>
      </w:r>
    </w:p>
    <w:p w14:paraId="09E95D08" w14:textId="63981436"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You seem to me to have come out of a great conflict with many persons about all the points we have been searching into, and therefore quite ready to return answers to all questions put to you. Answer me then, first, how you can show that there is another God besides the Maker of all things; and then you will show, [further], that He submitted to be born of the Virgin.</w:t>
      </w:r>
    </w:p>
    <w:p w14:paraId="58A2A56A" w14:textId="06F4F7D4"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Give me permission first of all to quote certain passages from the prophecy of Isaiah, which refer to the office of forerunner discharged by John the Baptist and prophet before this our Lord Jesus Christ.</w:t>
      </w:r>
    </w:p>
    <w:p w14:paraId="72B0C579"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I grant it.</w:t>
      </w:r>
    </w:p>
    <w:p w14:paraId="0294975D" w14:textId="239F8C9A"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Isaiah thus foretold John's forerunning: 'And Hezekiah said to Isaiah, Good is the word of the Lord which He spoke: Let there be peace and righteousness in my days.' Isaiah 39:8 And, 'Encourage the people; you priests, speak to the heart of Jerusalem, and encourage her, because her humiliation is accomplished. Her sin is annulled; for she has received of the Lord's hand double for her sins. A voice of one crying in the wilderness, Prepare the ways of the Lord; make straight the paths of our God. Every valley shall be filled up, and every mountain and hill shall be brought low: and the crooked shall be made straight, and the rough way shall be plain ways; and the glory of the Lord shall be seen, and all flesh shall see the salvation of God: for the Lord has spoken it. A voice of one saying, Cry; and I said, </w:t>
      </w:r>
      <w:proofErr w:type="gramStart"/>
      <w:r w:rsidRPr="0082478C">
        <w:rPr>
          <w:rFonts w:ascii="Arial" w:hAnsi="Arial" w:cs="Arial"/>
          <w:lang w:val="en-PH"/>
        </w:rPr>
        <w:t>What</w:t>
      </w:r>
      <w:proofErr w:type="gramEnd"/>
      <w:r w:rsidRPr="0082478C">
        <w:rPr>
          <w:rFonts w:ascii="Arial" w:hAnsi="Arial" w:cs="Arial"/>
          <w:lang w:val="en-PH"/>
        </w:rPr>
        <w:t xml:space="preserve"> shall I cry? All flesh is grass, and all the glory of man as the flower of grass. The grass has withered, and the flower of it has fallen away; but the word of the Lord endures forever. You that brings good tidings to Zion, go up to the high mountain; you that brings good tidings to Jerusalem, lift up your voice with strength. Lift up, be not afraid; tell the cities of Judah, Behold your God! Behold, the Lord comes with strength, and [His] arm comes with authority. Behold, His reward is with Him, and His work before Him. As a shepherd He will tend His flock, and will gather the lambs with [His] arm, and cheer on her that is with young. Who has measured the water with [his] hand, and the heaven with a span, and all the earth with [his] fist? Who has weighed the mountains, and [put] the valleys into a balance? Who has known the mind of the Lord? And who has been His counsellor, and who shall advise Him? Or with whom did He take counsel, and he instructed Him? Or who showed Him judgment? Or who made Him to know the way of understanding? All the nations are reckoned as a drop of a bucket, and as a turning of a balance, and shall be reckoned as spittle. But Lebanon is not sufficient to burn, nor the beasts sufficient for a burnt-offering; and all the nations are considered nothing, and for nothing.' Isaiah 40:1-17</w:t>
      </w:r>
    </w:p>
    <w:p w14:paraId="116CC786" w14:textId="77777777" w:rsidR="00702CE0" w:rsidRDefault="00702CE0">
      <w:pPr>
        <w:rPr>
          <w:rFonts w:ascii="Arial" w:hAnsi="Arial" w:cs="Arial"/>
          <w:lang w:val="en-PH"/>
        </w:rPr>
      </w:pPr>
      <w:r>
        <w:rPr>
          <w:rFonts w:ascii="Arial" w:hAnsi="Arial" w:cs="Arial"/>
          <w:lang w:val="en-PH"/>
        </w:rPr>
        <w:br w:type="page"/>
      </w:r>
    </w:p>
    <w:p w14:paraId="197F8D8D" w14:textId="4004C0FF"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51. It is proved that this prophecy has been fulfilled</w:t>
      </w:r>
    </w:p>
    <w:p w14:paraId="4D6607A2" w14:textId="131DFC72"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All the words of the prophecy you repeat, sir, are ambiguous, and have no force in proving what you wish to prove.</w:t>
      </w:r>
    </w:p>
    <w:p w14:paraId="5E3F9F2D" w14:textId="11C960B2"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If the prophets had not ceased, so that there were no more in your nation, Trypho, after this John, it is evident that what I say in reference to Jesus Christ might be regarded perhaps as ambiguous. But if John came first calling on men to repent, and Christ, while [John] still sat by the river Jordan, having come, put an end to his prophesying and baptizing, and preached also Himself, saying that the kingdom of heaven is at hand, and that He must suffer many things from the Scribes and Pharisees, and be crucified, and on the third day rise again, and would appear again in Jerusalem, and would again eat and drink with His disciples; and foretold that in the interval between His [first and second] advent, as I previously said, priests and false prophets would arise in His name, which things do actually appear; then how can they be ambiguous, when you may be persuaded by the facts? Moreover, He referred to the fact that there would be no longer in your nation any prophet, and to the fact that men </w:t>
      </w:r>
      <w:proofErr w:type="spellStart"/>
      <w:r w:rsidRPr="0082478C">
        <w:rPr>
          <w:rFonts w:ascii="Arial" w:hAnsi="Arial" w:cs="Arial"/>
          <w:lang w:val="en-PH"/>
        </w:rPr>
        <w:t>recognised</w:t>
      </w:r>
      <w:proofErr w:type="spellEnd"/>
      <w:r w:rsidRPr="0082478C">
        <w:rPr>
          <w:rFonts w:ascii="Arial" w:hAnsi="Arial" w:cs="Arial"/>
          <w:lang w:val="en-PH"/>
        </w:rPr>
        <w:t xml:space="preserve"> how that the New Testament, which God formerly announced [His intention of] promulgating, was then present, i.e., Christ Himself; and in the following terms: 'The law and the prophets were until John the Baptist; from that time the kingdom of heaven suffers violence, and the violent take it by force. And if you can receive it, he is Elijah, who was to come. He that has ears to hear, let him hear.' Matthew 11:12-15</w:t>
      </w:r>
    </w:p>
    <w:p w14:paraId="4D5470CB" w14:textId="77777777" w:rsidR="00702CE0" w:rsidRDefault="00702CE0">
      <w:pPr>
        <w:rPr>
          <w:rFonts w:ascii="Arial" w:hAnsi="Arial" w:cs="Arial"/>
          <w:lang w:val="en-PH"/>
        </w:rPr>
      </w:pPr>
      <w:r>
        <w:rPr>
          <w:rFonts w:ascii="Arial" w:hAnsi="Arial" w:cs="Arial"/>
          <w:lang w:val="en-PH"/>
        </w:rPr>
        <w:br w:type="page"/>
      </w:r>
    </w:p>
    <w:p w14:paraId="49CA6C92" w14:textId="152F2969"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52. Jacob predicted two advents of Christ</w:t>
      </w:r>
    </w:p>
    <w:p w14:paraId="75B3F41A" w14:textId="75D2276E"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it was prophesied by Jacob the patriarch that there would be two advents of Christ, and that in the first He would suffer, and that after He came there would be neither prophet nor king in your nation (I proceeded), and that the nations who believed in the suffering Christ would look for His future appearance. And for this </w:t>
      </w:r>
      <w:proofErr w:type="gramStart"/>
      <w:r w:rsidRPr="0082478C">
        <w:rPr>
          <w:rFonts w:ascii="Arial" w:hAnsi="Arial" w:cs="Arial"/>
          <w:lang w:val="en-PH"/>
        </w:rPr>
        <w:t>reason</w:t>
      </w:r>
      <w:proofErr w:type="gramEnd"/>
      <w:r w:rsidRPr="0082478C">
        <w:rPr>
          <w:rFonts w:ascii="Arial" w:hAnsi="Arial" w:cs="Arial"/>
          <w:lang w:val="en-PH"/>
        </w:rPr>
        <w:t xml:space="preserve"> the Holy Spirit had uttered these truths in a parable, and obscurely: for it is said, 'Judah, your brethren have praised you: your hands [shall be] on the neck of your enemies; the sons of your father shall worship you. Judah is a lion's cub; from the germ, my son, you are sprung up. Reclining, he lay down like a lion, and like [a lion's] cub: who shall raise him up? A ruler shall not depart from Judah, or a leader from his thighs, until that which is laid up in store for him shall come; and he shall be the desire of nations, binding his foal to the vine, and the foal of his ass to the tendril of the vine. He shall wash his garments in wine, and his vesture in the blood of the grape. His eyes shall be bright with wine, and his teeth white like milk.' Genesis 49:8-12 Moreover, that in your nation there never failed either prophet or ruler, from the time when they began until the time when this Jesus Christ appeared and suffered, you will not venture shamelessly to assert, nor can you prove it. For though you affirm that Herod, after whose [reign] He suffered, was an </w:t>
      </w:r>
      <w:proofErr w:type="spellStart"/>
      <w:r w:rsidRPr="0082478C">
        <w:rPr>
          <w:rFonts w:ascii="Arial" w:hAnsi="Arial" w:cs="Arial"/>
          <w:lang w:val="en-PH"/>
        </w:rPr>
        <w:t>Ashkelonite</w:t>
      </w:r>
      <w:proofErr w:type="spellEnd"/>
      <w:r w:rsidRPr="0082478C">
        <w:rPr>
          <w:rFonts w:ascii="Arial" w:hAnsi="Arial" w:cs="Arial"/>
          <w:lang w:val="en-PH"/>
        </w:rPr>
        <w:t>, nevertheless you admit that there was a high priest in your nation; so that you then had one who presented offerings according to the law of Moses, and observed the other legal ceremonies; also [you had] prophets in succession until John, (even then, too, when your nation was carried captive to Babylon, when your land was ravaged by war, and the sacred vessels carried off); there never failed to be a prophet among you, who was lord, and leader, and ruler of your nation. For the Spirit which was in the prophets anointed your kings, and established them. But after the manifestation and death of our Jesus Christ in your nation, there was and is nowhere any prophet: nay, further, you ceased to exist under your own king, your land was laid waste, and forsaken like a lodge in a vineyard; and the statement of Scripture, in the mouth of Jacob, 'And He shall be the desire of nations,' meant symbolically His two advents, and that the nations would believe in Him; which facts you may now at length discern. For those out of all the nations who are pious and righteous through the faith of Christ, look for His future appearance.</w:t>
      </w:r>
    </w:p>
    <w:p w14:paraId="0490E79B" w14:textId="77777777" w:rsidR="00702CE0" w:rsidRDefault="00702CE0">
      <w:pPr>
        <w:rPr>
          <w:rFonts w:ascii="Arial" w:hAnsi="Arial" w:cs="Arial"/>
          <w:lang w:val="en-PH"/>
        </w:rPr>
      </w:pPr>
      <w:r>
        <w:rPr>
          <w:rFonts w:ascii="Arial" w:hAnsi="Arial" w:cs="Arial"/>
          <w:lang w:val="en-PH"/>
        </w:rPr>
        <w:br w:type="page"/>
      </w:r>
    </w:p>
    <w:p w14:paraId="13A88C33" w14:textId="3B77F8CF"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53. Jacob predicted that Christ would ride on an ass, and Zechariah confirms it</w:t>
      </w:r>
    </w:p>
    <w:p w14:paraId="441732A8" w14:textId="73AA17A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that expression, 'binding his foal to the vine, and the ass's foal to the vine tendril,' was a declaring beforehand both of the works wrought by Him at His first advent, and also of that belief in Him which the nations would repose. For they were like an unharnessed foal, which was not bearing a yoke on its neck, until this Christ came, and sent His disciples to instruct them; and they bore the yoke of His word, and yielded the neck to endure all [hardships], for the sake of the good things promised by Himself, and expected by them. And truly our Lord Jesus Christ, when He intended to go into Jerusalem, requested His disciples to bring Him a certain ass, along with its foal, which was bound in an entrance of a village called </w:t>
      </w:r>
      <w:proofErr w:type="spellStart"/>
      <w:r w:rsidRPr="0082478C">
        <w:rPr>
          <w:rFonts w:ascii="Arial" w:hAnsi="Arial" w:cs="Arial"/>
          <w:lang w:val="en-PH"/>
        </w:rPr>
        <w:t>Bethphage</w:t>
      </w:r>
      <w:proofErr w:type="spellEnd"/>
      <w:r w:rsidRPr="0082478C">
        <w:rPr>
          <w:rFonts w:ascii="Arial" w:hAnsi="Arial" w:cs="Arial"/>
          <w:lang w:val="en-PH"/>
        </w:rPr>
        <w:t xml:space="preserve">; and having seated Himself on it, He entered into Jerusalem. And as this was done by Him in the manner in which it was prophesied in precise terms that it would be done by the Christ, and as the fulfilment was </w:t>
      </w:r>
      <w:proofErr w:type="spellStart"/>
      <w:r w:rsidRPr="0082478C">
        <w:rPr>
          <w:rFonts w:ascii="Arial" w:hAnsi="Arial" w:cs="Arial"/>
          <w:lang w:val="en-PH"/>
        </w:rPr>
        <w:t>recognised</w:t>
      </w:r>
      <w:proofErr w:type="spellEnd"/>
      <w:r w:rsidRPr="0082478C">
        <w:rPr>
          <w:rFonts w:ascii="Arial" w:hAnsi="Arial" w:cs="Arial"/>
          <w:lang w:val="en-PH"/>
        </w:rPr>
        <w:t>, it became a clear proof that He was the Christ. And though all this happened and is proved from Scripture, you are still hard-hearted. Nay, it was prophesied by Zechariah, one of the twelve [</w:t>
      </w:r>
      <w:proofErr w:type="gramStart"/>
      <w:r w:rsidRPr="0082478C">
        <w:rPr>
          <w:rFonts w:ascii="Arial" w:hAnsi="Arial" w:cs="Arial"/>
          <w:lang w:val="en-PH"/>
        </w:rPr>
        <w:t>prophets</w:t>
      </w:r>
      <w:proofErr w:type="gramEnd"/>
      <w:r w:rsidRPr="0082478C">
        <w:rPr>
          <w:rFonts w:ascii="Arial" w:hAnsi="Arial" w:cs="Arial"/>
          <w:lang w:val="en-PH"/>
        </w:rPr>
        <w:t>], that such would take place, in the following words: 'Rejoice greatly, daughter of Zion; shout, and declare, daughter of Jerusalem; behold, your King shall come to you, righteous, bringing salvation, meek, and lowly, riding on an ass, and the foal of an ass.' Zechariah 9:9 Now, that the Spirit of prophecy, as well as the patriarch Jacob, mentioned both an ass and its foal, which would be used by Him; and, further, that He, as I previously said, requested His disciples to bring both beasts; [this fact] was a prediction that you of the synagogue, along with the Gentiles, would believe in Him. For as the unharnessed colt was a symbol of the Gentiles even so the harnessed ass was a symbol of your nation. For you possess the law which was imposed [upon you] by the prophets. Moreover, the prophet Zechariah foretold that this same Christ would be smitten, and His disciples scattered: which also took place. For after His crucifixion, the disciples that accompanied Him were dispersed, until He rose from the dead, and persuaded them that so it had been prophesied concerning Him, that He would suffer; and being thus persuaded, they went into all the world, and taught these truths. Hence also we are strong in His faith and doctrine, since we have [this our] persuasion both from the prophets, and from those who throughout the world are seen to be worshippers of God in the name of that crucified One. The following is said, too, by Zechariah: 'O sword, rise up against My Shepherd, and against the man of My people, says the Lord of hosts. Smite the Shepherd, and His flock shall be scattered.' Zechariah 13:7</w:t>
      </w:r>
    </w:p>
    <w:p w14:paraId="37D5B040" w14:textId="77777777" w:rsidR="00702CE0" w:rsidRDefault="00702CE0">
      <w:pPr>
        <w:rPr>
          <w:rFonts w:ascii="Arial" w:hAnsi="Arial" w:cs="Arial"/>
          <w:lang w:val="en-PH"/>
        </w:rPr>
      </w:pPr>
      <w:r>
        <w:rPr>
          <w:rFonts w:ascii="Arial" w:hAnsi="Arial" w:cs="Arial"/>
          <w:lang w:val="en-PH"/>
        </w:rPr>
        <w:br w:type="page"/>
      </w:r>
    </w:p>
    <w:p w14:paraId="48FF1E5D" w14:textId="4611E6F2"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54. What the blood of the grape signifies</w:t>
      </w:r>
    </w:p>
    <w:p w14:paraId="7E3CACA0" w14:textId="22328F5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that expression which was committed to writing by Moses, and prophesied by the patriarch Jacob, namely, 'He shall wash His garments with wine, and His vesture with the blood of the grape,' signified that He would wash those that believe in Him with His own blood. For the Holy Spirit called those who receive remission of sins through Him, His garments; among whom He is always present in power, but will be manifestly present at His second coming. That the Scripture mentions the blood of the grape has been evidently designed, because Christ derives blood not from the seed of man, but from the power of God. For as God, and not man, has produced the blood of the vine, so also [the Scripture] has predicted that the blood of Christ would be not of the seed of man, but of the power of God. But this prophecy, sirs, which I repeated, proves that Christ is not man of men, begotten in the ordinary course of humanity.</w:t>
      </w:r>
    </w:p>
    <w:p w14:paraId="2C32A868" w14:textId="77777777" w:rsidR="00702CE0" w:rsidRDefault="00702CE0">
      <w:pPr>
        <w:rPr>
          <w:rFonts w:ascii="Arial" w:hAnsi="Arial" w:cs="Arial"/>
          <w:lang w:val="en-PH"/>
        </w:rPr>
      </w:pPr>
      <w:r>
        <w:rPr>
          <w:rFonts w:ascii="Arial" w:hAnsi="Arial" w:cs="Arial"/>
          <w:lang w:val="en-PH"/>
        </w:rPr>
        <w:br w:type="page"/>
      </w:r>
    </w:p>
    <w:p w14:paraId="29C6EA69" w14:textId="3D7E2A89"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55. Trypho asks that Christ be proved God, but without metaphor. Justin promises to do so</w:t>
      </w:r>
    </w:p>
    <w:p w14:paraId="4F1B9180" w14:textId="09096551"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We shall remember this your exposition, if you strengthen [your solution of] this difficulty by other arguments: but now resume the discourse, and show us that the Spirit of prophecy admits another God besides the Maker of all things, taking care not to speak of the sun and moon, which, it is written, God has given to the nations to worship as gods; and oftentimes the prophets, employing this manner of speech, say that 'your God is a God of gods, and a Lord of lords,' adding frequently, 'the great and strong and terrible [God].' For such expressions are used, not as if they really were gods, but because the Scripture is teaching us that the true God, who made all things, is Lord alone of those who are reputed gods and lords. And in order that the Holy Spirit may convince [us] of this, He said by the holy David, 'The gods of the nations, reputed gods, are idols of demons, and not gods;' and He denounces a curse on those who worship them.</w:t>
      </w:r>
    </w:p>
    <w:p w14:paraId="6FA9CB67" w14:textId="67C687B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would not bring forward these proofs, Trypho, by which I am aware those who worship these [idols] and such like are condemned, but such [proofs] as no one could find any objection to. They will appear strange to you, although you read them every day; so that even from this fact we understand that, because of your wickedness, God has withheld from you the ability to discern the wisdom of His Scriptures; yet [there are] some exceptions, to whom, according to the grace of His long-suffering, as Isaiah said, He has left a seed of salvation, lest your race be utterly destroyed, like Sodom and </w:t>
      </w:r>
      <w:proofErr w:type="spellStart"/>
      <w:r w:rsidRPr="0082478C">
        <w:rPr>
          <w:rFonts w:ascii="Arial" w:hAnsi="Arial" w:cs="Arial"/>
          <w:lang w:val="en-PH"/>
        </w:rPr>
        <w:t>Gomorrha</w:t>
      </w:r>
      <w:proofErr w:type="spellEnd"/>
      <w:r w:rsidRPr="0082478C">
        <w:rPr>
          <w:rFonts w:ascii="Arial" w:hAnsi="Arial" w:cs="Arial"/>
          <w:lang w:val="en-PH"/>
        </w:rPr>
        <w:t>. Pay attention, therefore, to what I shall record out of the holy Scriptures, which do not need to be expounded, but only listened to.</w:t>
      </w:r>
    </w:p>
    <w:p w14:paraId="2EE5B5DA" w14:textId="77777777" w:rsidR="00702CE0" w:rsidRDefault="00702CE0">
      <w:pPr>
        <w:rPr>
          <w:rFonts w:ascii="Arial" w:hAnsi="Arial" w:cs="Arial"/>
          <w:lang w:val="en-PH"/>
        </w:rPr>
      </w:pPr>
      <w:r>
        <w:rPr>
          <w:rFonts w:ascii="Arial" w:hAnsi="Arial" w:cs="Arial"/>
          <w:lang w:val="en-PH"/>
        </w:rPr>
        <w:br w:type="page"/>
      </w:r>
    </w:p>
    <w:p w14:paraId="5FED2627" w14:textId="1BD7550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56. God who appeared to Moses is distinguished from God the Father</w:t>
      </w:r>
    </w:p>
    <w:p w14:paraId="27DD8A33" w14:textId="6917D74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Moses, then, the blessed and faithful servant of God, declares that He who appeared to Abraham under the oak in </w:t>
      </w:r>
      <w:proofErr w:type="spellStart"/>
      <w:r w:rsidRPr="0082478C">
        <w:rPr>
          <w:rFonts w:ascii="Arial" w:hAnsi="Arial" w:cs="Arial"/>
          <w:lang w:val="en-PH"/>
        </w:rPr>
        <w:t>Mamre</w:t>
      </w:r>
      <w:proofErr w:type="spellEnd"/>
      <w:r w:rsidRPr="0082478C">
        <w:rPr>
          <w:rFonts w:ascii="Arial" w:hAnsi="Arial" w:cs="Arial"/>
          <w:lang w:val="en-PH"/>
        </w:rPr>
        <w:t xml:space="preserve"> is God, sent with the two angels in His company to judge Sodom by Another who remains ever in the supercelestial places, invisible to all men, holding personal intercourse with none, whom we believe to be Maker and Father of all things; for he speaks thus: 'God appeared to him under the oak in </w:t>
      </w:r>
      <w:proofErr w:type="spellStart"/>
      <w:r w:rsidRPr="0082478C">
        <w:rPr>
          <w:rFonts w:ascii="Arial" w:hAnsi="Arial" w:cs="Arial"/>
          <w:lang w:val="en-PH"/>
        </w:rPr>
        <w:t>Mamre</w:t>
      </w:r>
      <w:proofErr w:type="spellEnd"/>
      <w:r w:rsidRPr="0082478C">
        <w:rPr>
          <w:rFonts w:ascii="Arial" w:hAnsi="Arial" w:cs="Arial"/>
          <w:lang w:val="en-PH"/>
        </w:rPr>
        <w:t>, as he sat at his tent-door at noontide. And lifting up his eyes, he saw, and behold, three men stood before him; and when he saw them, he ran to meet them from the door of his tent; and he bowed himself toward the ground, and said ...' Genesis 18:1-2 'Abraham went up early in the morning to the place where he stood before the Lord: and he looked toward Sodom and </w:t>
      </w:r>
      <w:proofErr w:type="spellStart"/>
      <w:r w:rsidRPr="0082478C">
        <w:rPr>
          <w:rFonts w:ascii="Arial" w:hAnsi="Arial" w:cs="Arial"/>
          <w:lang w:val="en-PH"/>
        </w:rPr>
        <w:t>Gomorrha</w:t>
      </w:r>
      <w:proofErr w:type="spellEnd"/>
      <w:r w:rsidRPr="0082478C">
        <w:rPr>
          <w:rFonts w:ascii="Arial" w:hAnsi="Arial" w:cs="Arial"/>
          <w:lang w:val="en-PH"/>
        </w:rPr>
        <w:t>, and toward the adjacent country, and beheld, and, lo, a flame went up from the earth, like the smoke of a furnace.'</w:t>
      </w:r>
    </w:p>
    <w:p w14:paraId="790B8CCF" w14:textId="3A8456F9" w:rsidR="0082478C" w:rsidRPr="0082478C" w:rsidRDefault="0082478C" w:rsidP="0082478C">
      <w:pPr>
        <w:rPr>
          <w:rFonts w:ascii="Arial" w:hAnsi="Arial" w:cs="Arial"/>
          <w:lang w:val="en-PH"/>
        </w:rPr>
      </w:pPr>
      <w:r w:rsidRPr="0082478C">
        <w:rPr>
          <w:rFonts w:ascii="Arial" w:hAnsi="Arial" w:cs="Arial"/>
          <w:lang w:val="en-PH"/>
        </w:rPr>
        <w:t>And when I had made an end of quoting these words, I asked them if they had understood them. And they said they had understood them, but that the passages adduced brought forward no proof that there is any other God or Lord, or that the Holy Spirit says so, besides the Maker of all things.</w:t>
      </w:r>
    </w:p>
    <w:p w14:paraId="4B25C993" w14:textId="08B5448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shall attempt to persuade you, since you have understood the Scriptures, [of the truth] of what I say, that there is, and that there is said to be, another God and Lord subject to the Maker of all things; who is also called an Angel, because He announces to men whatsoever the Maker of all things— above whom there is no other God — wishes to announce to them.</w:t>
      </w:r>
    </w:p>
    <w:p w14:paraId="03B2E74B" w14:textId="77777777" w:rsidR="0082478C" w:rsidRPr="0082478C" w:rsidRDefault="0082478C" w:rsidP="0082478C">
      <w:pPr>
        <w:rPr>
          <w:rFonts w:ascii="Arial" w:hAnsi="Arial" w:cs="Arial"/>
          <w:lang w:val="en-PH"/>
        </w:rPr>
      </w:pPr>
      <w:r w:rsidRPr="0082478C">
        <w:rPr>
          <w:rFonts w:ascii="Arial" w:hAnsi="Arial" w:cs="Arial"/>
          <w:lang w:val="en-PH"/>
        </w:rPr>
        <w:t>I quoted once more the previous passage.</w:t>
      </w:r>
    </w:p>
    <w:p w14:paraId="015FE864" w14:textId="7FE06A3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Do you think that God appeared to Abraham under the oak in </w:t>
      </w:r>
      <w:proofErr w:type="spellStart"/>
      <w:r w:rsidRPr="0082478C">
        <w:rPr>
          <w:rFonts w:ascii="Arial" w:hAnsi="Arial" w:cs="Arial"/>
          <w:lang w:val="en-PH"/>
        </w:rPr>
        <w:t>Mamre</w:t>
      </w:r>
      <w:proofErr w:type="spellEnd"/>
      <w:r w:rsidRPr="0082478C">
        <w:rPr>
          <w:rFonts w:ascii="Arial" w:hAnsi="Arial" w:cs="Arial"/>
          <w:lang w:val="en-PH"/>
        </w:rPr>
        <w:t>, as the Scripture asserts?</w:t>
      </w:r>
    </w:p>
    <w:p w14:paraId="5762E406"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Assuredly.</w:t>
      </w:r>
    </w:p>
    <w:p w14:paraId="07D28DA8" w14:textId="10565E3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Was He one of those three whom Abraham saw, and whom the Holy Spirit of prophecy describes as men?</w:t>
      </w:r>
    </w:p>
    <w:p w14:paraId="33910BF2" w14:textId="0B767712"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No; but God appeared to him, before the vision of the three. Then those three whom the Scripture calls men, were angels; two of them sent to destroy Sodom, and one to announce the joyful tidings to Sarah, that she would bear a son; for which </w:t>
      </w:r>
      <w:proofErr w:type="gramStart"/>
      <w:r w:rsidRPr="0082478C">
        <w:rPr>
          <w:rFonts w:ascii="Arial" w:hAnsi="Arial" w:cs="Arial"/>
          <w:lang w:val="en-PH"/>
        </w:rPr>
        <w:t>cause</w:t>
      </w:r>
      <w:proofErr w:type="gramEnd"/>
      <w:r w:rsidRPr="0082478C">
        <w:rPr>
          <w:rFonts w:ascii="Arial" w:hAnsi="Arial" w:cs="Arial"/>
          <w:lang w:val="en-PH"/>
        </w:rPr>
        <w:t> he was sent, and having accomplished his errand, went away.</w:t>
      </w:r>
    </w:p>
    <w:p w14:paraId="5E84194E" w14:textId="52230AD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How then does the one of the three, who was in the tent, and who said, 'I shall return to you hereafter, and Sarah shall have a son,' Genesis 18:10 appear to have returned when Sarah had begotten a son, and to be there declared, by the prophetic word, God? But that you may clearly discern what I say, listen to the words expressly employed by Moses; they are these: 'And Sarah saw the son of Hagar the Egyptian bond-woman, whom she bore to Abraham, sporting with Isaac her son, and said to Abraham, </w:t>
      </w:r>
      <w:proofErr w:type="gramStart"/>
      <w:r w:rsidRPr="0082478C">
        <w:rPr>
          <w:rFonts w:ascii="Arial" w:hAnsi="Arial" w:cs="Arial"/>
          <w:lang w:val="en-PH"/>
        </w:rPr>
        <w:t>Cast</w:t>
      </w:r>
      <w:proofErr w:type="gramEnd"/>
      <w:r w:rsidRPr="0082478C">
        <w:rPr>
          <w:rFonts w:ascii="Arial" w:hAnsi="Arial" w:cs="Arial"/>
          <w:lang w:val="en-PH"/>
        </w:rPr>
        <w:t xml:space="preserve"> out this bond-woman and her son; for the son of this bond-woman shall not share the inheritance of my son Isaac. And the matter seemed very grievous in Abraham's sight, because of his son. But God said to Abraham, </w:t>
      </w:r>
      <w:proofErr w:type="gramStart"/>
      <w:r w:rsidRPr="0082478C">
        <w:rPr>
          <w:rFonts w:ascii="Arial" w:hAnsi="Arial" w:cs="Arial"/>
          <w:lang w:val="en-PH"/>
        </w:rPr>
        <w:t>Let</w:t>
      </w:r>
      <w:proofErr w:type="gramEnd"/>
      <w:r w:rsidRPr="0082478C">
        <w:rPr>
          <w:rFonts w:ascii="Arial" w:hAnsi="Arial" w:cs="Arial"/>
          <w:lang w:val="en-PH"/>
        </w:rPr>
        <w:t xml:space="preserve"> it not be grievous in your sight because of the son, and because of the bond-woman. In all that Sarah has said to you, hearken to her voice; for in Isaac shall your seed be called.' Genesis 21:9-12 Have you perceived, then, that He who said under the oak that He would return, since He knew it would be necessary to advise Abraham to do what Sarah wished him, came back as it is written; and is God, as the words declare, when they so speak: 'God said to Abraham, Let it not be grievous in your sight because of the son, and because of the bond-woman?'</w:t>
      </w:r>
    </w:p>
    <w:p w14:paraId="0CCBAFBD" w14:textId="240D1A4E"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Certainly; but you have not proved from this that there is another God besides Him who appeared to Abraham, and who also appeared to the other patriarchs and prophets. You have proved, however, that we were wrong in believing that the three who were in the tent with Abraham were all angels.</w:t>
      </w:r>
    </w:p>
    <w:p w14:paraId="7D21966F" w14:textId="15F3655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If I could not have proved to you from the Scriptures that one of those three is God, and is called Angel, because, as I already said, He brings messages to those to whom God the Maker of all things wishes [messages to be brought], then in regard to Him who appeared to Abraham on earth in human form in like manner as the two angels who came with Him, and who was God even before the creation of the world, it were reasonable for you to entertain the same belief as is entertained by the whole of your nation.</w:t>
      </w:r>
    </w:p>
    <w:p w14:paraId="0C952A0C"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Assuredly, for up to this moment this has been our belief.</w:t>
      </w:r>
    </w:p>
    <w:p w14:paraId="517ABC71" w14:textId="3731C6C4"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Reverting to the Scriptures, I shall </w:t>
      </w:r>
      <w:proofErr w:type="spellStart"/>
      <w:r w:rsidRPr="0082478C">
        <w:rPr>
          <w:rFonts w:ascii="Arial" w:hAnsi="Arial" w:cs="Arial"/>
          <w:lang w:val="en-PH"/>
        </w:rPr>
        <w:t>endeavour</w:t>
      </w:r>
      <w:proofErr w:type="spellEnd"/>
      <w:r w:rsidRPr="0082478C">
        <w:rPr>
          <w:rFonts w:ascii="Arial" w:hAnsi="Arial" w:cs="Arial"/>
          <w:lang w:val="en-PH"/>
        </w:rPr>
        <w:t xml:space="preserve"> to persuade you, that He who is said to have appeared to Abraham, and to Jacob, and to Moses, and who is called God, is distinct from Him who made all things — numerically, I mean, not [distinct] in will. For I affirm that He has never at any time done anything which He who made the world— above whom there is no other God — has not wished Him both to do and to engage Himself with.</w:t>
      </w:r>
    </w:p>
    <w:p w14:paraId="6C9C09B9" w14:textId="375300C9"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Prove now that this is the case, that we also may agree with you. For we do not understand you to affirm that He has done or said anything contrary to the will of the Maker of all things.</w:t>
      </w:r>
    </w:p>
    <w:p w14:paraId="392DF3C5" w14:textId="2048F0E4"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The Scripture just quoted by me will make this plain to you. It is thus: 'The sun was risen on the earth, and Lot entered into </w:t>
      </w:r>
      <w:proofErr w:type="spellStart"/>
      <w:r w:rsidRPr="0082478C">
        <w:rPr>
          <w:rFonts w:ascii="Arial" w:hAnsi="Arial" w:cs="Arial"/>
          <w:lang w:val="en-PH"/>
        </w:rPr>
        <w:t>Segor</w:t>
      </w:r>
      <w:proofErr w:type="spellEnd"/>
      <w:r w:rsidRPr="0082478C">
        <w:rPr>
          <w:rFonts w:ascii="Arial" w:hAnsi="Arial" w:cs="Arial"/>
          <w:lang w:val="en-PH"/>
        </w:rPr>
        <w:t xml:space="preserve"> (</w:t>
      </w:r>
      <w:proofErr w:type="spellStart"/>
      <w:r w:rsidRPr="0082478C">
        <w:rPr>
          <w:rFonts w:ascii="Arial" w:hAnsi="Arial" w:cs="Arial"/>
          <w:lang w:val="en-PH"/>
        </w:rPr>
        <w:t>Zoar</w:t>
      </w:r>
      <w:proofErr w:type="spellEnd"/>
      <w:r w:rsidRPr="0082478C">
        <w:rPr>
          <w:rFonts w:ascii="Arial" w:hAnsi="Arial" w:cs="Arial"/>
          <w:lang w:val="en-PH"/>
        </w:rPr>
        <w:t>); and the Lord rained on Sodom </w:t>
      </w:r>
      <w:proofErr w:type="spellStart"/>
      <w:r w:rsidRPr="0082478C">
        <w:rPr>
          <w:rFonts w:ascii="Arial" w:hAnsi="Arial" w:cs="Arial"/>
          <w:lang w:val="en-PH"/>
        </w:rPr>
        <w:t>sulphur</w:t>
      </w:r>
      <w:proofErr w:type="spellEnd"/>
      <w:r w:rsidRPr="0082478C">
        <w:rPr>
          <w:rFonts w:ascii="Arial" w:hAnsi="Arial" w:cs="Arial"/>
          <w:lang w:val="en-PH"/>
        </w:rPr>
        <w:t xml:space="preserve"> and fire from the Lord out of heaven, and overthrew these cities and all the </w:t>
      </w:r>
      <w:proofErr w:type="spellStart"/>
      <w:r w:rsidRPr="0082478C">
        <w:rPr>
          <w:rFonts w:ascii="Arial" w:hAnsi="Arial" w:cs="Arial"/>
          <w:lang w:val="en-PH"/>
        </w:rPr>
        <w:t>neighbourhood</w:t>
      </w:r>
      <w:proofErr w:type="spellEnd"/>
      <w:r w:rsidRPr="0082478C">
        <w:rPr>
          <w:rFonts w:ascii="Arial" w:hAnsi="Arial" w:cs="Arial"/>
          <w:lang w:val="en-PH"/>
        </w:rPr>
        <w:t>.' Genesis 19:23</w:t>
      </w:r>
    </w:p>
    <w:p w14:paraId="32EDA642" w14:textId="4274BE98" w:rsidR="0082478C" w:rsidRPr="0082478C" w:rsidRDefault="0082478C" w:rsidP="0082478C">
      <w:pPr>
        <w:rPr>
          <w:rFonts w:ascii="Arial" w:hAnsi="Arial" w:cs="Arial"/>
          <w:lang w:val="en-PH"/>
        </w:rPr>
      </w:pPr>
      <w:r w:rsidRPr="0082478C">
        <w:rPr>
          <w:rFonts w:ascii="Arial" w:hAnsi="Arial" w:cs="Arial"/>
          <w:b/>
          <w:bCs/>
          <w:lang w:val="en-PH"/>
        </w:rPr>
        <w:t>The fourth of those who had remained with Trypho:</w:t>
      </w:r>
      <w:r w:rsidRPr="0082478C">
        <w:rPr>
          <w:rFonts w:ascii="Arial" w:hAnsi="Arial" w:cs="Arial"/>
          <w:lang w:val="en-PH"/>
        </w:rPr>
        <w:t> It must therefore necessarily be said that one of the two angels who went to Sodom, and is named by Moses in the Scripture Lord, is different from Him who also is God and appeared to Abraham.</w:t>
      </w:r>
    </w:p>
    <w:p w14:paraId="620FF5B6" w14:textId="07E49C3A"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It is not on this ground solely that it must be admitted absolutely that some other one is called Lord by the Holy Spirit besides Him who is considered Maker of all things; not solely [for what is said] by Moses, but also [for what is said] by David. For there is written by him: 'The Lord says to my Lord, Sit on My right hand, until I make Your enemies Your footstool,' as I have already quoted. And again, in other words: 'Your throne, O God, is for ever and ever. A </w:t>
      </w:r>
      <w:proofErr w:type="spellStart"/>
      <w:r w:rsidRPr="0082478C">
        <w:rPr>
          <w:rFonts w:ascii="Arial" w:hAnsi="Arial" w:cs="Arial"/>
          <w:lang w:val="en-PH"/>
        </w:rPr>
        <w:t>sceptre</w:t>
      </w:r>
      <w:proofErr w:type="spellEnd"/>
      <w:r w:rsidRPr="0082478C">
        <w:rPr>
          <w:rFonts w:ascii="Arial" w:hAnsi="Arial" w:cs="Arial"/>
          <w:lang w:val="en-PH"/>
        </w:rPr>
        <w:t xml:space="preserve"> of equity is the </w:t>
      </w:r>
      <w:proofErr w:type="spellStart"/>
      <w:r w:rsidRPr="0082478C">
        <w:rPr>
          <w:rFonts w:ascii="Arial" w:hAnsi="Arial" w:cs="Arial"/>
          <w:lang w:val="en-PH"/>
        </w:rPr>
        <w:t>sceptre</w:t>
      </w:r>
      <w:proofErr w:type="spellEnd"/>
      <w:r w:rsidRPr="0082478C">
        <w:rPr>
          <w:rFonts w:ascii="Arial" w:hAnsi="Arial" w:cs="Arial"/>
          <w:lang w:val="en-PH"/>
        </w:rPr>
        <w:t xml:space="preserve"> of Your kingdom: You have loved righteousness and hated iniquity: therefore God, even Your God, has anointed You with the oil of gladness above Your fellows.' If, therefore, you assert that the Holy Spirit calls some other one God and Lord, besides the Father of all things and His Christ, answer me; for I undertake to prove to you from Scriptures themselves, that He whom the Scripture calls Lord is not one of the two angels that went to Sodom, but He who was with them, and is called God, that appeared to Abraham.</w:t>
      </w:r>
    </w:p>
    <w:p w14:paraId="195228C0" w14:textId="24BCE6F6"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Prove this; for, as you see, the day advances, and we are not prepared for such perilous replies; since never yet have we heard any man investigating, or searching into, or proving these matters; nor would we have tolerated your conversation, had you not referred everything to the Scriptures: for you are very zealous in adducing proofs from them; and you are of opinion that there is no God above the Maker of all things.</w:t>
      </w:r>
    </w:p>
    <w:p w14:paraId="7FF21B39" w14:textId="3BF63986"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You are aware, then, that the Scripture says, 'And the Lord said to Abraham, </w:t>
      </w:r>
      <w:proofErr w:type="gramStart"/>
      <w:r w:rsidRPr="0082478C">
        <w:rPr>
          <w:rFonts w:ascii="Arial" w:hAnsi="Arial" w:cs="Arial"/>
          <w:lang w:val="en-PH"/>
        </w:rPr>
        <w:t>Why</w:t>
      </w:r>
      <w:proofErr w:type="gramEnd"/>
      <w:r w:rsidRPr="0082478C">
        <w:rPr>
          <w:rFonts w:ascii="Arial" w:hAnsi="Arial" w:cs="Arial"/>
          <w:lang w:val="en-PH"/>
        </w:rPr>
        <w:t xml:space="preserve"> did Sarah laugh, saying, Shall I truly conceive? For I am old. Is anything impossible with God? At the time appointed shall I return to you according to the time of life, and Sarah shall have a son.' Genesis 18:13-14 And after a little interval: 'And the men rose up from thence, and looked towards Sodom and </w:t>
      </w:r>
      <w:proofErr w:type="spellStart"/>
      <w:r w:rsidRPr="0082478C">
        <w:rPr>
          <w:rFonts w:ascii="Arial" w:hAnsi="Arial" w:cs="Arial"/>
          <w:lang w:val="en-PH"/>
        </w:rPr>
        <w:t>Gomorrha</w:t>
      </w:r>
      <w:proofErr w:type="spellEnd"/>
      <w:r w:rsidRPr="0082478C">
        <w:rPr>
          <w:rFonts w:ascii="Arial" w:hAnsi="Arial" w:cs="Arial"/>
          <w:lang w:val="en-PH"/>
        </w:rPr>
        <w:t xml:space="preserve">; and Abraham went with them, to bring them on the way. And the Lord said, I will not conceal from Abraham, my servant, what I do.' Genesis 18:16-17 And again, after a little, it thus says: 'The Lord said, </w:t>
      </w:r>
      <w:proofErr w:type="gramStart"/>
      <w:r w:rsidRPr="0082478C">
        <w:rPr>
          <w:rFonts w:ascii="Arial" w:hAnsi="Arial" w:cs="Arial"/>
          <w:lang w:val="en-PH"/>
        </w:rPr>
        <w:t>The</w:t>
      </w:r>
      <w:proofErr w:type="gramEnd"/>
      <w:r w:rsidRPr="0082478C">
        <w:rPr>
          <w:rFonts w:ascii="Arial" w:hAnsi="Arial" w:cs="Arial"/>
          <w:lang w:val="en-PH"/>
        </w:rPr>
        <w:t xml:space="preserve"> cry of Sodom and </w:t>
      </w:r>
      <w:proofErr w:type="spellStart"/>
      <w:r w:rsidRPr="0082478C">
        <w:rPr>
          <w:rFonts w:ascii="Arial" w:hAnsi="Arial" w:cs="Arial"/>
          <w:lang w:val="en-PH"/>
        </w:rPr>
        <w:t>Gomorrha</w:t>
      </w:r>
      <w:proofErr w:type="spellEnd"/>
      <w:r w:rsidRPr="0082478C">
        <w:rPr>
          <w:rFonts w:ascii="Arial" w:hAnsi="Arial" w:cs="Arial"/>
          <w:lang w:val="en-PH"/>
        </w:rPr>
        <w:t> is great, and their sins are very grievous. I will go down now, and see whether they have done altogether according to their cry which has come unto me; and if not, that I may know. And the men turned away thence, and went to Sodom. But Abraham was standing before the Lord; and Abraham drew near, and said, Will You destroy the righteous with the wicked?' Genesis 18:20-23</w:t>
      </w:r>
    </w:p>
    <w:p w14:paraId="060B52DF" w14:textId="394EF692" w:rsidR="0082478C" w:rsidRPr="0082478C" w:rsidRDefault="0082478C" w:rsidP="0082478C">
      <w:pPr>
        <w:rPr>
          <w:rFonts w:ascii="Arial" w:hAnsi="Arial" w:cs="Arial"/>
          <w:lang w:val="en-PH"/>
        </w:rPr>
      </w:pPr>
      <w:r w:rsidRPr="0082478C">
        <w:rPr>
          <w:rFonts w:ascii="Arial" w:hAnsi="Arial" w:cs="Arial"/>
          <w:lang w:val="en-PH"/>
        </w:rPr>
        <w:t>And so on, for I do not think fit to write over again the same words, having written them all before, but shall of necessity give those by which I established the proof to Trypho and his companions. Then I proceeded to what follows, in which these words are recorded:</w:t>
      </w:r>
    </w:p>
    <w:p w14:paraId="7B76DD8B" w14:textId="6D6F0EF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the Lord went His way as soon as He had left communing with Abraham; and [Abraham] went to his place. And there came two angels to Sodom at even. And Lot sat in the gate of Sodom;' Genesis 18:33, Genesis 19:1 and what follows until, 'But the men put forth their hands, and pulled Lot into the house to them, and shut to the door of the house;' Genesis 19:10 and what follows till,</w:t>
      </w:r>
    </w:p>
    <w:p w14:paraId="1A1E27F7" w14:textId="388831CA" w:rsidR="0082478C" w:rsidRPr="0082478C" w:rsidRDefault="0082478C" w:rsidP="0082478C">
      <w:pPr>
        <w:rPr>
          <w:rFonts w:ascii="Arial" w:hAnsi="Arial" w:cs="Arial"/>
          <w:lang w:val="en-PH"/>
        </w:rPr>
      </w:pPr>
      <w:r w:rsidRPr="0082478C">
        <w:rPr>
          <w:rFonts w:ascii="Arial" w:hAnsi="Arial" w:cs="Arial"/>
          <w:i/>
          <w:iCs/>
          <w:lang w:val="en-PH"/>
        </w:rPr>
        <w:t xml:space="preserve">And the angels laid hold on his hand, and on the hand of his wife, and on the hands of his daughters, the Lord being merciful to him. And it came to pass, when they had brought them forth abroad, that they said, Save, save your life. Look not behind you, nor stay in all the </w:t>
      </w:r>
      <w:proofErr w:type="spellStart"/>
      <w:r w:rsidRPr="0082478C">
        <w:rPr>
          <w:rFonts w:ascii="Arial" w:hAnsi="Arial" w:cs="Arial"/>
          <w:i/>
          <w:iCs/>
          <w:lang w:val="en-PH"/>
        </w:rPr>
        <w:t>neighbourhood</w:t>
      </w:r>
      <w:proofErr w:type="spellEnd"/>
      <w:r w:rsidRPr="0082478C">
        <w:rPr>
          <w:rFonts w:ascii="Arial" w:hAnsi="Arial" w:cs="Arial"/>
          <w:i/>
          <w:iCs/>
          <w:lang w:val="en-PH"/>
        </w:rPr>
        <w:t xml:space="preserve">; escape to the mountain, lest you be taken along with [them]. And Lot said to them, I beseech [You], O Lord, since Your servant has found grace in Your sight, and You have magnified Your righteousness, which You show towards me in saving my life; but I cannot escape to the mountain, lest evil overtake me, and I die. Behold, this city is near to flee unto, and it is small: there I shall be safe, since it is small; and any soul shall live. And He said to him, Behold, I have accepted you also in this matter, so as not to destroy the city for which you have spoken. Make haste to save yourself there; for I shall not do anything till you have come there. </w:t>
      </w:r>
      <w:proofErr w:type="gramStart"/>
      <w:r w:rsidRPr="0082478C">
        <w:rPr>
          <w:rFonts w:ascii="Arial" w:hAnsi="Arial" w:cs="Arial"/>
          <w:i/>
          <w:iCs/>
          <w:lang w:val="en-PH"/>
        </w:rPr>
        <w:t>Therefore</w:t>
      </w:r>
      <w:proofErr w:type="gramEnd"/>
      <w:r w:rsidRPr="0082478C">
        <w:rPr>
          <w:rFonts w:ascii="Arial" w:hAnsi="Arial" w:cs="Arial"/>
          <w:i/>
          <w:iCs/>
          <w:lang w:val="en-PH"/>
        </w:rPr>
        <w:t xml:space="preserve"> he called the name of the city </w:t>
      </w:r>
      <w:proofErr w:type="spellStart"/>
      <w:r w:rsidRPr="0082478C">
        <w:rPr>
          <w:rFonts w:ascii="Arial" w:hAnsi="Arial" w:cs="Arial"/>
          <w:i/>
          <w:iCs/>
          <w:lang w:val="en-PH"/>
        </w:rPr>
        <w:t>Segor</w:t>
      </w:r>
      <w:proofErr w:type="spellEnd"/>
      <w:r w:rsidRPr="0082478C">
        <w:rPr>
          <w:rFonts w:ascii="Arial" w:hAnsi="Arial" w:cs="Arial"/>
          <w:i/>
          <w:iCs/>
          <w:lang w:val="en-PH"/>
        </w:rPr>
        <w:t xml:space="preserve"> (</w:t>
      </w:r>
      <w:proofErr w:type="spellStart"/>
      <w:r w:rsidRPr="0082478C">
        <w:rPr>
          <w:rFonts w:ascii="Arial" w:hAnsi="Arial" w:cs="Arial"/>
          <w:i/>
          <w:iCs/>
          <w:lang w:val="en-PH"/>
        </w:rPr>
        <w:t>Zoar</w:t>
      </w:r>
      <w:proofErr w:type="spellEnd"/>
      <w:r w:rsidRPr="0082478C">
        <w:rPr>
          <w:rFonts w:ascii="Arial" w:hAnsi="Arial" w:cs="Arial"/>
          <w:i/>
          <w:iCs/>
          <w:lang w:val="en-PH"/>
        </w:rPr>
        <w:t xml:space="preserve">). The sun was risen upon the earth; and Lot entered into </w:t>
      </w:r>
      <w:proofErr w:type="spellStart"/>
      <w:r w:rsidRPr="0082478C">
        <w:rPr>
          <w:rFonts w:ascii="Arial" w:hAnsi="Arial" w:cs="Arial"/>
          <w:i/>
          <w:iCs/>
          <w:lang w:val="en-PH"/>
        </w:rPr>
        <w:t>Segor</w:t>
      </w:r>
      <w:proofErr w:type="spellEnd"/>
      <w:r w:rsidRPr="0082478C">
        <w:rPr>
          <w:rFonts w:ascii="Arial" w:hAnsi="Arial" w:cs="Arial"/>
          <w:i/>
          <w:iCs/>
          <w:lang w:val="en-PH"/>
        </w:rPr>
        <w:t xml:space="preserve"> (</w:t>
      </w:r>
      <w:proofErr w:type="spellStart"/>
      <w:r w:rsidRPr="0082478C">
        <w:rPr>
          <w:rFonts w:ascii="Arial" w:hAnsi="Arial" w:cs="Arial"/>
          <w:i/>
          <w:iCs/>
          <w:lang w:val="en-PH"/>
        </w:rPr>
        <w:t>Zoar</w:t>
      </w:r>
      <w:proofErr w:type="spellEnd"/>
      <w:r w:rsidRPr="0082478C">
        <w:rPr>
          <w:rFonts w:ascii="Arial" w:hAnsi="Arial" w:cs="Arial"/>
          <w:i/>
          <w:iCs/>
          <w:lang w:val="en-PH"/>
        </w:rPr>
        <w:t>). And the Lord rained on Sodom and </w:t>
      </w:r>
      <w:proofErr w:type="spellStart"/>
      <w:r w:rsidRPr="0082478C">
        <w:rPr>
          <w:rFonts w:ascii="Arial" w:hAnsi="Arial" w:cs="Arial"/>
          <w:i/>
          <w:iCs/>
          <w:lang w:val="en-PH"/>
        </w:rPr>
        <w:t>Gomorrha</w:t>
      </w:r>
      <w:proofErr w:type="spellEnd"/>
      <w:r w:rsidRPr="0082478C">
        <w:rPr>
          <w:rFonts w:ascii="Arial" w:hAnsi="Arial" w:cs="Arial"/>
          <w:i/>
          <w:iCs/>
          <w:lang w:val="en-PH"/>
        </w:rPr>
        <w:t> </w:t>
      </w:r>
      <w:proofErr w:type="spellStart"/>
      <w:r w:rsidRPr="0082478C">
        <w:rPr>
          <w:rFonts w:ascii="Arial" w:hAnsi="Arial" w:cs="Arial"/>
          <w:i/>
          <w:iCs/>
          <w:lang w:val="en-PH"/>
        </w:rPr>
        <w:t>sulphur</w:t>
      </w:r>
      <w:proofErr w:type="spellEnd"/>
      <w:r w:rsidRPr="0082478C">
        <w:rPr>
          <w:rFonts w:ascii="Arial" w:hAnsi="Arial" w:cs="Arial"/>
          <w:i/>
          <w:iCs/>
          <w:lang w:val="en-PH"/>
        </w:rPr>
        <w:t xml:space="preserve"> and fire from the Lord out of heaven; and He overthrew these cities, and all the </w:t>
      </w:r>
      <w:proofErr w:type="spellStart"/>
      <w:r w:rsidRPr="0082478C">
        <w:rPr>
          <w:rFonts w:ascii="Arial" w:hAnsi="Arial" w:cs="Arial"/>
          <w:i/>
          <w:iCs/>
          <w:lang w:val="en-PH"/>
        </w:rPr>
        <w:t>neighbourhood</w:t>
      </w:r>
      <w:proofErr w:type="spellEnd"/>
      <w:r w:rsidRPr="0082478C">
        <w:rPr>
          <w:rFonts w:ascii="Arial" w:hAnsi="Arial" w:cs="Arial"/>
          <w:i/>
          <w:iCs/>
          <w:lang w:val="en-PH"/>
        </w:rPr>
        <w:t>. Genesis 19:16-25</w:t>
      </w:r>
    </w:p>
    <w:p w14:paraId="11EFFBFC" w14:textId="7174C899"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t>
      </w:r>
      <w:r w:rsidRPr="0082478C">
        <w:rPr>
          <w:rFonts w:ascii="Arial" w:hAnsi="Arial" w:cs="Arial"/>
          <w:i/>
          <w:iCs/>
          <w:lang w:val="en-PH"/>
        </w:rPr>
        <w:t>(After another pause.)</w:t>
      </w:r>
      <w:r w:rsidRPr="0082478C">
        <w:rPr>
          <w:rFonts w:ascii="Arial" w:hAnsi="Arial" w:cs="Arial"/>
          <w:lang w:val="en-PH"/>
        </w:rPr>
        <w:t> And now have you not perceived, my friends, that one of the three, who is both God and Lord, and ministers to Him who is in the heavens, is Lord of the two angels? For when [the angels] proceeded to Sodom, He remained behind, and communed with Abraham in the words recorded by Moses; and when He departed after the conversation, Abraham went back to his place. And when he came [to Sodom], the two angels no longer conversed with Lot, but Himself, as the Scripture makes evident; and He is the Lord who received commission from the Lord who [remains] in the heavens, i.e., the Maker of all things, to inflict upon Sodom and </w:t>
      </w:r>
      <w:proofErr w:type="spellStart"/>
      <w:r w:rsidRPr="0082478C">
        <w:rPr>
          <w:rFonts w:ascii="Arial" w:hAnsi="Arial" w:cs="Arial"/>
          <w:lang w:val="en-PH"/>
        </w:rPr>
        <w:t>Gomorrha</w:t>
      </w:r>
      <w:proofErr w:type="spellEnd"/>
      <w:r w:rsidRPr="0082478C">
        <w:rPr>
          <w:rFonts w:ascii="Arial" w:hAnsi="Arial" w:cs="Arial"/>
          <w:lang w:val="en-PH"/>
        </w:rPr>
        <w:t> the [judgments] which the Scripture describes in these terms: 'The Lord rained down upon Sodom and </w:t>
      </w:r>
      <w:proofErr w:type="spellStart"/>
      <w:r w:rsidRPr="0082478C">
        <w:rPr>
          <w:rFonts w:ascii="Arial" w:hAnsi="Arial" w:cs="Arial"/>
          <w:lang w:val="en-PH"/>
        </w:rPr>
        <w:t>Gomorrha</w:t>
      </w:r>
      <w:proofErr w:type="spellEnd"/>
      <w:r w:rsidRPr="0082478C">
        <w:rPr>
          <w:rFonts w:ascii="Arial" w:hAnsi="Arial" w:cs="Arial"/>
          <w:lang w:val="en-PH"/>
        </w:rPr>
        <w:t> </w:t>
      </w:r>
      <w:proofErr w:type="spellStart"/>
      <w:r w:rsidRPr="0082478C">
        <w:rPr>
          <w:rFonts w:ascii="Arial" w:hAnsi="Arial" w:cs="Arial"/>
          <w:lang w:val="en-PH"/>
        </w:rPr>
        <w:t>sulphur</w:t>
      </w:r>
      <w:proofErr w:type="spellEnd"/>
      <w:r w:rsidRPr="0082478C">
        <w:rPr>
          <w:rFonts w:ascii="Arial" w:hAnsi="Arial" w:cs="Arial"/>
          <w:lang w:val="en-PH"/>
        </w:rPr>
        <w:t xml:space="preserve"> and fire from the Lord out of heaven.'</w:t>
      </w:r>
    </w:p>
    <w:p w14:paraId="1B5FA75D" w14:textId="77777777" w:rsidR="00702CE0" w:rsidRDefault="00702CE0">
      <w:pPr>
        <w:rPr>
          <w:rFonts w:ascii="Arial" w:hAnsi="Arial" w:cs="Arial"/>
          <w:lang w:val="en-PH"/>
        </w:rPr>
      </w:pPr>
      <w:r>
        <w:rPr>
          <w:rFonts w:ascii="Arial" w:hAnsi="Arial" w:cs="Arial"/>
          <w:lang w:val="en-PH"/>
        </w:rPr>
        <w:br w:type="page"/>
      </w:r>
    </w:p>
    <w:p w14:paraId="3EA2B070" w14:textId="2E736111"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57. The Jew objects, why is He said to have eaten, if He be God? Answer of Justin</w:t>
      </w:r>
    </w:p>
    <w:p w14:paraId="025793E1" w14:textId="676BAA56"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t>
      </w:r>
      <w:r w:rsidRPr="0082478C">
        <w:rPr>
          <w:rFonts w:ascii="Arial" w:hAnsi="Arial" w:cs="Arial"/>
          <w:i/>
          <w:iCs/>
          <w:lang w:val="en-PH"/>
        </w:rPr>
        <w:t>(When I was silent.)</w:t>
      </w:r>
      <w:r w:rsidRPr="0082478C">
        <w:rPr>
          <w:rFonts w:ascii="Arial" w:hAnsi="Arial" w:cs="Arial"/>
          <w:lang w:val="en-PH"/>
        </w:rPr>
        <w:t> That Scripture compels us to admit this, is manifest; but there is a matter about which we are deservedly at a loss— namely, about what was said to the effect that [the Lord] ate what was prepared and placed before him by Abraham; and you would admit this.</w:t>
      </w:r>
    </w:p>
    <w:p w14:paraId="74D0D462" w14:textId="6F11018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It is written that they ate; and if we believe that it is said the three ate, and not the two alone— who were really angels, and are nourished in the heavens, as is evident to us, even though they are not nourished by food similar to that which mortals use—(for, concerning the sustenance of manna which supported your fathers in the desert, Scripture speaks thus, that they ate angels' food): [if we believe that three ate], then I would say that the Scripture which affirms they ate bears the same meaning as when we would say about fire that it has devoured all things; yet it is not certainly understood that they ate, masticating with teeth and jaws. So that not even here should we be at a loss about anything, if we are acquainted even slightly with figurative modes of expression, and able to rise above them.</w:t>
      </w:r>
    </w:p>
    <w:p w14:paraId="0A70B5E8" w14:textId="55BFAF68"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It is possible that [the question] about the mode of eating may be thus explained: [the mode, that is to say,] in which it is written, they took and ate what had been prepared by Abraham: so that you may now proceed to explain to us how this God who appeared to Abraham, and is minister to God the Maker of all things, being born of the Virgin, became man, of like passions with all, as you said previously.</w:t>
      </w:r>
    </w:p>
    <w:p w14:paraId="20FF4AE4" w14:textId="217428D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Permit me first, Trypho, to collect some other proofs on this head, so that you, by the large number of them, may be persuaded of [the truth of] it, and thereafter I shall explain what you ask.</w:t>
      </w:r>
    </w:p>
    <w:p w14:paraId="7CE8DCD9"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Do as seems good to you; for I shall be thoroughly pleased.</w:t>
      </w:r>
    </w:p>
    <w:p w14:paraId="0C6D70BD" w14:textId="7777777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58. The same is proved from the visions which appeared to Jacob</w:t>
      </w:r>
    </w:p>
    <w:p w14:paraId="5D8AB888" w14:textId="7202744C"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purpose to quote to you Scriptures, not that I am anxious to make merely an artful display of words; for I possess no such faculty, but God's grace alone has been granted to me to the understanding of His Scriptures, of which grace I exhort all to become partakers freely and bounteously, in order that they may not, through want of it, incur condemnation in the judgment which God the Maker of all things shall hold through my Lord Jesus Christ.</w:t>
      </w:r>
    </w:p>
    <w:p w14:paraId="2DD62A40" w14:textId="32B1B5D5"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What you do is worthy of the worship of God; but you appear to me to feign ignorance when you say that you do not possess a store of artful words.</w:t>
      </w:r>
    </w:p>
    <w:p w14:paraId="0C1FA1DC" w14:textId="5E18FB1C"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Be it so, since you think so; yet I am persuaded that I speak the truth. But give me your attention, that I may now rather adduce the remaining proofs.</w:t>
      </w:r>
    </w:p>
    <w:p w14:paraId="349128C6"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Proceed.</w:t>
      </w:r>
    </w:p>
    <w:p w14:paraId="3FD60215" w14:textId="2F8ECA2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It is again written by Moses, my brethren, that He who is called God and appeared to the patriarchs is called both Angel and Lord, in order that from this you may understand Him to be minister to the Father of all things, as you have already admitted, and may remain firm, persuaded by additional arguments. The word of God, therefore, [recorded] by Moses, when referring to Jacob the grandson of Abraham, speaks thus:</w:t>
      </w:r>
    </w:p>
    <w:p w14:paraId="101AA46B" w14:textId="1EFC4639" w:rsidR="0082478C" w:rsidRPr="0082478C" w:rsidRDefault="0082478C" w:rsidP="0082478C">
      <w:pPr>
        <w:rPr>
          <w:rFonts w:ascii="Arial" w:hAnsi="Arial" w:cs="Arial"/>
          <w:lang w:val="en-PH"/>
        </w:rPr>
      </w:pPr>
      <w:r w:rsidRPr="0082478C">
        <w:rPr>
          <w:rFonts w:ascii="Arial" w:hAnsi="Arial" w:cs="Arial"/>
          <w:i/>
          <w:iCs/>
          <w:lang w:val="en-PH"/>
        </w:rPr>
        <w:t xml:space="preserve">And it came to pass, when the sheep conceived, that I saw them with my eyes in the dream: And, behold, the he-goats and the rams which leaped upon the sheep and she-goats were spotted with white, and speckled and sprinkled with a dun color. And the Angel of God said to me in the dream, Jacob, Jacob. And I said, </w:t>
      </w:r>
      <w:proofErr w:type="gramStart"/>
      <w:r w:rsidRPr="0082478C">
        <w:rPr>
          <w:rFonts w:ascii="Arial" w:hAnsi="Arial" w:cs="Arial"/>
          <w:i/>
          <w:iCs/>
          <w:lang w:val="en-PH"/>
        </w:rPr>
        <w:t>What</w:t>
      </w:r>
      <w:proofErr w:type="gramEnd"/>
      <w:r w:rsidRPr="0082478C">
        <w:rPr>
          <w:rFonts w:ascii="Arial" w:hAnsi="Arial" w:cs="Arial"/>
          <w:i/>
          <w:iCs/>
          <w:lang w:val="en-PH"/>
        </w:rPr>
        <w:t xml:space="preserve"> is it, Lord? And He said, </w:t>
      </w:r>
      <w:proofErr w:type="gramStart"/>
      <w:r w:rsidRPr="0082478C">
        <w:rPr>
          <w:rFonts w:ascii="Arial" w:hAnsi="Arial" w:cs="Arial"/>
          <w:i/>
          <w:iCs/>
          <w:lang w:val="en-PH"/>
        </w:rPr>
        <w:t>Lift</w:t>
      </w:r>
      <w:proofErr w:type="gramEnd"/>
      <w:r w:rsidRPr="0082478C">
        <w:rPr>
          <w:rFonts w:ascii="Arial" w:hAnsi="Arial" w:cs="Arial"/>
          <w:i/>
          <w:iCs/>
          <w:lang w:val="en-PH"/>
        </w:rPr>
        <w:t xml:space="preserve"> up your eyes, and see that the he-goats and rams leaping on the sheep and she-goats are spotted with white, speckled, and sprinkled with a dun color. For I have seen what Laban does unto you. I am the God who appeared to you in Bethel, where you anointed a pillar and vowed a vow unto Me. Now therefore arise, and get you out of this land, and depart to the land of your birth, and I shall be with you. Genesis 31:10-13</w:t>
      </w:r>
    </w:p>
    <w:p w14:paraId="6922469B" w14:textId="77777777" w:rsidR="0082478C" w:rsidRPr="0082478C" w:rsidRDefault="0082478C" w:rsidP="0082478C">
      <w:pPr>
        <w:rPr>
          <w:rFonts w:ascii="Arial" w:hAnsi="Arial" w:cs="Arial"/>
          <w:lang w:val="en-PH"/>
        </w:rPr>
      </w:pPr>
      <w:r w:rsidRPr="0082478C">
        <w:rPr>
          <w:rFonts w:ascii="Arial" w:hAnsi="Arial" w:cs="Arial"/>
          <w:lang w:val="en-PH"/>
        </w:rPr>
        <w:t>And again, in other words, speaking of the same Jacob, it thus says:</w:t>
      </w:r>
    </w:p>
    <w:p w14:paraId="62FB88D0" w14:textId="4D9204A0" w:rsidR="0082478C" w:rsidRPr="0082478C" w:rsidRDefault="0082478C" w:rsidP="0082478C">
      <w:pPr>
        <w:rPr>
          <w:rFonts w:ascii="Arial" w:hAnsi="Arial" w:cs="Arial"/>
          <w:lang w:val="en-PH"/>
        </w:rPr>
      </w:pPr>
      <w:r w:rsidRPr="0082478C">
        <w:rPr>
          <w:rFonts w:ascii="Arial" w:hAnsi="Arial" w:cs="Arial"/>
          <w:i/>
          <w:iCs/>
          <w:lang w:val="en-PH"/>
        </w:rPr>
        <w:t xml:space="preserve">And having risen up that night, he took the two wives, and the two women-servants, and his eleven children, and passed over the ford Jabbok; and he took them and went over the brook, and sent over all his belongings. But Jacob was left behind alone, and an Angel wrestled with him until morning. And He saw that He is not prevailing against him, and He touched the broad part of his thigh; and the broad part of Jacob's thigh grew stiff while he wrestled with Him. And He said, Let Me go, for the day breaks. But he said, I will not let You go, except You bless me. And He said to him, </w:t>
      </w:r>
      <w:proofErr w:type="gramStart"/>
      <w:r w:rsidRPr="0082478C">
        <w:rPr>
          <w:rFonts w:ascii="Arial" w:hAnsi="Arial" w:cs="Arial"/>
          <w:i/>
          <w:iCs/>
          <w:lang w:val="en-PH"/>
        </w:rPr>
        <w:t>What</w:t>
      </w:r>
      <w:proofErr w:type="gramEnd"/>
      <w:r w:rsidRPr="0082478C">
        <w:rPr>
          <w:rFonts w:ascii="Arial" w:hAnsi="Arial" w:cs="Arial"/>
          <w:i/>
          <w:iCs/>
          <w:lang w:val="en-PH"/>
        </w:rPr>
        <w:t xml:space="preserve"> is your name? And he said, Jacob. And He said, </w:t>
      </w:r>
      <w:proofErr w:type="gramStart"/>
      <w:r w:rsidRPr="0082478C">
        <w:rPr>
          <w:rFonts w:ascii="Arial" w:hAnsi="Arial" w:cs="Arial"/>
          <w:i/>
          <w:iCs/>
          <w:lang w:val="en-PH"/>
        </w:rPr>
        <w:t>Your</w:t>
      </w:r>
      <w:proofErr w:type="gramEnd"/>
      <w:r w:rsidRPr="0082478C">
        <w:rPr>
          <w:rFonts w:ascii="Arial" w:hAnsi="Arial" w:cs="Arial"/>
          <w:i/>
          <w:iCs/>
          <w:lang w:val="en-PH"/>
        </w:rPr>
        <w:t xml:space="preserve"> name shall be called no more Jacob, but Israel shall be your name; for you have prevailed with God, and with men shall be powerful. And Jacob asked Him, and said, Tell me Your name. But he said, </w:t>
      </w:r>
      <w:proofErr w:type="gramStart"/>
      <w:r w:rsidRPr="0082478C">
        <w:rPr>
          <w:rFonts w:ascii="Arial" w:hAnsi="Arial" w:cs="Arial"/>
          <w:i/>
          <w:iCs/>
          <w:lang w:val="en-PH"/>
        </w:rPr>
        <w:t>Why</w:t>
      </w:r>
      <w:proofErr w:type="gramEnd"/>
      <w:r w:rsidRPr="0082478C">
        <w:rPr>
          <w:rFonts w:ascii="Arial" w:hAnsi="Arial" w:cs="Arial"/>
          <w:i/>
          <w:iCs/>
          <w:lang w:val="en-PH"/>
        </w:rPr>
        <w:t xml:space="preserve"> do you ask after My name? And He blessed him there. And Jacob called the name of that place Peniel, for I saw God face to face, and my soul rejoiced. Genesis 32:22-30</w:t>
      </w:r>
    </w:p>
    <w:p w14:paraId="66BC91F7" w14:textId="77777777" w:rsidR="0082478C" w:rsidRPr="0082478C" w:rsidRDefault="0082478C" w:rsidP="0082478C">
      <w:pPr>
        <w:rPr>
          <w:rFonts w:ascii="Arial" w:hAnsi="Arial" w:cs="Arial"/>
          <w:lang w:val="en-PH"/>
        </w:rPr>
      </w:pPr>
      <w:r w:rsidRPr="0082478C">
        <w:rPr>
          <w:rFonts w:ascii="Arial" w:hAnsi="Arial" w:cs="Arial"/>
          <w:lang w:val="en-PH"/>
        </w:rPr>
        <w:t>And again, in other terms, referring to the same Jacob, it says the following:</w:t>
      </w:r>
    </w:p>
    <w:p w14:paraId="6B389AFA" w14:textId="4EEE43D1" w:rsidR="0082478C" w:rsidRPr="0082478C" w:rsidRDefault="0082478C" w:rsidP="0082478C">
      <w:pPr>
        <w:rPr>
          <w:rFonts w:ascii="Arial" w:hAnsi="Arial" w:cs="Arial"/>
          <w:lang w:val="en-PH"/>
        </w:rPr>
      </w:pPr>
      <w:r w:rsidRPr="0082478C">
        <w:rPr>
          <w:rFonts w:ascii="Arial" w:hAnsi="Arial" w:cs="Arial"/>
          <w:i/>
          <w:iCs/>
          <w:lang w:val="en-PH"/>
        </w:rPr>
        <w:t xml:space="preserve">And Jacob came to Luz, in the land of Canaan, which is Bethel, he and all the people that were with him. And there he built an altar, and called the name of that place Bethel; for </w:t>
      </w:r>
      <w:proofErr w:type="spellStart"/>
      <w:r w:rsidRPr="0082478C">
        <w:rPr>
          <w:rFonts w:ascii="Arial" w:hAnsi="Arial" w:cs="Arial"/>
          <w:i/>
          <w:iCs/>
          <w:lang w:val="en-PH"/>
        </w:rPr>
        <w:t>there</w:t>
      </w:r>
      <w:proofErr w:type="spellEnd"/>
      <w:r w:rsidRPr="0082478C">
        <w:rPr>
          <w:rFonts w:ascii="Arial" w:hAnsi="Arial" w:cs="Arial"/>
          <w:i/>
          <w:iCs/>
          <w:lang w:val="en-PH"/>
        </w:rPr>
        <w:t xml:space="preserve"> God appeared to him when he fled from the face of his brother Esau. And Deborah, Rebekah's nurse, died, and was buried beneath Bethel under an oak: and Jacob called the name of it The Oak of Sorrow. And God appeared again to Jacob in Luz, when he came out from Mesopotamia in Syria, and He blessed him. And God said to him, </w:t>
      </w:r>
      <w:proofErr w:type="gramStart"/>
      <w:r w:rsidRPr="0082478C">
        <w:rPr>
          <w:rFonts w:ascii="Arial" w:hAnsi="Arial" w:cs="Arial"/>
          <w:i/>
          <w:iCs/>
          <w:lang w:val="en-PH"/>
        </w:rPr>
        <w:t>Your</w:t>
      </w:r>
      <w:proofErr w:type="gramEnd"/>
      <w:r w:rsidRPr="0082478C">
        <w:rPr>
          <w:rFonts w:ascii="Arial" w:hAnsi="Arial" w:cs="Arial"/>
          <w:i/>
          <w:iCs/>
          <w:lang w:val="en-PH"/>
        </w:rPr>
        <w:t xml:space="preserve"> name shall be no more called Jacob, but Israel shall he your name. Genesis 35:6-10</w:t>
      </w:r>
    </w:p>
    <w:p w14:paraId="759E5863" w14:textId="67E8760B" w:rsidR="0082478C" w:rsidRPr="0082478C" w:rsidRDefault="0082478C" w:rsidP="0082478C">
      <w:pPr>
        <w:rPr>
          <w:rFonts w:ascii="Arial" w:hAnsi="Arial" w:cs="Arial"/>
          <w:lang w:val="en-PH"/>
        </w:rPr>
      </w:pPr>
      <w:r w:rsidRPr="0082478C">
        <w:rPr>
          <w:rFonts w:ascii="Arial" w:hAnsi="Arial" w:cs="Arial"/>
          <w:lang w:val="en-PH"/>
        </w:rPr>
        <w:t>He is called God, and He is and shall be God.</w:t>
      </w:r>
    </w:p>
    <w:p w14:paraId="56B1B9A3" w14:textId="77777777" w:rsidR="0082478C" w:rsidRPr="0082478C" w:rsidRDefault="0082478C" w:rsidP="0082478C">
      <w:pPr>
        <w:rPr>
          <w:rFonts w:ascii="Arial" w:hAnsi="Arial" w:cs="Arial"/>
          <w:lang w:val="en-PH"/>
        </w:rPr>
      </w:pPr>
      <w:r w:rsidRPr="0082478C">
        <w:rPr>
          <w:rFonts w:ascii="Arial" w:hAnsi="Arial" w:cs="Arial"/>
          <w:lang w:val="en-PH"/>
        </w:rPr>
        <w:t>And when all had agreed on these grounds, I continued:</w:t>
      </w:r>
    </w:p>
    <w:p w14:paraId="7B2B7CCD" w14:textId="188E7AF9" w:rsidR="0082478C" w:rsidRPr="0082478C" w:rsidRDefault="0082478C" w:rsidP="0082478C">
      <w:pPr>
        <w:rPr>
          <w:rFonts w:ascii="Arial" w:hAnsi="Arial" w:cs="Arial"/>
          <w:lang w:val="en-PH"/>
        </w:rPr>
      </w:pPr>
      <w:r w:rsidRPr="0082478C">
        <w:rPr>
          <w:rFonts w:ascii="Arial" w:hAnsi="Arial" w:cs="Arial"/>
          <w:lang w:val="en-PH"/>
        </w:rPr>
        <w:t xml:space="preserve">Moreover, I consider it necessary to repeat to you the words which narrate how He who is both Angel and God and Lord, and who appeared as a man to Abraham, and who wrestled in human form with Jacob, was seen by him when he fled from his brother Esau. They are as follows: 'And Jacob went out from the well of the oath, and went toward </w:t>
      </w:r>
      <w:proofErr w:type="spellStart"/>
      <w:r w:rsidRPr="0082478C">
        <w:rPr>
          <w:rFonts w:ascii="Arial" w:hAnsi="Arial" w:cs="Arial"/>
          <w:lang w:val="en-PH"/>
        </w:rPr>
        <w:t>Charran</w:t>
      </w:r>
      <w:proofErr w:type="spellEnd"/>
      <w:r w:rsidRPr="0082478C">
        <w:rPr>
          <w:rFonts w:ascii="Arial" w:hAnsi="Arial" w:cs="Arial"/>
          <w:lang w:val="en-PH"/>
        </w:rPr>
        <w:t xml:space="preserve">. And he lighted on a spot, and slept there, for the sun was set; and he gathered of the stones of the place, and put them under his head. And he slept in that place; and he dreamed, and, behold, a ladder was set up on the earth, whose top reached to heaven; and the angels of God ascended and descended upon it. And the Lord stood above it, and He said, I am the Lord, the God of Abraham your father, and of Isaac; be not afraid: the land whereon you lie to you will I give it, and to your seed; and your seed shall be as the dust of the earth, and shall be extended to the west, and south, and north, and east: and in you, and in your seed, shall all families of the earth be blessed. And, behold, I am with you, keeping you in every way wherein you go, and will bring you again into this land; for I will not leave you, until I have done all that I have spoken to you of. And Jacob awaked out of his sleep, and said, Surely the Lord is in this place, and I knew it not. And he was afraid, and said, </w:t>
      </w:r>
      <w:proofErr w:type="gramStart"/>
      <w:r w:rsidRPr="0082478C">
        <w:rPr>
          <w:rFonts w:ascii="Arial" w:hAnsi="Arial" w:cs="Arial"/>
          <w:lang w:val="en-PH"/>
        </w:rPr>
        <w:t>How</w:t>
      </w:r>
      <w:proofErr w:type="gramEnd"/>
      <w:r w:rsidRPr="0082478C">
        <w:rPr>
          <w:rFonts w:ascii="Arial" w:hAnsi="Arial" w:cs="Arial"/>
          <w:lang w:val="en-PH"/>
        </w:rPr>
        <w:t xml:space="preserve"> dreadful is this place! This is none other than the house of God, and this is the gate of heaven. And Jacob rose up in the morning, and took the stone which he had placed under his head, and he set it up for a pillar, and poured oil upon the top of it; and Jacob called the name of the place The House of God, and the name of the city formerly was </w:t>
      </w:r>
      <w:proofErr w:type="spellStart"/>
      <w:r w:rsidRPr="0082478C">
        <w:rPr>
          <w:rFonts w:ascii="Arial" w:hAnsi="Arial" w:cs="Arial"/>
          <w:lang w:val="en-PH"/>
        </w:rPr>
        <w:t>Ulammaus</w:t>
      </w:r>
      <w:proofErr w:type="spellEnd"/>
      <w:r w:rsidRPr="0082478C">
        <w:rPr>
          <w:rFonts w:ascii="Arial" w:hAnsi="Arial" w:cs="Arial"/>
          <w:lang w:val="en-PH"/>
        </w:rPr>
        <w:t>.'</w:t>
      </w:r>
    </w:p>
    <w:p w14:paraId="1F357CAD" w14:textId="77777777" w:rsidR="00702CE0" w:rsidRDefault="00702CE0">
      <w:pPr>
        <w:rPr>
          <w:rFonts w:ascii="Arial" w:hAnsi="Arial" w:cs="Arial"/>
          <w:lang w:val="en-PH"/>
        </w:rPr>
      </w:pPr>
      <w:r>
        <w:rPr>
          <w:rFonts w:ascii="Arial" w:hAnsi="Arial" w:cs="Arial"/>
          <w:lang w:val="en-PH"/>
        </w:rPr>
        <w:br w:type="page"/>
      </w:r>
    </w:p>
    <w:p w14:paraId="4E5FB577" w14:textId="3FA45AA0"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59. God distinct from the Father conversed with Moses</w:t>
      </w:r>
    </w:p>
    <w:p w14:paraId="48C16CC6" w14:textId="6E5EFBD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Permit me, further, to show you from the book of Exodus how this same One, who is both Angel, and God, and Lord, and man, and who appeared in human form to Abraham and Isaac, appeared in a flame of fire from the bush, and conversed with Moses.</w:t>
      </w:r>
    </w:p>
    <w:p w14:paraId="3F76B9E7" w14:textId="77777777" w:rsidR="0082478C" w:rsidRPr="0082478C" w:rsidRDefault="0082478C" w:rsidP="0082478C">
      <w:pPr>
        <w:rPr>
          <w:rFonts w:ascii="Arial" w:hAnsi="Arial" w:cs="Arial"/>
          <w:lang w:val="en-PH"/>
        </w:rPr>
      </w:pPr>
      <w:r w:rsidRPr="0082478C">
        <w:rPr>
          <w:rFonts w:ascii="Arial" w:hAnsi="Arial" w:cs="Arial"/>
          <w:lang w:val="en-PH"/>
        </w:rPr>
        <w:t>And after they said they would listen cheerfully, patiently, and eagerly, I went on:</w:t>
      </w:r>
    </w:p>
    <w:p w14:paraId="48C6A1D1" w14:textId="18A3C80B" w:rsidR="0082478C" w:rsidRPr="0082478C" w:rsidRDefault="0082478C" w:rsidP="0082478C">
      <w:pPr>
        <w:rPr>
          <w:rFonts w:ascii="Arial" w:hAnsi="Arial" w:cs="Arial"/>
          <w:lang w:val="en-PH"/>
        </w:rPr>
      </w:pPr>
      <w:r w:rsidRPr="0082478C">
        <w:rPr>
          <w:rFonts w:ascii="Arial" w:hAnsi="Arial" w:cs="Arial"/>
          <w:lang w:val="en-PH"/>
        </w:rPr>
        <w:t>These words are in the book which bears the title of Exodus: 'And after many days the king of Egypt died, and the children of Israel groaned by reason of the works;' Exodus 2:23 and so on until, 'Go and gather the elders of Israel, and you shall say unto them, The Lord God of your fathers, the God of Abraham, the God of Isaac, and the God of Jacob, has appeared to me, saying, I am surely beholding you, and the things which have befallen you in Egypt.' Exodus 3:16</w:t>
      </w:r>
    </w:p>
    <w:p w14:paraId="073AB309" w14:textId="77777777" w:rsidR="0082478C" w:rsidRPr="0082478C" w:rsidRDefault="0082478C" w:rsidP="0082478C">
      <w:pPr>
        <w:rPr>
          <w:rFonts w:ascii="Arial" w:hAnsi="Arial" w:cs="Arial"/>
          <w:lang w:val="en-PH"/>
        </w:rPr>
      </w:pPr>
      <w:r w:rsidRPr="0082478C">
        <w:rPr>
          <w:rFonts w:ascii="Arial" w:hAnsi="Arial" w:cs="Arial"/>
          <w:lang w:val="en-PH"/>
        </w:rPr>
        <w:t>In addition to these words, I went on:</w:t>
      </w:r>
    </w:p>
    <w:p w14:paraId="71F30728" w14:textId="0D9922F7" w:rsidR="0082478C" w:rsidRPr="0082478C" w:rsidRDefault="0082478C" w:rsidP="0082478C">
      <w:pPr>
        <w:rPr>
          <w:rFonts w:ascii="Arial" w:hAnsi="Arial" w:cs="Arial"/>
          <w:lang w:val="en-PH"/>
        </w:rPr>
      </w:pPr>
      <w:r w:rsidRPr="0082478C">
        <w:rPr>
          <w:rFonts w:ascii="Arial" w:hAnsi="Arial" w:cs="Arial"/>
          <w:lang w:val="en-PH"/>
        </w:rPr>
        <w:t>Have you perceived, sirs, that this very God whom Moses speaks of as an Angel that talked to him in the flame of fire, declares to Moses that He is the God of Abraham, of Isaac, and of Jacob?</w:t>
      </w:r>
    </w:p>
    <w:p w14:paraId="36EFCC5E" w14:textId="77777777" w:rsidR="00702CE0" w:rsidRDefault="00702CE0">
      <w:pPr>
        <w:rPr>
          <w:rFonts w:ascii="Arial" w:hAnsi="Arial" w:cs="Arial"/>
          <w:lang w:val="en-PH"/>
        </w:rPr>
      </w:pPr>
      <w:r>
        <w:rPr>
          <w:rFonts w:ascii="Arial" w:hAnsi="Arial" w:cs="Arial"/>
          <w:lang w:val="en-PH"/>
        </w:rPr>
        <w:br w:type="page"/>
      </w:r>
    </w:p>
    <w:p w14:paraId="13666DCA" w14:textId="61FCB670"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60. Opinions of the Jews with regard to Him who appeared in the bush</w:t>
      </w:r>
    </w:p>
    <w:p w14:paraId="5B8E935B" w14:textId="00402369"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We do not perceive this from the passage quoted by you, but [only this], that it was an angel who appeared in the flame of fire, but God who conversed with Moses; so that there were really two persons in company with each other, an angel and God, that appeared in that vision.</w:t>
      </w:r>
    </w:p>
    <w:p w14:paraId="07B7F403" w14:textId="0EBE39BE"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Even if this were so, my friends, that an angel and God were together in the vision seen by Moses, yet, as has already been proved to you by the passages previously quoted, it will not be the Creator of all things that is the God that said to Moses that He was the God of Abraham, and the God of Isaac, and the God of Jacob, but it will be He who has been proved to you to have appeared to Abraham, ministering to the will of the Maker of all things, and likewise carrying into execution His counsel in the judgment of Sodom; so that, even though it be as you say, that there were two— an angel and God — he who has but the smallest intelligence will not venture to assert that the Maker and Father of all things, having left all supercelestial matters, was visible on a little portion of the earth.</w:t>
      </w:r>
    </w:p>
    <w:p w14:paraId="3718C46C" w14:textId="5797D2EE"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Since it has been previously proved that He who is called God and Lord, and appeared to Abraham, received from the Lord, who is in the heavens, that which He inflicted on the land of Sodom, even although an angel had accompanied the God who appeared to Moses, we shall perceive that the God who communed with Moses from the bush was not the Maker of all things, but He who has been shown to have manifested Himself to Abraham and to Isaac and to Jacob; who also is called and is perceived to be the Angel of God the Maker of all things, because He publishes to men the commands of the Father and Maker of all things.</w:t>
      </w:r>
    </w:p>
    <w:p w14:paraId="4C3438F4" w14:textId="0CBC717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Now assuredly, Trypho, I shall show that, in the vision of Moses, this same One alone who is called an Angel, and who is God, appeared to and communed with Moses. For the Scripture says thus: 'The Angel of the Lord appeared to him in a flame of fire from the bush; and he sees that the bush burns with fire, but the bush was not consumed. And Moses said, I will turn aside and see this great sight, for the bush is not burnt. And when the Lord saw that he is turning aside to behold, the Lord called to him out of the bush.' Exodus 3:2-4 In the same manner, therefore, in which the Scripture calls Him who appeared to Jacob in the dream an Angel, then [says] that the same Angel who appeared in the dream spoke to him, Genesis 35:7 saying, 'I am the God that appeared to you when you fled from the face of Esau your brother;' and [again] says that, in the judgment which befell Sodom in the days of Abraham, the Lord had inflicted the punishment of the Lord who [dwells] in the heavens;— even so here, the Scripture, in announcing that the Angel of the Lord appeared to Moses, and in afterwards declaring him to be Lord and God, speaks of the same One, whom it declares by the many testimonies already quoted to be minister to God, who is above the world, above whom there is no other [God].</w:t>
      </w:r>
    </w:p>
    <w:p w14:paraId="5064BC98" w14:textId="77777777" w:rsidR="00702CE0" w:rsidRDefault="00702CE0">
      <w:pPr>
        <w:rPr>
          <w:rFonts w:ascii="Arial" w:hAnsi="Arial" w:cs="Arial"/>
          <w:lang w:val="en-PH"/>
        </w:rPr>
      </w:pPr>
      <w:r>
        <w:rPr>
          <w:rFonts w:ascii="Arial" w:hAnsi="Arial" w:cs="Arial"/>
          <w:lang w:val="en-PH"/>
        </w:rPr>
        <w:br w:type="page"/>
      </w:r>
    </w:p>
    <w:p w14:paraId="0A79BAB1" w14:textId="287FF84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61. Wisdom is begotten of the Father, as fire from fire</w:t>
      </w:r>
    </w:p>
    <w:p w14:paraId="7AFBC7CD" w14:textId="09DE702C"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shall give you another testimony, my friends, from the Scriptures, that God begot before all creatures a Beginning, [who was] a certain rational power [proceeding] from Himself, who is called by the Holy Spirit, now the Glory of the Lord, now the Son, again Wisdom, again an Angel, then God, and then Lord and Logos; and on another occasion He calls Himself Captain, when He appeared in human form to Joshua the son of Nave (Nun). For He can be called by all those names, since He ministers to the Father's will, and since He was begotten of the Father by an act of will; just as we see happening among ourselves: for when we give out some word, we beget the word; yet not by abscission, so as to lessen the word [which remains] in us, when we give it out: and just as we see also happening in the case of a fire, which is not lessened when it has kindled [another], but remains the same; and that which has been kindled by it likewise appears to exist by itself, not diminishing that from which it was kindled. The Word of Wisdom, who is Himself this God begotten of the Father of all things, and Word, and Wisdom, and Power, and the Glory of the Begetter, will bear evidence to me, when He speaks by Solomon the following:</w:t>
      </w:r>
    </w:p>
    <w:p w14:paraId="282D09D2" w14:textId="116DDB0A" w:rsidR="0082478C" w:rsidRPr="0082478C" w:rsidRDefault="0082478C" w:rsidP="0082478C">
      <w:pPr>
        <w:rPr>
          <w:rFonts w:ascii="Arial" w:hAnsi="Arial" w:cs="Arial"/>
          <w:lang w:val="en-PH"/>
        </w:rPr>
      </w:pPr>
      <w:r w:rsidRPr="0082478C">
        <w:rPr>
          <w:rFonts w:ascii="Arial" w:hAnsi="Arial" w:cs="Arial"/>
          <w:i/>
          <w:iCs/>
          <w:lang w:val="en-PH"/>
        </w:rPr>
        <w:t xml:space="preserve">If I shall declare to you what happens daily, I shall call to mind events from everlasting, and review them. The Lord made me the beginning of His ways for His works. From everlasting He established me in the beginning, before He had made the earth, and before He had made the deeps, before the springs of the waters had issued forth, before the mountains had been established. Before all the hills He begets me. God made the country, and the desert, and the highest inhabited places under the sky. When He made ready the heavens, I was along with Him, and when He set up His throne on the winds: when He made the high clouds strong, and the springs of the deep safe, when He made the foundations of the earth, I was with Him arranging. I was that in which He rejoiced; daily and at all times I delighted in His countenance, because He delighted in the finishing of the habitable world, and delighted in the sons of men. Now, therefore, O son, hear me. Blessed is the man who shall listen to me, and the mortal who shall keep my ways, watching daily at my doors, observing the posts of my </w:t>
      </w:r>
      <w:proofErr w:type="spellStart"/>
      <w:r w:rsidRPr="0082478C">
        <w:rPr>
          <w:rFonts w:ascii="Arial" w:hAnsi="Arial" w:cs="Arial"/>
          <w:i/>
          <w:iCs/>
          <w:lang w:val="en-PH"/>
        </w:rPr>
        <w:t>ingoings</w:t>
      </w:r>
      <w:proofErr w:type="spellEnd"/>
      <w:r w:rsidRPr="0082478C">
        <w:rPr>
          <w:rFonts w:ascii="Arial" w:hAnsi="Arial" w:cs="Arial"/>
          <w:i/>
          <w:iCs/>
          <w:lang w:val="en-PH"/>
        </w:rPr>
        <w:t>. For my outgoings are the outgoings of life, and [my] will has been prepared by the Lord. But they who sin against me, trespass against their own souls; and they who hate me love death.</w:t>
      </w:r>
    </w:p>
    <w:p w14:paraId="669C1DD5" w14:textId="77777777" w:rsidR="00702CE0" w:rsidRDefault="00702CE0">
      <w:pPr>
        <w:rPr>
          <w:rFonts w:ascii="Arial" w:hAnsi="Arial" w:cs="Arial"/>
          <w:lang w:val="en-PH"/>
        </w:rPr>
      </w:pPr>
      <w:r>
        <w:rPr>
          <w:rFonts w:ascii="Arial" w:hAnsi="Arial" w:cs="Arial"/>
          <w:lang w:val="en-PH"/>
        </w:rPr>
        <w:br w:type="page"/>
      </w:r>
    </w:p>
    <w:p w14:paraId="62DE8AFD" w14:textId="1C93A135"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62. The words Let Us make man agree with the testimony of Proverbs</w:t>
      </w:r>
    </w:p>
    <w:p w14:paraId="0E86F39D" w14:textId="18E5D8A4"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the same sentiment was expressed, my friends, by the word of God [written] by Moses, when it indicated to us, with regard to Him whom it has pointed out, that God speaks in the creation of man with the very same design, in the following words: 'Let Us make man after our image and likeness. And let them have dominion over the fish of the sea, and over the fowl of the heaven, and over the cattle, and over all the earth, and over all the creeping things that creep on the earth. And God created man: after the image of God </w:t>
      </w:r>
      <w:proofErr w:type="gramStart"/>
      <w:r w:rsidRPr="0082478C">
        <w:rPr>
          <w:rFonts w:ascii="Arial" w:hAnsi="Arial" w:cs="Arial"/>
          <w:lang w:val="en-PH"/>
        </w:rPr>
        <w:t>did</w:t>
      </w:r>
      <w:proofErr w:type="gramEnd"/>
      <w:r w:rsidRPr="0082478C">
        <w:rPr>
          <w:rFonts w:ascii="Arial" w:hAnsi="Arial" w:cs="Arial"/>
          <w:lang w:val="en-PH"/>
        </w:rPr>
        <w:t xml:space="preserve"> He create him; male and female created He them. And God blessed them, and said, Increase and multiply, and fill the earth, and have power over it.' And that you may not change the [force of the] words just quoted, and repeat what your teachers assert — either that God said to Himself, 'Let Us make,' just as we, when about to do something, oftentimes say to ourselves, 'Let us make;' or that God spoke to the elements, to wit, the earth and other similar substances of which we believe man was formed, 'Let Us make,'— I shall quote again the words narrated by Moses himself, from which we can indisputably learn that [God] conversed with </w:t>
      </w:r>
      <w:proofErr w:type="spellStart"/>
      <w:r w:rsidRPr="0082478C">
        <w:rPr>
          <w:rFonts w:ascii="Arial" w:hAnsi="Arial" w:cs="Arial"/>
          <w:lang w:val="en-PH"/>
        </w:rPr>
        <w:t>some one</w:t>
      </w:r>
      <w:proofErr w:type="spellEnd"/>
      <w:r w:rsidRPr="0082478C">
        <w:rPr>
          <w:rFonts w:ascii="Arial" w:hAnsi="Arial" w:cs="Arial"/>
          <w:lang w:val="en-PH"/>
        </w:rPr>
        <w:t xml:space="preserve"> who was numerically distinct from Himself, and also a rational Being. These are the words: 'And God said, Behold, Adam has become as one of us, to know good and evil.' Genesis 3:22 In saying, therefore, 'as one of us,' [Moses] has declared that [there is a certain] number of persons associated with one another, and that they are at least two. For I would not say that the dogma of that heresy which is said to be among you is true, or that the teachers of it can prove that [God] spoke to angels, or that the human frame was the workmanship of angels. But this Offspring, which was truly brought forth from the Father, was with the Father before all the creatures, and the Father communed with Him; even as the Scripture by Solomon has made clear, that He whom Solomon calls Wisdom, was begotten as a Beginning before all His creatures and as Offspring by God, who has also declared this same thing in the revelation made by Joshua the son of Nave (Nun). Listen, therefore, to the following from the book of Joshua, that what I say may become manifest to you; it is this: 'And it came to pass, when Joshua was near Jericho, he lifted up his eyes, and sees a man standing over against him. And Joshua approached to Him, and said, Are you for us, or for our adversaries? And He said to him, I am Captain of the Lord's host: now have I come. And Joshua fell on his face on the ground, and said to Him, Lord, what do You command Your servant? And the Lord's Captain says to Joshua, Loose the shoes off your feet; for the place </w:t>
      </w:r>
      <w:proofErr w:type="gramStart"/>
      <w:r w:rsidRPr="0082478C">
        <w:rPr>
          <w:rFonts w:ascii="Arial" w:hAnsi="Arial" w:cs="Arial"/>
          <w:lang w:val="en-PH"/>
        </w:rPr>
        <w:t>whereon</w:t>
      </w:r>
      <w:proofErr w:type="gramEnd"/>
      <w:r w:rsidRPr="0082478C">
        <w:rPr>
          <w:rFonts w:ascii="Arial" w:hAnsi="Arial" w:cs="Arial"/>
          <w:lang w:val="en-PH"/>
        </w:rPr>
        <w:t xml:space="preserve"> you stand is holy ground. And Jericho was shut up and fortified, and no one went out of it. And the Lord said to Joshua, Behold, I give into your hand Jericho, and its king, [and] its mighty men.'</w:t>
      </w:r>
    </w:p>
    <w:p w14:paraId="042BBA38" w14:textId="77777777" w:rsidR="00702CE0" w:rsidRDefault="00702CE0">
      <w:pPr>
        <w:rPr>
          <w:rFonts w:ascii="Arial" w:hAnsi="Arial" w:cs="Arial"/>
          <w:lang w:val="en-PH"/>
        </w:rPr>
      </w:pPr>
      <w:r>
        <w:rPr>
          <w:rFonts w:ascii="Arial" w:hAnsi="Arial" w:cs="Arial"/>
          <w:lang w:val="en-PH"/>
        </w:rPr>
        <w:br w:type="page"/>
      </w:r>
    </w:p>
    <w:p w14:paraId="6A3C907F" w14:textId="43A3F64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63. It is proved that this God was incarnate</w:t>
      </w:r>
    </w:p>
    <w:p w14:paraId="30803666" w14:textId="22FF85C1"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This point has been proved to me forcibly, and by many arguments, my friend. It remains, then, to prove that He submitted to become man by the Virgin, according to the will of His Father; and to be crucified, and to die. Prove also clearly, that after this He rose again and ascended to heaven.</w:t>
      </w:r>
    </w:p>
    <w:p w14:paraId="41B3ADDD" w14:textId="6B3D2E8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This, too, has been already demonstrated by me in the previously quoted words of the prophecies, my friends; which, by recalling and expounding for your sakes, I shall </w:t>
      </w:r>
      <w:proofErr w:type="spellStart"/>
      <w:r w:rsidRPr="0082478C">
        <w:rPr>
          <w:rFonts w:ascii="Arial" w:hAnsi="Arial" w:cs="Arial"/>
          <w:lang w:val="en-PH"/>
        </w:rPr>
        <w:t>endeavour</w:t>
      </w:r>
      <w:proofErr w:type="spellEnd"/>
      <w:r w:rsidRPr="0082478C">
        <w:rPr>
          <w:rFonts w:ascii="Arial" w:hAnsi="Arial" w:cs="Arial"/>
          <w:lang w:val="en-PH"/>
        </w:rPr>
        <w:t xml:space="preserve"> to lead you to agree with me also about this matter. The passage, then, which Isaiah records, 'Who shall declare His generation? For His life is taken away from the earth,' Isaiah 53:8— does it not appear to you to refer to One who, not having descent from men, was said to be delivered over to death by God for the transgressions of the people?— of whose blood, Moses (as I mentioned before), when speaking in parable, said, that He would wash His garments in the blood of the grape; since His blood did not spring from the seed of man, but from the will of God. And then, what is said by David, 'In the </w:t>
      </w:r>
      <w:proofErr w:type="spellStart"/>
      <w:r w:rsidRPr="0082478C">
        <w:rPr>
          <w:rFonts w:ascii="Arial" w:hAnsi="Arial" w:cs="Arial"/>
          <w:lang w:val="en-PH"/>
        </w:rPr>
        <w:t>splendours</w:t>
      </w:r>
      <w:proofErr w:type="spellEnd"/>
      <w:r w:rsidRPr="0082478C">
        <w:rPr>
          <w:rFonts w:ascii="Arial" w:hAnsi="Arial" w:cs="Arial"/>
          <w:lang w:val="en-PH"/>
        </w:rPr>
        <w:t xml:space="preserve"> of Your holiness have I begotten You from the womb, before the morning star. The Lord has sworn, and will not repent, </w:t>
      </w:r>
      <w:proofErr w:type="gramStart"/>
      <w:r w:rsidRPr="0082478C">
        <w:rPr>
          <w:rFonts w:ascii="Arial" w:hAnsi="Arial" w:cs="Arial"/>
          <w:lang w:val="en-PH"/>
        </w:rPr>
        <w:t>You</w:t>
      </w:r>
      <w:proofErr w:type="gramEnd"/>
      <w:r w:rsidRPr="0082478C">
        <w:rPr>
          <w:rFonts w:ascii="Arial" w:hAnsi="Arial" w:cs="Arial"/>
          <w:lang w:val="en-PH"/>
        </w:rPr>
        <w:t xml:space="preserve"> are a priest for ever, after the order of Melchizedek,' — does this not declare to you that [He was] from of old, and that the God and Father of all things intended Him to be begotten by a human womb? And speaking in other words, which also have been already quoted, [he says]: 'Your throne, O God, is for ever and ever: a </w:t>
      </w:r>
      <w:proofErr w:type="spellStart"/>
      <w:r w:rsidRPr="0082478C">
        <w:rPr>
          <w:rFonts w:ascii="Arial" w:hAnsi="Arial" w:cs="Arial"/>
          <w:lang w:val="en-PH"/>
        </w:rPr>
        <w:t>sceptre</w:t>
      </w:r>
      <w:proofErr w:type="spellEnd"/>
      <w:r w:rsidRPr="0082478C">
        <w:rPr>
          <w:rFonts w:ascii="Arial" w:hAnsi="Arial" w:cs="Arial"/>
          <w:lang w:val="en-PH"/>
        </w:rPr>
        <w:t xml:space="preserve"> of rectitude is the </w:t>
      </w:r>
      <w:proofErr w:type="spellStart"/>
      <w:r w:rsidRPr="0082478C">
        <w:rPr>
          <w:rFonts w:ascii="Arial" w:hAnsi="Arial" w:cs="Arial"/>
          <w:lang w:val="en-PH"/>
        </w:rPr>
        <w:t>sceptre</w:t>
      </w:r>
      <w:proofErr w:type="spellEnd"/>
      <w:r w:rsidRPr="0082478C">
        <w:rPr>
          <w:rFonts w:ascii="Arial" w:hAnsi="Arial" w:cs="Arial"/>
          <w:lang w:val="en-PH"/>
        </w:rPr>
        <w:t xml:space="preserve"> of Your kingdom. You have loved righteousness, and have hated iniquity: therefore God, even your God, has anointed You with the oil of gladness above Your fellows. [He has anointed You] with myrrh, and oil, and cassia from Your garments, from the ivory palaces, whereby they made You glad. King's daughters are in Your </w:t>
      </w:r>
      <w:proofErr w:type="spellStart"/>
      <w:r w:rsidRPr="0082478C">
        <w:rPr>
          <w:rFonts w:ascii="Arial" w:hAnsi="Arial" w:cs="Arial"/>
          <w:lang w:val="en-PH"/>
        </w:rPr>
        <w:t>honour</w:t>
      </w:r>
      <w:proofErr w:type="spellEnd"/>
      <w:r w:rsidRPr="0082478C">
        <w:rPr>
          <w:rFonts w:ascii="Arial" w:hAnsi="Arial" w:cs="Arial"/>
          <w:lang w:val="en-PH"/>
        </w:rPr>
        <w:t xml:space="preserve">. The queen stood at Your right hand, clad in garments embroidered with gold. Hearken, O daughter, and behold, and incline your ear, and forget your people and the house of your father; and the King shall desire your beauty: because he is your Lord, and you shall worship Him.' </w:t>
      </w:r>
      <w:proofErr w:type="gramStart"/>
      <w:r w:rsidRPr="0082478C">
        <w:rPr>
          <w:rFonts w:ascii="Arial" w:hAnsi="Arial" w:cs="Arial"/>
          <w:lang w:val="en-PH"/>
        </w:rPr>
        <w:t>Therefore</w:t>
      </w:r>
      <w:proofErr w:type="gramEnd"/>
      <w:r w:rsidRPr="0082478C">
        <w:rPr>
          <w:rFonts w:ascii="Arial" w:hAnsi="Arial" w:cs="Arial"/>
          <w:lang w:val="en-PH"/>
        </w:rPr>
        <w:t xml:space="preserve"> these words testify explicitly that He is witnessed to by Him who established these things, as deserving to be worshipped, as God and as Christ. Moreover, that the word of God speaks to those who believe in Him as being one soul, and one synagogue, and one church, as to a daughter; that it thus addresses the church which has sprung from His name and partakes of His name (for we are all called Christians), is distinctly proclaimed in like manner in the following words, which teach us also to forget [our] old ancestral customs, when they speak thus: 'Hearken, O daughter, and behold, and incline your ear; forget your people and the house of your father, and the King shall desire your beauty: because He is your Lord, and you shall worship Him.'</w:t>
      </w:r>
    </w:p>
    <w:p w14:paraId="16899563" w14:textId="77777777" w:rsidR="00702CE0" w:rsidRDefault="00702CE0">
      <w:pPr>
        <w:rPr>
          <w:rFonts w:ascii="Arial" w:hAnsi="Arial" w:cs="Arial"/>
          <w:lang w:val="en-PH"/>
        </w:rPr>
      </w:pPr>
      <w:r>
        <w:rPr>
          <w:rFonts w:ascii="Arial" w:hAnsi="Arial" w:cs="Arial"/>
          <w:lang w:val="en-PH"/>
        </w:rPr>
        <w:br w:type="page"/>
      </w:r>
    </w:p>
    <w:p w14:paraId="2521C3B7" w14:textId="0E315B55"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64. Justin adduces other proofs to the Jew, who denies that he needs this Christ</w:t>
      </w:r>
    </w:p>
    <w:p w14:paraId="1B5E0173" w14:textId="294CBCBB"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Let Him be </w:t>
      </w:r>
      <w:proofErr w:type="spellStart"/>
      <w:r w:rsidRPr="0082478C">
        <w:rPr>
          <w:rFonts w:ascii="Arial" w:hAnsi="Arial" w:cs="Arial"/>
          <w:lang w:val="en-PH"/>
        </w:rPr>
        <w:t>recognised</w:t>
      </w:r>
      <w:proofErr w:type="spellEnd"/>
      <w:r w:rsidRPr="0082478C">
        <w:rPr>
          <w:rFonts w:ascii="Arial" w:hAnsi="Arial" w:cs="Arial"/>
          <w:lang w:val="en-PH"/>
        </w:rPr>
        <w:t xml:space="preserve"> as Lord and Christ and God, as the Scriptures declare, by you of the Gentiles, who have from His name been all called Christians; but we who are servants of God that made this same [Christ], do not require to confess or worship Him.</w:t>
      </w:r>
    </w:p>
    <w:p w14:paraId="718D3BF4" w14:textId="77777777" w:rsidR="00702CE0"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If I were to be quarrelsome and light-minded like you, Trypho, I would no longer continue to converse with you, since you are prepared not to understand what has been said, but only to return some captious answer; but now, since I fear the judgment of God, I do not state an untimely opinion concerning any one of your nation, as to whether or not some of them may be saved by the grace of the Lord of Sabaoth. Therefore, although you act wrongfully, I shall continue to reply to any proposition you shall bring forward, and to any contradiction which you make; and, in fact, I do the very same to all men of every nation, who wish to examine along with me, or make inquiry at me, regarding this subject. Accordingly, if you had bestowed attention on the Scriptures previously quoted by me, you would already have understood, that those who are saved of your own nation are saved through this [man], and partake of His lot; and you would not certainly have asked me about this matter. I shall again repeat the words of David previously quoted by me, and beg of you to comprehend them, and not to act wrongfully, and stir each other up to give merely some contradiction. The words which David speaks, then, are these: 'The Lord has reigned; let the nations be angry: [it is] He who sits upon the cherubim; let the earth be shaken. The Lord is great in Zion; and He is high above all the nations. Let them confess Your great name, for it is fearful and holy; and the </w:t>
      </w:r>
      <w:proofErr w:type="spellStart"/>
      <w:r w:rsidRPr="0082478C">
        <w:rPr>
          <w:rFonts w:ascii="Arial" w:hAnsi="Arial" w:cs="Arial"/>
          <w:lang w:val="en-PH"/>
        </w:rPr>
        <w:t>honour</w:t>
      </w:r>
      <w:proofErr w:type="spellEnd"/>
      <w:r w:rsidRPr="0082478C">
        <w:rPr>
          <w:rFonts w:ascii="Arial" w:hAnsi="Arial" w:cs="Arial"/>
          <w:lang w:val="en-PH"/>
        </w:rPr>
        <w:t xml:space="preserve"> of the king loves judgment. You have prepared equity; judgment and righteousness have You performed in Jacob. Exalt the Lord our God, and worship the footstool of His feet; for He is holy. Moses and Aaron among His priests, and Samuel among them that call upon His name; they called on the Lord, and He heard them. In the pillar of the </w:t>
      </w:r>
      <w:proofErr w:type="gramStart"/>
      <w:r w:rsidRPr="0082478C">
        <w:rPr>
          <w:rFonts w:ascii="Arial" w:hAnsi="Arial" w:cs="Arial"/>
          <w:lang w:val="en-PH"/>
        </w:rPr>
        <w:t>cloud</w:t>
      </w:r>
      <w:proofErr w:type="gramEnd"/>
      <w:r w:rsidRPr="0082478C">
        <w:rPr>
          <w:rFonts w:ascii="Arial" w:hAnsi="Arial" w:cs="Arial"/>
          <w:lang w:val="en-PH"/>
        </w:rPr>
        <w:t xml:space="preserve"> He spoke to them; for they kept His testimonies and His commandments which He gave them.' And from the other words of David, also previously quoted, which you foolishly affirm refer to Solomon, [because] inscribed for Solomon, it can be proved that they do not refer to Solomon, and that this [Christ] existed before the sun, and that those of your nation who are saved shall be saved through Him. [The words] are these: 'O God, give Your judgment to the king, and Your righteousness unto the king's son. He shall judge Your people with righteousness, and Your poor with judgment. The mountains shall take up peace to the people, and the little hills righteousness. He shall judge the poor of the people, and shall save the children of the needy, and shall abase the slanderer: and He shall co-endure with the sun, and before the moon unto all generations;' and so on until, 'His name endures before the sun, and all tribes of the earth shall be blessed in Him. All nations shall call Him blessed. Blessed be the Lord, the God of Israel, who only does wondrous things: and blessed be His glorious name for ever and ever: and the whole earth shall be filled with His glory. Amen, Amen.' And you remember from other words also spoken by David, and which I have mentioned before, how it is declared that He would come forth from the highest heavens, and again return to the same places, in order that you may </w:t>
      </w:r>
      <w:proofErr w:type="spellStart"/>
      <w:r w:rsidRPr="0082478C">
        <w:rPr>
          <w:rFonts w:ascii="Arial" w:hAnsi="Arial" w:cs="Arial"/>
          <w:lang w:val="en-PH"/>
        </w:rPr>
        <w:t>recognise</w:t>
      </w:r>
      <w:proofErr w:type="spellEnd"/>
      <w:r w:rsidRPr="0082478C">
        <w:rPr>
          <w:rFonts w:ascii="Arial" w:hAnsi="Arial" w:cs="Arial"/>
          <w:lang w:val="en-PH"/>
        </w:rPr>
        <w:t xml:space="preserve"> Him as God coming forth from above, and man living among men; and [how it is declared] that He will again appear, and they who pierced Him shall see Him, and shall bewail Him. [The words] are these: 'The heavens declare the glory of God, and the firmament shows His handiwork. Day unto day utters speech, and night unto night shows knowledge: They are not speeches or words whose voices are heard. Their sound has gone out through all the earth, and their words to the ends of the world. In the sun has he set his habitation; and he, like a </w:t>
      </w:r>
    </w:p>
    <w:p w14:paraId="4515A06D" w14:textId="77777777" w:rsidR="00702CE0" w:rsidRDefault="00702CE0">
      <w:pPr>
        <w:rPr>
          <w:rFonts w:ascii="Arial" w:hAnsi="Arial" w:cs="Arial"/>
          <w:lang w:val="en-PH"/>
        </w:rPr>
      </w:pPr>
      <w:r>
        <w:rPr>
          <w:rFonts w:ascii="Arial" w:hAnsi="Arial" w:cs="Arial"/>
          <w:lang w:val="en-PH"/>
        </w:rPr>
        <w:br w:type="page"/>
      </w:r>
    </w:p>
    <w:p w14:paraId="006A5493" w14:textId="5241E5B1" w:rsidR="0082478C" w:rsidRPr="0082478C" w:rsidRDefault="0082478C" w:rsidP="0082478C">
      <w:pPr>
        <w:rPr>
          <w:rFonts w:ascii="Arial" w:hAnsi="Arial" w:cs="Arial"/>
          <w:lang w:val="en-PH"/>
        </w:rPr>
      </w:pPr>
      <w:r w:rsidRPr="0082478C">
        <w:rPr>
          <w:rFonts w:ascii="Arial" w:hAnsi="Arial" w:cs="Arial"/>
          <w:lang w:val="en-PH"/>
        </w:rPr>
        <w:t>bridegroom going forth from his chamber, will rejoice as a giant to run his race: from the highest heaven is his going forth, and he returns to the highest heaven, and there is not one who shall be hidden from his heat.'</w:t>
      </w:r>
    </w:p>
    <w:p w14:paraId="7B62E952" w14:textId="77777777" w:rsidR="00702CE0" w:rsidRDefault="00702CE0">
      <w:pPr>
        <w:rPr>
          <w:rFonts w:ascii="Arial" w:hAnsi="Arial" w:cs="Arial"/>
          <w:lang w:val="en-PH"/>
        </w:rPr>
      </w:pPr>
      <w:r>
        <w:rPr>
          <w:rFonts w:ascii="Arial" w:hAnsi="Arial" w:cs="Arial"/>
          <w:lang w:val="en-PH"/>
        </w:rPr>
        <w:br w:type="page"/>
      </w:r>
    </w:p>
    <w:p w14:paraId="0A3B3CEF" w14:textId="047E467D"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65. The Jew objects that God does not give His glory to another. Justin explains the passage</w:t>
      </w:r>
    </w:p>
    <w:p w14:paraId="1D9D52C7" w14:textId="5B47BAA5"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Being shaken by so many Scriptures, I know not what to say about the Scripture which Isaiah writes, in which God says that He gives not His glory to another, speaking thus 'I am the Lord God; this is my name; my glory will I not give to another, nor my virtues.' Isaiah 42:8</w:t>
      </w:r>
    </w:p>
    <w:p w14:paraId="377D52E1" w14:textId="5083063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If you spoke these words, Trypho, and then kept silence in simplicity and with no ill intent, neither repeating what goes before nor adding what comes after, you must be forgiven; but if [you have done so] because you imagined that you could throw doubt on the passage, in order that I might say the Scriptures contradicted each other, you have erred. But I shall not venture to suppose or to say such a thing; and if a Scripture which appears to be of such a kind be brought forward, and if there be a pretext [for saying] that it is contrary [to some other], since I am entirely convinced that no Scripture contradicts another, I shall admit rather that I do not understand what is recorded, and shall strive to persuade those who imagine that the Scriptures are contradictory, to be rather of the same opinion as myself. With what intent, then, you have brought forward the difficulty, God knows. But I shall remind you of what the passage says, in order that you may </w:t>
      </w:r>
      <w:proofErr w:type="spellStart"/>
      <w:r w:rsidRPr="0082478C">
        <w:rPr>
          <w:rFonts w:ascii="Arial" w:hAnsi="Arial" w:cs="Arial"/>
          <w:lang w:val="en-PH"/>
        </w:rPr>
        <w:t>recognise</w:t>
      </w:r>
      <w:proofErr w:type="spellEnd"/>
      <w:r w:rsidRPr="0082478C">
        <w:rPr>
          <w:rFonts w:ascii="Arial" w:hAnsi="Arial" w:cs="Arial"/>
          <w:lang w:val="en-PH"/>
        </w:rPr>
        <w:t xml:space="preserve"> even from this very [place] that God gives glory to His Christ alone. And I shall take up some short passages, sirs, those which are in connection with what has been said by Trypho, and those which are also joined on in consecutive order. For I will not repeat those of another section, but those which are joined together in one. Do you also give me your attention. [The words] are these:</w:t>
      </w:r>
    </w:p>
    <w:p w14:paraId="5DE154DF" w14:textId="7CFC0473" w:rsidR="0082478C" w:rsidRPr="0082478C" w:rsidRDefault="0082478C" w:rsidP="0082478C">
      <w:pPr>
        <w:rPr>
          <w:rFonts w:ascii="Arial" w:hAnsi="Arial" w:cs="Arial"/>
          <w:lang w:val="en-PH"/>
        </w:rPr>
      </w:pPr>
      <w:r w:rsidRPr="0082478C">
        <w:rPr>
          <w:rFonts w:ascii="Arial" w:hAnsi="Arial" w:cs="Arial"/>
          <w:i/>
          <w:iCs/>
          <w:lang w:val="en-PH"/>
        </w:rPr>
        <w:t xml:space="preserve">Thus says the Lord, the God that created the heavens, and made them fast, that established the earth, and that which is in it; and gave breath to the people upon it, and spirit to them who walk therein: I the Lord God have called You in righteousness, and will hold Your hand, and will strengthen You; and I have given You for a covenant of the people, for a light of the Gentiles, to open the eyes of the blind, to bring out them that are bound from the chains, and those who sit in darkness from the prison-house. I am the Lord God; this is my name: my glory will I not give to another, nor my virtues to graven images. Behold, the former things have come to pass; new things which I announce, and before they are announced they are made manifest to you. Sing unto the Lord a new song: His sovereignty [is] from the end of the earth. [Sing], you who descend into the sea, and continually sail [on it]; </w:t>
      </w:r>
      <w:proofErr w:type="gramStart"/>
      <w:r w:rsidRPr="0082478C">
        <w:rPr>
          <w:rFonts w:ascii="Arial" w:hAnsi="Arial" w:cs="Arial"/>
          <w:i/>
          <w:iCs/>
          <w:lang w:val="en-PH"/>
        </w:rPr>
        <w:t>you</w:t>
      </w:r>
      <w:proofErr w:type="gramEnd"/>
      <w:r w:rsidRPr="0082478C">
        <w:rPr>
          <w:rFonts w:ascii="Arial" w:hAnsi="Arial" w:cs="Arial"/>
          <w:i/>
          <w:iCs/>
          <w:lang w:val="en-PH"/>
        </w:rPr>
        <w:t xml:space="preserve"> islands, and inhabitants thereof. Rejoice, O wilderness, and the villages thereof, and the houses; and the inhabitants of Cedar shall rejoice, and the inhabitants of the rock shall cry aloud from the top of the mountains: they shall give glory to God; they shall publish His virtues among the islands. The Lord God of hosts shall go forth, He shall destroy war utterly, He shall stir up zeal, and He shall cry aloud to the enemies with strength. Isaiah 42:5-13</w:t>
      </w:r>
    </w:p>
    <w:p w14:paraId="2881C9FA" w14:textId="77777777" w:rsidR="0082478C" w:rsidRPr="0082478C" w:rsidRDefault="0082478C" w:rsidP="0082478C">
      <w:pPr>
        <w:rPr>
          <w:rFonts w:ascii="Arial" w:hAnsi="Arial" w:cs="Arial"/>
          <w:lang w:val="en-PH"/>
        </w:rPr>
      </w:pPr>
      <w:r w:rsidRPr="0082478C">
        <w:rPr>
          <w:rFonts w:ascii="Arial" w:hAnsi="Arial" w:cs="Arial"/>
          <w:lang w:val="en-PH"/>
        </w:rPr>
        <w:t>And when I repeated this, I continued:</w:t>
      </w:r>
    </w:p>
    <w:p w14:paraId="162E42EE" w14:textId="173A590C"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Have you perceived, my friends, that God says He will give Him whom He has established as a light of the Gentiles, glory, and to no other; and not, as Trypho said, that God was retaining the glory to Himself?</w:t>
      </w:r>
    </w:p>
    <w:p w14:paraId="07CA6667"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We have perceived this also; pass on therefore to the remainder of the discourse.</w:t>
      </w:r>
    </w:p>
    <w:p w14:paraId="166A3BA1" w14:textId="77777777" w:rsidR="00702CE0" w:rsidRDefault="00702CE0">
      <w:pPr>
        <w:rPr>
          <w:rFonts w:ascii="Arial" w:hAnsi="Arial" w:cs="Arial"/>
          <w:lang w:val="en-PH"/>
        </w:rPr>
      </w:pPr>
      <w:r>
        <w:rPr>
          <w:rFonts w:ascii="Arial" w:hAnsi="Arial" w:cs="Arial"/>
          <w:lang w:val="en-PH"/>
        </w:rPr>
        <w:br w:type="page"/>
      </w:r>
    </w:p>
    <w:p w14:paraId="7AC72AE5" w14:textId="3800EBF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66. He proves from Isaiah that God was born from a virgin</w:t>
      </w:r>
    </w:p>
    <w:p w14:paraId="45C59D36" w14:textId="579FDF95" w:rsidR="0082478C" w:rsidRPr="0082478C" w:rsidRDefault="0082478C" w:rsidP="0082478C">
      <w:pPr>
        <w:rPr>
          <w:rFonts w:ascii="Arial" w:hAnsi="Arial" w:cs="Arial"/>
          <w:lang w:val="en-PH"/>
        </w:rPr>
      </w:pPr>
      <w:r w:rsidRPr="0082478C">
        <w:rPr>
          <w:rFonts w:ascii="Arial" w:hAnsi="Arial" w:cs="Arial"/>
          <w:lang w:val="en-PH"/>
        </w:rPr>
        <w:t xml:space="preserve">And I, resuming the discourse where I had left off at a previous stage, when proving that He was born of a virgin, and that His birth of a virgin had been predicted by Isaiah, quoted again the same prophecy. It is as follows: And the Lord spoke again to Ahaz, saying, Ask for yourself a sign from the Lord your God, in the depth or in the height. And Ahaz said I will not ask, neither will I tempt the Lord. And Isaiah said, </w:t>
      </w:r>
      <w:proofErr w:type="gramStart"/>
      <w:r w:rsidRPr="0082478C">
        <w:rPr>
          <w:rFonts w:ascii="Arial" w:hAnsi="Arial" w:cs="Arial"/>
          <w:lang w:val="en-PH"/>
        </w:rPr>
        <w:t>Hear</w:t>
      </w:r>
      <w:proofErr w:type="gramEnd"/>
      <w:r w:rsidRPr="0082478C">
        <w:rPr>
          <w:rFonts w:ascii="Arial" w:hAnsi="Arial" w:cs="Arial"/>
          <w:lang w:val="en-PH"/>
        </w:rPr>
        <w:t xml:space="preserve"> then, O house of David; Is it no small thing for you to contend with men? And how do you contend with the Lord? </w:t>
      </w:r>
      <w:proofErr w:type="gramStart"/>
      <w:r w:rsidRPr="0082478C">
        <w:rPr>
          <w:rFonts w:ascii="Arial" w:hAnsi="Arial" w:cs="Arial"/>
          <w:lang w:val="en-PH"/>
        </w:rPr>
        <w:t>Therefore</w:t>
      </w:r>
      <w:proofErr w:type="gramEnd"/>
      <w:r w:rsidRPr="0082478C">
        <w:rPr>
          <w:rFonts w:ascii="Arial" w:hAnsi="Arial" w:cs="Arial"/>
          <w:lang w:val="en-PH"/>
        </w:rPr>
        <w:t xml:space="preserve"> the Lord Himself will give you a sign; Behold, the virgin shall conceive, and shall bear a son, and they shall call his name Immanuel. Butter and honey shall he eat; before he knows or prefers the </w:t>
      </w:r>
      <w:proofErr w:type="gramStart"/>
      <w:r w:rsidRPr="0082478C">
        <w:rPr>
          <w:rFonts w:ascii="Arial" w:hAnsi="Arial" w:cs="Arial"/>
          <w:lang w:val="en-PH"/>
        </w:rPr>
        <w:t>evil</w:t>
      </w:r>
      <w:proofErr w:type="gramEnd"/>
      <w:r w:rsidRPr="0082478C">
        <w:rPr>
          <w:rFonts w:ascii="Arial" w:hAnsi="Arial" w:cs="Arial"/>
          <w:lang w:val="en-PH"/>
        </w:rPr>
        <w:t xml:space="preserve"> he will choose out the good. For before the child knows ill or </w:t>
      </w:r>
      <w:proofErr w:type="gramStart"/>
      <w:r w:rsidRPr="0082478C">
        <w:rPr>
          <w:rFonts w:ascii="Arial" w:hAnsi="Arial" w:cs="Arial"/>
          <w:lang w:val="en-PH"/>
        </w:rPr>
        <w:t>good</w:t>
      </w:r>
      <w:proofErr w:type="gramEnd"/>
      <w:r w:rsidRPr="0082478C">
        <w:rPr>
          <w:rFonts w:ascii="Arial" w:hAnsi="Arial" w:cs="Arial"/>
          <w:lang w:val="en-PH"/>
        </w:rPr>
        <w:t>, he rejects evil by choosing out the good. For before the child knows how to call father or mother, he shall receive the power of Damascus, and the spoil of Samaria, in presence of the king of Assyria. And the land shall be forsaken, which you shall with difficulty endure in consequence of the presence of its two kings. But God shall bring on you, and on your people, and on the house of your father, days which have not yet come upon you since the day in which Ephraim took away from Judah the king of Assyria.</w:t>
      </w:r>
    </w:p>
    <w:p w14:paraId="492CEA92" w14:textId="6146C82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Now it is evident to all, that in the race of Abraham according to the flesh no one has been born of a virgin, or is said to have been born [of a virgin], save this our Christ.</w:t>
      </w:r>
    </w:p>
    <w:p w14:paraId="7B92562D" w14:textId="77777777" w:rsidR="00702CE0" w:rsidRDefault="00702CE0">
      <w:pPr>
        <w:rPr>
          <w:rFonts w:ascii="Arial" w:hAnsi="Arial" w:cs="Arial"/>
          <w:lang w:val="en-PH"/>
        </w:rPr>
      </w:pPr>
      <w:r>
        <w:rPr>
          <w:rFonts w:ascii="Arial" w:hAnsi="Arial" w:cs="Arial"/>
          <w:lang w:val="en-PH"/>
        </w:rPr>
        <w:br w:type="page"/>
      </w:r>
    </w:p>
    <w:p w14:paraId="5B2FC797" w14:textId="3734B1B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67. Trypho compares Jesus with Perseus; and would prefer [to say] that He was elected [to be Christ] on account of observance of the law. Justin speaks of the law as formerly</w:t>
      </w:r>
    </w:p>
    <w:p w14:paraId="5308E2EA" w14:textId="131469DE"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The Scripture has not, 'Behold, the virgin shall conceive, and bear a son,' but, 'Behold, the young woman shall conceive, and bear a son,' and so on, as you quoted. But the whole prophecy refers to Hezekiah, and it is proved that it was fulfilled in him, according to the terms of this prophecy. Moreover, in the fables of those who are called Greeks, it is written that Perseus was begotten of Danae, who was a virgin; he who was called among them Zeus having descended on her in the form of a golden shower. And you ought to feel ashamed when you make assertions similar to theirs, and rather [should] say that this Jesus was born man of men. And if you prove from the Scriptures that He is the Christ, and that on account of having led a life conformed to the law, and perfect, He deserved the </w:t>
      </w:r>
      <w:proofErr w:type="spellStart"/>
      <w:r w:rsidRPr="0082478C">
        <w:rPr>
          <w:rFonts w:ascii="Arial" w:hAnsi="Arial" w:cs="Arial"/>
          <w:lang w:val="en-PH"/>
        </w:rPr>
        <w:t>honour</w:t>
      </w:r>
      <w:proofErr w:type="spellEnd"/>
      <w:r w:rsidRPr="0082478C">
        <w:rPr>
          <w:rFonts w:ascii="Arial" w:hAnsi="Arial" w:cs="Arial"/>
          <w:lang w:val="en-PH"/>
        </w:rPr>
        <w:t> of being elected to be Christ, [it is well]; but do not venture to tell monstrous phenomena, lest you be convicted of talking foolishly like the Greeks.</w:t>
      </w:r>
    </w:p>
    <w:p w14:paraId="16F61CE7" w14:textId="5F8B540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Trypho, I wish to persuade you, and all men in short, of this, that even though you talk worse things in ridicule and in jest, you will not move me from my fixed design; but I shall always adduce from the words which you think can be brought forward [by you] as proof [of your own views], the demonstration of what I have stated along with the testimony of the Scriptures. You are not, however, acting fairly or truthfully in attempting to undo those things in which there has been constantly agreement between us; namely, that certain commands were instituted by Moses on account of the hardness of your people's hearts. For you said that, by reason of His living conformably to law, He was elected and became Christ, if indeed He were proved to be so.</w:t>
      </w:r>
    </w:p>
    <w:p w14:paraId="7ABF80FD" w14:textId="4E433AC2"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You admitted to us that He was both circumcised, and observed the other legal ceremonies ordained by Moses.</w:t>
      </w:r>
    </w:p>
    <w:p w14:paraId="1FC45728" w14:textId="674B35B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have admitted it, and do admit it: yet I have admitted that He endured all these not as if He were justified by them, but completing the dispensation which His Father, the Maker of all things, and Lord and God, wished Him [to complete]. For I admit that He endured crucifixion and death, and the incarnation, and the suffering of as many afflictions as your nation put upon Him. But since again you dissent from that to which you but lately assented, Trypho, answer me: Are those righteous patriarchs who lived before Moses, who observed none of those [ordinances] which, the Scripture shows, received the commencement of [their] institution from Moses, saved, [and have they attained to] the inheritance of the blessed?</w:t>
      </w:r>
    </w:p>
    <w:p w14:paraId="4A506D13"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The Scriptures compel me to admit it.</w:t>
      </w:r>
    </w:p>
    <w:p w14:paraId="0A75600D" w14:textId="68A434D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t>
      </w:r>
      <w:proofErr w:type="gramStart"/>
      <w:r w:rsidRPr="0082478C">
        <w:rPr>
          <w:rFonts w:ascii="Arial" w:hAnsi="Arial" w:cs="Arial"/>
          <w:lang w:val="en-PH"/>
        </w:rPr>
        <w:t>Likewise</w:t>
      </w:r>
      <w:proofErr w:type="gramEnd"/>
      <w:r w:rsidRPr="0082478C">
        <w:rPr>
          <w:rFonts w:ascii="Arial" w:hAnsi="Arial" w:cs="Arial"/>
          <w:lang w:val="en-PH"/>
        </w:rPr>
        <w:t xml:space="preserve"> I again ask you, did God enjoin your fathers to present the offerings and sacrifices because He had need of them, or because of the hardness of their hearts and tendency to idolatry?</w:t>
      </w:r>
    </w:p>
    <w:p w14:paraId="53F286A6" w14:textId="28769611"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The latter the Scriptures in like manner compel us to admit.</w:t>
      </w:r>
    </w:p>
    <w:p w14:paraId="1A24636D" w14:textId="6EA7526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Likewise, did not the Scriptures predict that God promised to dispense a new covenant besides that which [was dispensed] in the mountain Horeb?</w:t>
      </w:r>
    </w:p>
    <w:p w14:paraId="01070D44"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This, too, had been predicted.</w:t>
      </w:r>
    </w:p>
    <w:p w14:paraId="069493D1" w14:textId="20F314EE"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Was not the old covenant laid on your fathers with fear and trembling, so that they could not give ear to God?</w:t>
      </w:r>
    </w:p>
    <w:p w14:paraId="0CF76F8E"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He admitted it.</w:t>
      </w:r>
    </w:p>
    <w:p w14:paraId="0B7F4329" w14:textId="29D5511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What then? God promised that there would be another covenant, not like that old one, and said that it would be laid on them without fear, and trembling, and lightnings, and that it would be such as to show what kind of commands and deeds God knows to be eternal and suited to every nation, and what commandments He has given, suiting them to the hardness of your people's hearts, as He exclaims also by the prophets.</w:t>
      </w:r>
    </w:p>
    <w:p w14:paraId="2C402251" w14:textId="7B0F24F4"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To this also, those who are lovers of truth and not lovers of strife must assuredly assent.</w:t>
      </w:r>
    </w:p>
    <w:p w14:paraId="33713FB8" w14:textId="6EF9FD1E"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know not how you speak of persons very fond of strife, [since] you yourself oftentimes were plainly acting in this very manner, frequently contradicting what you had agreed to.</w:t>
      </w:r>
    </w:p>
    <w:p w14:paraId="5DE377D5" w14:textId="77777777" w:rsidR="00702CE0" w:rsidRDefault="00702CE0">
      <w:pPr>
        <w:rPr>
          <w:rFonts w:ascii="Arial" w:hAnsi="Arial" w:cs="Arial"/>
          <w:lang w:val="en-PH"/>
        </w:rPr>
      </w:pPr>
      <w:r>
        <w:rPr>
          <w:rFonts w:ascii="Arial" w:hAnsi="Arial" w:cs="Arial"/>
          <w:lang w:val="en-PH"/>
        </w:rPr>
        <w:br w:type="page"/>
      </w:r>
    </w:p>
    <w:p w14:paraId="1AA64E09" w14:textId="69B8495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68. He complains of the obstinacy of Trypho; he answers his objection; he convicts the Jews of bad faith</w:t>
      </w:r>
    </w:p>
    <w:p w14:paraId="790C8117"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You </w:t>
      </w:r>
      <w:proofErr w:type="spellStart"/>
      <w:r w:rsidRPr="0082478C">
        <w:rPr>
          <w:rFonts w:ascii="Arial" w:hAnsi="Arial" w:cs="Arial"/>
          <w:lang w:val="en-PH"/>
        </w:rPr>
        <w:t>endeavour</w:t>
      </w:r>
      <w:proofErr w:type="spellEnd"/>
      <w:r w:rsidRPr="0082478C">
        <w:rPr>
          <w:rFonts w:ascii="Arial" w:hAnsi="Arial" w:cs="Arial"/>
          <w:lang w:val="en-PH"/>
        </w:rPr>
        <w:t xml:space="preserve"> to prove an incredible and nearly impossible thing; [namely], that God endured to be born and become man.</w:t>
      </w:r>
    </w:p>
    <w:p w14:paraId="6FC136AE" w14:textId="3E7359E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If I undertook to prove this by doctrines or arguments of man, you should not bear with me. But if I quote frequently Scriptures, and so many of them, referring to this point, and ask you to comprehend them, you are hard-hearted in the recognition of the mind and will of God. But if you wish to remain for ever so, I would not be injured at all; and for ever retaining the same [opinions] which I had before I met with you, I shall leave you.</w:t>
      </w:r>
    </w:p>
    <w:p w14:paraId="625B9DA1" w14:textId="0819CFAC"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Look, my friend, you made yourself master of these [truths] with much </w:t>
      </w:r>
      <w:proofErr w:type="spellStart"/>
      <w:r w:rsidRPr="0082478C">
        <w:rPr>
          <w:rFonts w:ascii="Arial" w:hAnsi="Arial" w:cs="Arial"/>
          <w:lang w:val="en-PH"/>
        </w:rPr>
        <w:t>labour</w:t>
      </w:r>
      <w:proofErr w:type="spellEnd"/>
      <w:r w:rsidRPr="0082478C">
        <w:rPr>
          <w:rFonts w:ascii="Arial" w:hAnsi="Arial" w:cs="Arial"/>
          <w:lang w:val="en-PH"/>
        </w:rPr>
        <w:t xml:space="preserve"> and toil. And we accordingly must diligently scrutinize all that we meet with, in order to give our assent to those things which the Scriptures compel us [to believe].</w:t>
      </w:r>
    </w:p>
    <w:p w14:paraId="6FBB2365" w14:textId="7777777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do not ask you not to strive earnestly by all means, in making an investigation of the matters inquired into; but [I ask you], when you have nothing to say, not to contradict those things which you said you had admitted.</w:t>
      </w:r>
    </w:p>
    <w:p w14:paraId="7949C7D5"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t>
      </w:r>
      <w:proofErr w:type="gramStart"/>
      <w:r w:rsidRPr="0082478C">
        <w:rPr>
          <w:rFonts w:ascii="Arial" w:hAnsi="Arial" w:cs="Arial"/>
          <w:lang w:val="en-PH"/>
        </w:rPr>
        <w:t>So</w:t>
      </w:r>
      <w:proofErr w:type="gramEnd"/>
      <w:r w:rsidRPr="0082478C">
        <w:rPr>
          <w:rFonts w:ascii="Arial" w:hAnsi="Arial" w:cs="Arial"/>
          <w:lang w:val="en-PH"/>
        </w:rPr>
        <w:t xml:space="preserve"> we shall </w:t>
      </w:r>
      <w:proofErr w:type="spellStart"/>
      <w:r w:rsidRPr="0082478C">
        <w:rPr>
          <w:rFonts w:ascii="Arial" w:hAnsi="Arial" w:cs="Arial"/>
          <w:lang w:val="en-PH"/>
        </w:rPr>
        <w:t>endeavour</w:t>
      </w:r>
      <w:proofErr w:type="spellEnd"/>
      <w:r w:rsidRPr="0082478C">
        <w:rPr>
          <w:rFonts w:ascii="Arial" w:hAnsi="Arial" w:cs="Arial"/>
          <w:lang w:val="en-PH"/>
        </w:rPr>
        <w:t xml:space="preserve"> to do.</w:t>
      </w:r>
    </w:p>
    <w:p w14:paraId="1E84372F" w14:textId="7777777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In addition to the </w:t>
      </w:r>
      <w:proofErr w:type="gramStart"/>
      <w:r w:rsidRPr="0082478C">
        <w:rPr>
          <w:rFonts w:ascii="Arial" w:hAnsi="Arial" w:cs="Arial"/>
          <w:lang w:val="en-PH"/>
        </w:rPr>
        <w:t>questions</w:t>
      </w:r>
      <w:proofErr w:type="gramEnd"/>
      <w:r w:rsidRPr="0082478C">
        <w:rPr>
          <w:rFonts w:ascii="Arial" w:hAnsi="Arial" w:cs="Arial"/>
          <w:lang w:val="en-PH"/>
        </w:rPr>
        <w:t xml:space="preserve"> I have just now put to you, I wish to put more: for by means of these questions I shall strive to bring the discourse to a speedy termination.</w:t>
      </w:r>
    </w:p>
    <w:p w14:paraId="5145C2D7"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Ask the questions.</w:t>
      </w:r>
    </w:p>
    <w:p w14:paraId="7C5097DB" w14:textId="4A9FCFF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Do you think that any other one is said to be worthy of worship and called Lord and God in the Scriptures, except the Maker of all, and Christ, who by so many Scriptures was proved to you to have become man?</w:t>
      </w:r>
    </w:p>
    <w:p w14:paraId="3ADEA006"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How can we admit this, when we have instituted so great an inquiry as to whether there is any other than the </w:t>
      </w:r>
      <w:proofErr w:type="gramStart"/>
      <w:r w:rsidRPr="0082478C">
        <w:rPr>
          <w:rFonts w:ascii="Arial" w:hAnsi="Arial" w:cs="Arial"/>
          <w:lang w:val="en-PH"/>
        </w:rPr>
        <w:t>Father</w:t>
      </w:r>
      <w:proofErr w:type="gramEnd"/>
      <w:r w:rsidRPr="0082478C">
        <w:rPr>
          <w:rFonts w:ascii="Arial" w:hAnsi="Arial" w:cs="Arial"/>
          <w:lang w:val="en-PH"/>
        </w:rPr>
        <w:t xml:space="preserve"> alone?</w:t>
      </w:r>
    </w:p>
    <w:p w14:paraId="09ADDC93" w14:textId="06D0F16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must ask you this also, that I may know whether or not you are of a different opinion from that which you admitted some time ago.</w:t>
      </w:r>
    </w:p>
    <w:p w14:paraId="6DF3B76F"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It is not, sir.</w:t>
      </w:r>
    </w:p>
    <w:p w14:paraId="39D11AD4" w14:textId="71DEBC8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Since you certainly admit these things, and since Scripture says, 'Who shall declare His generation?' ought you not now to suppose that He is not the seed of a human race?</w:t>
      </w:r>
    </w:p>
    <w:p w14:paraId="25FF1A73" w14:textId="0507A0D9"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How then does the Word say to David, that out of his loins God shall take to Himself a Son, and shall establish His kingdom, and shall set Him on the throne of His glory?</w:t>
      </w:r>
    </w:p>
    <w:p w14:paraId="46A662AD" w14:textId="2FD90E6C"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Trypho, if the prophecy which Isaiah uttered, 'Behold, the virgin shall conceive,' is said not to the house of David, but to another house of the twelve tribes, perhaps the matter would have some difficulty; but since this prophecy refers to the house of David, Isaiah has explained how that which was spoken by God to David in mystery would take place. But perhaps you are not aware of this, my friends, that there were many sayings written obscurely, or parabolically, or mysteriously, and symbolic actions, which the prophets who lived after the persons who said or did them expounded.</w:t>
      </w:r>
    </w:p>
    <w:p w14:paraId="782469D3"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Assuredly.</w:t>
      </w:r>
    </w:p>
    <w:p w14:paraId="27FCC1D5" w14:textId="0682A66C"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If therefore, I shall show that this prophecy of Isaiah refers to our Christ, and not to Hezekiah, as you say, shall I not in this matter, too, compel you not to believe your teachers, who venture to assert that the explanation which your seventy elders that were with Ptolemy the king of the Egyptians gave, is untrue in certain respects? For some statements in the Scriptures, which appear explicitly to convict them of a foolish and vain opinion, these they venture to assert have not been so written. But other statements, which they fancy they can distort and harmonize with human actions, these, they say, refer not to this Jesus Christ of ours, but to him of whom they are pleased to explain them. Thus, for instance, they have taught you that this Scripture which we are now discussing refers to Hezekiah, in which, as I promised, I shall show they are wrong. And since they are compelled, they agree that some Scriptures which we mention to them, and which expressly prove that Christ was to suffer, to be worshipped, and [to be called] God, and which I have already recited to you, do refer indeed to Christ, but they venture to assert that this man is not Christ. But they admit that He will come to suffer, and to reign, and to be worshipped, and to be God; and this opinion I shall in like manner show to be ridiculous and silly. But since I am pressed to answer first to what was said by you in jest, I shall make answer to it, and shall afterwards give replies to what follows.</w:t>
      </w:r>
    </w:p>
    <w:p w14:paraId="1300E85E" w14:textId="77777777" w:rsidR="00702CE0" w:rsidRDefault="00702CE0">
      <w:pPr>
        <w:rPr>
          <w:rFonts w:ascii="Arial" w:hAnsi="Arial" w:cs="Arial"/>
          <w:lang w:val="en-PH"/>
        </w:rPr>
      </w:pPr>
      <w:r>
        <w:rPr>
          <w:rFonts w:ascii="Arial" w:hAnsi="Arial" w:cs="Arial"/>
          <w:lang w:val="en-PH"/>
        </w:rPr>
        <w:br w:type="page"/>
      </w:r>
    </w:p>
    <w:p w14:paraId="29C15D8A" w14:textId="7A791AAA"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 xml:space="preserve">Chapter 69. The devil, since he emulates the truth, has invented fables about Bacchus, Hercules, and </w:t>
      </w:r>
      <w:proofErr w:type="spellStart"/>
      <w:r w:rsidRPr="0082478C">
        <w:rPr>
          <w:rFonts w:ascii="Arial" w:hAnsi="Arial" w:cs="Arial"/>
          <w:b/>
          <w:bCs/>
          <w:sz w:val="32"/>
          <w:szCs w:val="32"/>
          <w:lang w:val="en-PH"/>
        </w:rPr>
        <w:t>Æsculapius</w:t>
      </w:r>
      <w:proofErr w:type="spellEnd"/>
    </w:p>
    <w:p w14:paraId="7A2E3372" w14:textId="4572109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Be well assured, then, Trypho, that I am established in the knowledge of and faith in the Scriptures by those counterfeits which he who is called the devil is said to have performed among the Greeks; just as some were wrought by the Magi in Egypt, and others by the false prophets in Elijah's days. For when they tell that Bacchus, son of Jupiter, was begotten by [Jupiter's] intercourse with Semele, and that he was the discoverer of the vine; and when they relate, that being torn in pieces, and having died, he rose again, and ascended to heaven; and when they introduce wine into his mysteries, do I not perceive that [the devil] has imitated the prophecy announced by the patriarch Jacob, and recorded by Moses? And when they </w:t>
      </w:r>
      <w:proofErr w:type="gramStart"/>
      <w:r w:rsidRPr="0082478C">
        <w:rPr>
          <w:rFonts w:ascii="Arial" w:hAnsi="Arial" w:cs="Arial"/>
          <w:lang w:val="en-PH"/>
        </w:rPr>
        <w:t>tell</w:t>
      </w:r>
      <w:proofErr w:type="gramEnd"/>
      <w:r w:rsidRPr="0082478C">
        <w:rPr>
          <w:rFonts w:ascii="Arial" w:hAnsi="Arial" w:cs="Arial"/>
          <w:lang w:val="en-PH"/>
        </w:rPr>
        <w:t xml:space="preserve"> that Hercules was strong, and travelled over all the world, and was begotten by Jove of Alcmene, and ascended to heaven when he died, do I not perceive that the Scripture which speaks of Christ, 'strong as a giant to run his race,' has been in like manner imitated? And when he [the devil] brings forward </w:t>
      </w:r>
      <w:proofErr w:type="spellStart"/>
      <w:r w:rsidRPr="0082478C">
        <w:rPr>
          <w:rFonts w:ascii="Arial" w:hAnsi="Arial" w:cs="Arial"/>
          <w:lang w:val="en-PH"/>
        </w:rPr>
        <w:t>Æsculapius</w:t>
      </w:r>
      <w:proofErr w:type="spellEnd"/>
      <w:r w:rsidRPr="0082478C">
        <w:rPr>
          <w:rFonts w:ascii="Arial" w:hAnsi="Arial" w:cs="Arial"/>
          <w:lang w:val="en-PH"/>
        </w:rPr>
        <w:t xml:space="preserve"> as the raiser of the dead and healer of all diseases, may I not say that in this matter likewise he has imitated the prophecies about Christ? But since I have not quoted to you such Scripture as tells that Christ will do these things, I must necessarily remind you of one such: from which you can understand, how that to those destitute of a knowledge of God, I mean the Gentiles, who, 'having eyes, saw not, and having a heart, understood not,' worshipping the images of wood, [how even to them] Scripture prophesied that they would renounce these [vanities], and hope in this Christ. It is thus written:</w:t>
      </w:r>
    </w:p>
    <w:p w14:paraId="5978A515" w14:textId="7F0CE88C" w:rsidR="0082478C" w:rsidRPr="0082478C" w:rsidRDefault="0082478C" w:rsidP="0082478C">
      <w:pPr>
        <w:rPr>
          <w:rFonts w:ascii="Arial" w:hAnsi="Arial" w:cs="Arial"/>
          <w:lang w:val="en-PH"/>
        </w:rPr>
      </w:pPr>
      <w:r w:rsidRPr="0082478C">
        <w:rPr>
          <w:rFonts w:ascii="Arial" w:hAnsi="Arial" w:cs="Arial"/>
          <w:i/>
          <w:iCs/>
          <w:lang w:val="en-PH"/>
        </w:rPr>
        <w:t>Rejoice, thirsty wilderness: let the wilderness be glad, and blossom as the lily: the deserts of the Jordan shall both blossom and be glad: and the glory of Lebanon was given to it, and the </w:t>
      </w:r>
      <w:proofErr w:type="spellStart"/>
      <w:r w:rsidRPr="0082478C">
        <w:rPr>
          <w:rFonts w:ascii="Arial" w:hAnsi="Arial" w:cs="Arial"/>
          <w:i/>
          <w:iCs/>
          <w:lang w:val="en-PH"/>
        </w:rPr>
        <w:t>honour</w:t>
      </w:r>
      <w:proofErr w:type="spellEnd"/>
      <w:r w:rsidRPr="0082478C">
        <w:rPr>
          <w:rFonts w:ascii="Arial" w:hAnsi="Arial" w:cs="Arial"/>
          <w:i/>
          <w:iCs/>
          <w:lang w:val="en-PH"/>
        </w:rPr>
        <w:t xml:space="preserve"> of Carmel. And my people shall see the exaltation of the Lord, and the glory of God. Be strong, </w:t>
      </w:r>
      <w:proofErr w:type="gramStart"/>
      <w:r w:rsidRPr="0082478C">
        <w:rPr>
          <w:rFonts w:ascii="Arial" w:hAnsi="Arial" w:cs="Arial"/>
          <w:i/>
          <w:iCs/>
          <w:lang w:val="en-PH"/>
        </w:rPr>
        <w:t>you</w:t>
      </w:r>
      <w:proofErr w:type="gramEnd"/>
      <w:r w:rsidRPr="0082478C">
        <w:rPr>
          <w:rFonts w:ascii="Arial" w:hAnsi="Arial" w:cs="Arial"/>
          <w:i/>
          <w:iCs/>
          <w:lang w:val="en-PH"/>
        </w:rPr>
        <w:t xml:space="preserve"> careless hands and enfeebled knees. Be comforted, you faint in soul: be strong, fear not. Behold, our God gives, and will give, retributive judgment. He shall come and save us. Then the eyes of the blind shall be opened, and the ears of the deaf shall hear. Then the lame shall leap as </w:t>
      </w:r>
      <w:proofErr w:type="gramStart"/>
      <w:r w:rsidRPr="0082478C">
        <w:rPr>
          <w:rFonts w:ascii="Arial" w:hAnsi="Arial" w:cs="Arial"/>
          <w:i/>
          <w:iCs/>
          <w:lang w:val="en-PH"/>
        </w:rPr>
        <w:t>an</w:t>
      </w:r>
      <w:proofErr w:type="gramEnd"/>
      <w:r w:rsidRPr="0082478C">
        <w:rPr>
          <w:rFonts w:ascii="Arial" w:hAnsi="Arial" w:cs="Arial"/>
          <w:i/>
          <w:iCs/>
          <w:lang w:val="en-PH"/>
        </w:rPr>
        <w:t xml:space="preserve"> hart, and the tongue of the stammerers shall be distinct: for water has broken forth in the wilderness, and a valley in the thirsty land; and the parched ground shall become pools, and a spring of water shall [rise up] in the thirsty land. Isaiah 35:1-7</w:t>
      </w:r>
    </w:p>
    <w:p w14:paraId="0461FC76" w14:textId="477391AD" w:rsidR="0082478C" w:rsidRPr="0082478C" w:rsidRDefault="0082478C" w:rsidP="0082478C">
      <w:pPr>
        <w:rPr>
          <w:rFonts w:ascii="Arial" w:hAnsi="Arial" w:cs="Arial"/>
          <w:lang w:val="en-PH"/>
        </w:rPr>
      </w:pPr>
      <w:r w:rsidRPr="0082478C">
        <w:rPr>
          <w:rFonts w:ascii="Arial" w:hAnsi="Arial" w:cs="Arial"/>
          <w:lang w:val="en-PH"/>
        </w:rPr>
        <w:t xml:space="preserve">The spring of living water which gushed forth from God in the land destitute of the knowledge of God, namely the land of the Gentiles, was this Christ, who also appeared in your nation, and healed those who were maimed, and deaf, and lame in body from their birth, causing them to leap, to hear, and to see, by His word. And having raised the dead, and causing them to live, by His deeds He compelled the men who lived at that time to </w:t>
      </w:r>
      <w:proofErr w:type="spellStart"/>
      <w:r w:rsidRPr="0082478C">
        <w:rPr>
          <w:rFonts w:ascii="Arial" w:hAnsi="Arial" w:cs="Arial"/>
          <w:lang w:val="en-PH"/>
        </w:rPr>
        <w:t>recognise</w:t>
      </w:r>
      <w:proofErr w:type="spellEnd"/>
      <w:r w:rsidRPr="0082478C">
        <w:rPr>
          <w:rFonts w:ascii="Arial" w:hAnsi="Arial" w:cs="Arial"/>
          <w:lang w:val="en-PH"/>
        </w:rPr>
        <w:t xml:space="preserve"> Him. But though they saw such works, they asserted it was magical art. For they dared to call Him a magician, and a deceiver of the people. Yet He wrought such works, and persuaded those who were [destined to] believe in Him; for even if </w:t>
      </w:r>
      <w:proofErr w:type="spellStart"/>
      <w:r w:rsidRPr="0082478C">
        <w:rPr>
          <w:rFonts w:ascii="Arial" w:hAnsi="Arial" w:cs="Arial"/>
          <w:lang w:val="en-PH"/>
        </w:rPr>
        <w:t>any one</w:t>
      </w:r>
      <w:proofErr w:type="spellEnd"/>
      <w:r w:rsidRPr="0082478C">
        <w:rPr>
          <w:rFonts w:ascii="Arial" w:hAnsi="Arial" w:cs="Arial"/>
          <w:lang w:val="en-PH"/>
        </w:rPr>
        <w:t xml:space="preserve"> be </w:t>
      </w:r>
      <w:proofErr w:type="spellStart"/>
      <w:r w:rsidRPr="0082478C">
        <w:rPr>
          <w:rFonts w:ascii="Arial" w:hAnsi="Arial" w:cs="Arial"/>
          <w:lang w:val="en-PH"/>
        </w:rPr>
        <w:t>labouring</w:t>
      </w:r>
      <w:proofErr w:type="spellEnd"/>
      <w:r w:rsidRPr="0082478C">
        <w:rPr>
          <w:rFonts w:ascii="Arial" w:hAnsi="Arial" w:cs="Arial"/>
          <w:lang w:val="en-PH"/>
        </w:rPr>
        <w:t xml:space="preserve"> under a defect of body, yet be an observer of the doctrines delivered by Him, He shall raise him up at His second advent perfectly sound, after He has made him immortal, and incorruptible, and free from grief.</w:t>
      </w:r>
    </w:p>
    <w:p w14:paraId="1D1B7425" w14:textId="77777777" w:rsidR="00702CE0" w:rsidRDefault="00702CE0">
      <w:pPr>
        <w:rPr>
          <w:rFonts w:ascii="Arial" w:hAnsi="Arial" w:cs="Arial"/>
          <w:lang w:val="en-PH"/>
        </w:rPr>
      </w:pPr>
      <w:r>
        <w:rPr>
          <w:rFonts w:ascii="Arial" w:hAnsi="Arial" w:cs="Arial"/>
          <w:lang w:val="en-PH"/>
        </w:rPr>
        <w:br w:type="page"/>
      </w:r>
    </w:p>
    <w:p w14:paraId="3E1EE893" w14:textId="24DF145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 xml:space="preserve">Chapter 70. So </w:t>
      </w:r>
      <w:proofErr w:type="gramStart"/>
      <w:r w:rsidRPr="0082478C">
        <w:rPr>
          <w:rFonts w:ascii="Arial" w:hAnsi="Arial" w:cs="Arial"/>
          <w:b/>
          <w:bCs/>
          <w:sz w:val="32"/>
          <w:szCs w:val="32"/>
          <w:lang w:val="en-PH"/>
        </w:rPr>
        <w:t>also</w:t>
      </w:r>
      <w:proofErr w:type="gramEnd"/>
      <w:r w:rsidRPr="0082478C">
        <w:rPr>
          <w:rFonts w:ascii="Arial" w:hAnsi="Arial" w:cs="Arial"/>
          <w:b/>
          <w:bCs/>
          <w:sz w:val="32"/>
          <w:szCs w:val="32"/>
          <w:lang w:val="en-PH"/>
        </w:rPr>
        <w:t xml:space="preserve"> the mysteries of Mithras are distorted from the prophecies of Daniel and Isaiah</w:t>
      </w:r>
    </w:p>
    <w:p w14:paraId="42CD2199" w14:textId="34831DA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when those who record the mysteries of Mithras say that he was begotten of a rock, and call the place where those who believe in him are initiated a cave, do I not perceive here that the utterance of Daniel, that a stone without hands was cut out of a great mountain, has been imitated by them, and that they have attempted likewise to imitate the whole of Isaiah's words? For they contrived that the words of righteousness be quoted also by them. But I must repeat to you the words of Isaiah referred to, in order that from them you may know that these things are so. They are these: 'Hear, you that are far off, what I have done; those that are near shall know my might. The sinners in Zion are removed; trembling shall seize the impious. Who shall announce to you the everlasting place? The man who walks in righteousness, speaks in the right way, hates sin and unrighteousness, and keeps his hands pure from bribes, stops the ears from hearing the unjust judgment of blood closes the eyes from seeing unrighteousness: he shall dwell in the lofty cave of the strong rock. Bread shall be given to him, and his water [shall be] sure. You shall see the King with glory, and your eyes shall look far off. Your soul shall pursue diligently the fear of the Lord. Where is the scribe? Where are the counsellors? Where is he that numbers those who are nourished — the small and great people? With whom they did not take counsel, nor knew the depth of the voices, so that they heard not. The people who have become depreciated, and there is no understanding in him who hears.' Isaiah 33:13-19 Now it is evident, that in this prophecy [allusion is made] to the bread which our Christ gave us to eat, in remembrance of His being made flesh for the sake of His believers, for whom also He suffered; and to the cup which He gave us to drink, in remembrance of His own blood, with giving of thanks. And this prophecy proves that we shall behold this very King with glory; and the very terms of the prophecy declare loudly, that the people foreknown to believe in Him were foreknown to pursue diligently the fear of the Lord. Moreover, these Scriptures are equally explicit in saying, that those who are reputed to know the writings of the Scriptures, and who hear the prophecies, have no understanding. And when I hear, Trypho, that Perseus was begotten of a virgin, I understand that the deceiving serpent counterfeited also this.</w:t>
      </w:r>
    </w:p>
    <w:p w14:paraId="34E71081" w14:textId="77777777" w:rsidR="00702CE0" w:rsidRDefault="00702CE0">
      <w:pPr>
        <w:rPr>
          <w:rFonts w:ascii="Arial" w:hAnsi="Arial" w:cs="Arial"/>
          <w:lang w:val="en-PH"/>
        </w:rPr>
      </w:pPr>
      <w:r>
        <w:rPr>
          <w:rFonts w:ascii="Arial" w:hAnsi="Arial" w:cs="Arial"/>
          <w:lang w:val="en-PH"/>
        </w:rPr>
        <w:br w:type="page"/>
      </w:r>
    </w:p>
    <w:p w14:paraId="528ECE63" w14:textId="7AF8C69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71. The Jews reject the interpretation of the Septuagint, from which, moreover, they have taken away some passages</w:t>
      </w:r>
    </w:p>
    <w:p w14:paraId="4B9083B5" w14:textId="34C4F21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But I am far from putting reliance in your teachers, who refuse to admit that the interpretation made by the seventy elders who were with Ptolemy [king] of the Egyptians is a correct one; and they attempt to frame another. And I wish you to observe, that they have altogether taken away many Scriptures from the translations effected by those seventy elders who were with Ptolemy, and by which this very man who was crucified is proved to have been set forth expressly as God, and man, and as being crucified, and as dying; but since I am aware that this is denied by all of your nation, I do not address myself to these points, but I proceed to carry on my discussions by means of those passages which are still admitted by you. For you assent to those which I have brought before your attention, except that you contradict the statement, 'Behold, the virgin shall conceive,' and say it ought to be read, 'Behold, the young woman shall conceive.' And I promised to prove that the prophecy referred, not, as you were taught, to Hezekiah, but to this Christ of mine: and now I shall go to the proof.</w:t>
      </w:r>
    </w:p>
    <w:p w14:paraId="02198522" w14:textId="0D15B12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We ask you first of all to tell us some of the Scriptures which you allege have been completely cancelled.</w:t>
      </w:r>
    </w:p>
    <w:p w14:paraId="19F22EC4" w14:textId="77777777" w:rsidR="00702CE0" w:rsidRDefault="00702CE0">
      <w:pPr>
        <w:rPr>
          <w:rFonts w:ascii="Arial" w:hAnsi="Arial" w:cs="Arial"/>
          <w:lang w:val="en-PH"/>
        </w:rPr>
      </w:pPr>
      <w:r>
        <w:rPr>
          <w:rFonts w:ascii="Arial" w:hAnsi="Arial" w:cs="Arial"/>
          <w:lang w:val="en-PH"/>
        </w:rPr>
        <w:br w:type="page"/>
      </w:r>
    </w:p>
    <w:p w14:paraId="28151CAE" w14:textId="6D275B9B"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72. Passages have been removed by the Jews from Esdras and Jeremiah</w:t>
      </w:r>
    </w:p>
    <w:p w14:paraId="4CFA02F3" w14:textId="260F7DA2"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 shall do as you please. From the statements, then, which Esdras made in reference to the law of the </w:t>
      </w:r>
      <w:proofErr w:type="spellStart"/>
      <w:r w:rsidRPr="0082478C">
        <w:rPr>
          <w:rFonts w:ascii="Arial" w:hAnsi="Arial" w:cs="Arial"/>
          <w:lang w:val="en-PH"/>
        </w:rPr>
        <w:t>passover</w:t>
      </w:r>
      <w:proofErr w:type="spellEnd"/>
      <w:r w:rsidRPr="0082478C">
        <w:rPr>
          <w:rFonts w:ascii="Arial" w:hAnsi="Arial" w:cs="Arial"/>
          <w:lang w:val="en-PH"/>
        </w:rPr>
        <w:t xml:space="preserve">, they have taken away the following: 'And Esdras said to the people, </w:t>
      </w:r>
      <w:proofErr w:type="gramStart"/>
      <w:r w:rsidRPr="0082478C">
        <w:rPr>
          <w:rFonts w:ascii="Arial" w:hAnsi="Arial" w:cs="Arial"/>
          <w:lang w:val="en-PH"/>
        </w:rPr>
        <w:t>This</w:t>
      </w:r>
      <w:proofErr w:type="gramEnd"/>
      <w:r w:rsidRPr="0082478C">
        <w:rPr>
          <w:rFonts w:ascii="Arial" w:hAnsi="Arial" w:cs="Arial"/>
          <w:lang w:val="en-PH"/>
        </w:rPr>
        <w:t xml:space="preserve"> </w:t>
      </w:r>
      <w:proofErr w:type="spellStart"/>
      <w:r w:rsidRPr="0082478C">
        <w:rPr>
          <w:rFonts w:ascii="Arial" w:hAnsi="Arial" w:cs="Arial"/>
          <w:lang w:val="en-PH"/>
        </w:rPr>
        <w:t>passover</w:t>
      </w:r>
      <w:proofErr w:type="spellEnd"/>
      <w:r w:rsidRPr="0082478C">
        <w:rPr>
          <w:rFonts w:ascii="Arial" w:hAnsi="Arial" w:cs="Arial"/>
          <w:lang w:val="en-PH"/>
        </w:rPr>
        <w:t xml:space="preserve"> is our </w:t>
      </w:r>
      <w:proofErr w:type="spellStart"/>
      <w:r w:rsidRPr="0082478C">
        <w:rPr>
          <w:rFonts w:ascii="Arial" w:hAnsi="Arial" w:cs="Arial"/>
          <w:lang w:val="en-PH"/>
        </w:rPr>
        <w:t>Saviour</w:t>
      </w:r>
      <w:proofErr w:type="spellEnd"/>
      <w:r w:rsidRPr="0082478C">
        <w:rPr>
          <w:rFonts w:ascii="Arial" w:hAnsi="Arial" w:cs="Arial"/>
          <w:lang w:val="en-PH"/>
        </w:rPr>
        <w:t xml:space="preserve"> and our refuge. And if you have understood, and your heart has taken it in, that we shall humble Him on a standard, and thereafter hope in Him, then this place shall not be forsaken for ever, says the God of hosts. But if you will not believe Him, and will not listen to His declaration, you shall be a laughing-stock to the nations.' And from the sayings of </w:t>
      </w:r>
      <w:proofErr w:type="gramStart"/>
      <w:r w:rsidRPr="0082478C">
        <w:rPr>
          <w:rFonts w:ascii="Arial" w:hAnsi="Arial" w:cs="Arial"/>
          <w:lang w:val="en-PH"/>
        </w:rPr>
        <w:t>Jeremiah</w:t>
      </w:r>
      <w:proofErr w:type="gramEnd"/>
      <w:r w:rsidRPr="0082478C">
        <w:rPr>
          <w:rFonts w:ascii="Arial" w:hAnsi="Arial" w:cs="Arial"/>
          <w:lang w:val="en-PH"/>
        </w:rPr>
        <w:t xml:space="preserve"> they have cut out the following: 'I [was] like a lamb that is brought to the slaughter: they devised a device against me, saying, Come, let us lay on wood on His bread, and let us blot Him out from the land of the living; and His name shall no more be remembered.' Jeremiah 11:19 And since this passage from the sayings of Jeremiah is still written in some copies [of the Scriptures] in the synagogues of the Jews (for it is only a short time since they were cut out), and since from these words it is demonstrated that the Jews deliberated about the Christ Himself, to crucify and put Him to death, He Himself is both declared to be led as a sheep to the slaughter, as was predicted by Isaiah, and is here represented as a harmless lamb; but being in a difficulty about them, they give themselves over to blasphemy. And again, from the sayings of the same Jeremiah these have been cut out: 'The Lord God remembered His dead people of Israel who lay in the graves; and He descended to preach to them His own salvation.'</w:t>
      </w:r>
    </w:p>
    <w:p w14:paraId="51E8DB06" w14:textId="77777777" w:rsidR="00702CE0" w:rsidRDefault="00702CE0">
      <w:pPr>
        <w:rPr>
          <w:rFonts w:ascii="Arial" w:hAnsi="Arial" w:cs="Arial"/>
          <w:lang w:val="en-PH"/>
        </w:rPr>
      </w:pPr>
      <w:r>
        <w:rPr>
          <w:rFonts w:ascii="Arial" w:hAnsi="Arial" w:cs="Arial"/>
          <w:lang w:val="en-PH"/>
        </w:rPr>
        <w:br w:type="page"/>
      </w:r>
    </w:p>
    <w:p w14:paraId="2E4FF68D" w14:textId="41436790"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73. [The words] From the wood have been cut out of Psalm 96</w:t>
      </w:r>
    </w:p>
    <w:p w14:paraId="4CB243A2" w14:textId="0871ECFA"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from the ninety-fifth (ninety-sixth) Psalm they have taken away this short saying of the words of David: 'From the wood.' For when the passage said, 'Tell among the nations, the Lord has reigned from the wood,' they have left, 'Tell among the nations, the Lord has reigned.' Now no one of your people has ever been said to have reigned as God and Lord among the nations, with the exception of Him only who was crucified, of whom also the Holy Spirit affirms in the same Psalm that He was raised again, and freed from [the grave], declaring that there is none like Him among the gods of the nations: for they are idols of demons. But I shall repeat the whole Psalm to you, that you may perceive what has been said. It is thus: 'Sing unto the Lord a new song; sing unto the Lord, all the earth. Sing unto the Lord, and bless His name; show forth His salvation from day to day. Declare His glory among the nations, His wonders among all people. For the Lord is great, and greatly to be praised: He is to be feared above all the gods. For all the gods of the nations are demons but the Lord made the heavens. Confession and beauty are in His presence; holiness and magnificence are in His sanctuary. Bring to the Lord, O </w:t>
      </w:r>
      <w:proofErr w:type="gramStart"/>
      <w:r w:rsidRPr="0082478C">
        <w:rPr>
          <w:rFonts w:ascii="Arial" w:hAnsi="Arial" w:cs="Arial"/>
          <w:lang w:val="en-PH"/>
        </w:rPr>
        <w:t>you</w:t>
      </w:r>
      <w:proofErr w:type="gramEnd"/>
      <w:r w:rsidRPr="0082478C">
        <w:rPr>
          <w:rFonts w:ascii="Arial" w:hAnsi="Arial" w:cs="Arial"/>
          <w:lang w:val="en-PH"/>
        </w:rPr>
        <w:t xml:space="preserve"> countries of the nations, bring to the Lord glory and </w:t>
      </w:r>
      <w:proofErr w:type="spellStart"/>
      <w:r w:rsidRPr="0082478C">
        <w:rPr>
          <w:rFonts w:ascii="Arial" w:hAnsi="Arial" w:cs="Arial"/>
          <w:lang w:val="en-PH"/>
        </w:rPr>
        <w:t>honour</w:t>
      </w:r>
      <w:proofErr w:type="spellEnd"/>
      <w:r w:rsidRPr="0082478C">
        <w:rPr>
          <w:rFonts w:ascii="Arial" w:hAnsi="Arial" w:cs="Arial"/>
          <w:lang w:val="en-PH"/>
        </w:rPr>
        <w:t>, bring to the Lord glory in His name. Take sacrifices, and go into His courts; worship the Lord in His holy temple. Let the whole earth be moved before Him: tell among the nations, the Lord has reigned. For He has established the world, which shall not be moved; He shall judge the nations with equity. Let the heavens rejoice, and the earth be glad; let the sea and its fullness shake. Let the fields and all therein be joyful. Let all the trees of the wood be glad before the Lord: for He comes, for He comes to judge the earth. He shall judge the world with righteousness, and the people with His truth.'</w:t>
      </w:r>
    </w:p>
    <w:p w14:paraId="6DD97178" w14:textId="57B44422"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Whether [or not] the rulers of the people have erased any portion of the Scriptures, as you affirm, God knows; but it seems incredible.</w:t>
      </w:r>
    </w:p>
    <w:p w14:paraId="49E2FDB5" w14:textId="6A80AE84"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Assuredly, it does seem incredible. For it is more horrible than the calf which they made, when satisfied with manna on the earth; or than the sacrifice of children to demons; or than the slaying of the prophets. But you appear to me not to have heard the Scriptures which I said they had stolen away. For such as have been quoted are more than enough to prove the points in dispute, besides those which are retained by us, and shall yet be brought forward.</w:t>
      </w:r>
    </w:p>
    <w:p w14:paraId="18BAD51E" w14:textId="77777777" w:rsidR="00702CE0" w:rsidRDefault="00702CE0">
      <w:pPr>
        <w:rPr>
          <w:rFonts w:ascii="Arial" w:hAnsi="Arial" w:cs="Arial"/>
          <w:lang w:val="en-PH"/>
        </w:rPr>
      </w:pPr>
      <w:r>
        <w:rPr>
          <w:rFonts w:ascii="Arial" w:hAnsi="Arial" w:cs="Arial"/>
          <w:lang w:val="en-PH"/>
        </w:rPr>
        <w:br w:type="page"/>
      </w:r>
    </w:p>
    <w:p w14:paraId="242BDF00" w14:textId="7DE36C3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74. The beginning of Psalm 96 is attributed to the Father [by Trypho]. But [it refers] to Christ by these words: Tell among the nations that the Lord, </w:t>
      </w:r>
      <w:proofErr w:type="spellStart"/>
      <w:r w:rsidRPr="0082478C">
        <w:rPr>
          <w:rFonts w:ascii="Arial" w:hAnsi="Arial" w:cs="Arial"/>
          <w:b/>
          <w:bCs/>
          <w:sz w:val="32"/>
          <w:szCs w:val="32"/>
          <w:lang w:val="en-PH"/>
        </w:rPr>
        <w:t>etc</w:t>
      </w:r>
      <w:proofErr w:type="spellEnd"/>
    </w:p>
    <w:p w14:paraId="4216B919" w14:textId="17A39DE6"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We know that you quoted these because we asked you. But it does not appear to me that this Psalm which you quoted last from the words of David refers to any other than the Father and Maker of the heavens and earth. You, however, asserted that it referred to Him who suffered, whom you also are eagerly </w:t>
      </w:r>
      <w:proofErr w:type="spellStart"/>
      <w:r w:rsidRPr="0082478C">
        <w:rPr>
          <w:rFonts w:ascii="Arial" w:hAnsi="Arial" w:cs="Arial"/>
          <w:lang w:val="en-PH"/>
        </w:rPr>
        <w:t>endeavouring</w:t>
      </w:r>
      <w:proofErr w:type="spellEnd"/>
      <w:r w:rsidRPr="0082478C">
        <w:rPr>
          <w:rFonts w:ascii="Arial" w:hAnsi="Arial" w:cs="Arial"/>
          <w:lang w:val="en-PH"/>
        </w:rPr>
        <w:t xml:space="preserve"> to prove to be Christ.</w:t>
      </w:r>
    </w:p>
    <w:p w14:paraId="7CC7D376" w14:textId="6102B8B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Attend to me, I beseech you, while I speak of the statement which the Holy Spirit gave utterance to in this Psalm; and you shall know that I speak not sinfully, and that we are not really bewitched; for so you shall be enabled of yourselves to understand many other statements made by the Holy Spirit. 'Sing unto the Lord a new song; sing unto the Lord, all the earth: sing unto the Lord, and bless His name; show forth His salvation from day to day, His wonderful works among all people.' He bids the inhabitants of all the earth, who have known the mystery of this salvation, i.e., the suffering of Christ, by which He saved them, sing and give praises to God the Father of all things, and </w:t>
      </w:r>
      <w:proofErr w:type="spellStart"/>
      <w:r w:rsidRPr="0082478C">
        <w:rPr>
          <w:rFonts w:ascii="Arial" w:hAnsi="Arial" w:cs="Arial"/>
          <w:lang w:val="en-PH"/>
        </w:rPr>
        <w:t>recognise</w:t>
      </w:r>
      <w:proofErr w:type="spellEnd"/>
      <w:r w:rsidRPr="0082478C">
        <w:rPr>
          <w:rFonts w:ascii="Arial" w:hAnsi="Arial" w:cs="Arial"/>
          <w:lang w:val="en-PH"/>
        </w:rPr>
        <w:t xml:space="preserve"> that He is to be praised and feared, and that He is the Maker of heaven and earth, who effected this salvation on behalf of the human race, who also was crucified and was dead, and who was deemed worthy by Him (God) to reign over all the earth. As [is clearly seen ] also by the land into which [He said] He would bring [your fathers]; [for He thus speaks]: Deuteronomy 31:16-18 'This people [shall go a whoring after other gods], and shall forsake Me, and shall break my covenant which I made with them in that day; and I will forsake them, and will turn away My face from them; and they shall be devoured, and many evils and afflictions shall find them out; and they shall say in that day, Because the Lord my God is not among us, these misfortunes have found us out. And I shall certainly turn away My face from them in that day, on account of all the evils which they have committed, in that they have turned to other gods.'</w:t>
      </w:r>
    </w:p>
    <w:p w14:paraId="4CE81110" w14:textId="77777777" w:rsidR="00702CE0" w:rsidRDefault="00702CE0">
      <w:pPr>
        <w:rPr>
          <w:rFonts w:ascii="Arial" w:hAnsi="Arial" w:cs="Arial"/>
          <w:lang w:val="en-PH"/>
        </w:rPr>
      </w:pPr>
      <w:r>
        <w:rPr>
          <w:rFonts w:ascii="Arial" w:hAnsi="Arial" w:cs="Arial"/>
          <w:lang w:val="en-PH"/>
        </w:rPr>
        <w:br w:type="page"/>
      </w:r>
    </w:p>
    <w:p w14:paraId="19085ED7" w14:textId="1F70FEB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75. It is proved that Jesus was the name of God in the book of Exodus</w:t>
      </w:r>
    </w:p>
    <w:p w14:paraId="712B1314" w14:textId="169487E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Moreover, in the book of Exodus we have also perceived that the name of God Himself which, He says, was not revealed to Abraham or to Jacob, was Jesus, and was declared mysteriously through Moses. </w:t>
      </w:r>
      <w:proofErr w:type="gramStart"/>
      <w:r w:rsidRPr="0082478C">
        <w:rPr>
          <w:rFonts w:ascii="Arial" w:hAnsi="Arial" w:cs="Arial"/>
          <w:lang w:val="en-PH"/>
        </w:rPr>
        <w:t>Thus</w:t>
      </w:r>
      <w:proofErr w:type="gramEnd"/>
      <w:r w:rsidRPr="0082478C">
        <w:rPr>
          <w:rFonts w:ascii="Arial" w:hAnsi="Arial" w:cs="Arial"/>
          <w:lang w:val="en-PH"/>
        </w:rPr>
        <w:t xml:space="preserve"> it is written: 'And the Lord spoke to Moses, Say to this people, Behold, I send My angel before your face, to keep you in the way, to bring you into the land which I have prepared for you. Give heed to Him, and obey Him; do not disobey Him. For He will not draw back from you; for My name is in Him.' Exodus 23:20-21 Now understand that He who led your fathers into the land is called by this name Jesus, and first called Auses Numbers 13:16. (</w:t>
      </w:r>
      <w:proofErr w:type="spellStart"/>
      <w:r w:rsidRPr="0082478C">
        <w:rPr>
          <w:rFonts w:ascii="Arial" w:hAnsi="Arial" w:cs="Arial"/>
          <w:lang w:val="en-PH"/>
        </w:rPr>
        <w:t>Oshea</w:t>
      </w:r>
      <w:proofErr w:type="spellEnd"/>
      <w:r w:rsidRPr="0082478C">
        <w:rPr>
          <w:rFonts w:ascii="Arial" w:hAnsi="Arial" w:cs="Arial"/>
          <w:lang w:val="en-PH"/>
        </w:rPr>
        <w:t>). For if you shall understand this, you shall likewise perceive that the name of Him who said to Moses, 'for My name is in Him,' was Jesus. For, indeed, He was also called Israel, and Jacob's name was changed to this also. Now Isaiah shows that those prophets who are sent to publish tidings from God are called His angels and apostles. For Isaiah says in a certain place, 'Send me.' Isaiah 6:8 And that the prophet whose name was changed, Jesus [Joshua], was strong and great, is manifest to all. If, then, we know that God revealed Himself in so many forms to Abraham, and to Jacob, and to Moses, how are we at a loss, and do not believe that, according to the will of the Father of all things, it was possible for Him to be born man of the Virgin, especially after we have such Scriptures, from which it can be clearly seen that He became so according to the will of the Father?</w:t>
      </w:r>
    </w:p>
    <w:p w14:paraId="7ACE9E2B" w14:textId="77777777" w:rsidR="00702CE0" w:rsidRDefault="00702CE0">
      <w:pPr>
        <w:rPr>
          <w:rFonts w:ascii="Arial" w:hAnsi="Arial" w:cs="Arial"/>
          <w:lang w:val="en-PH"/>
        </w:rPr>
      </w:pPr>
      <w:r>
        <w:rPr>
          <w:rFonts w:ascii="Arial" w:hAnsi="Arial" w:cs="Arial"/>
          <w:lang w:val="en-PH"/>
        </w:rPr>
        <w:br w:type="page"/>
      </w:r>
    </w:p>
    <w:p w14:paraId="1C87D037" w14:textId="505227D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76. From other passages the same majesty and government of Christ are proved</w:t>
      </w:r>
    </w:p>
    <w:p w14:paraId="214BA1D4" w14:textId="0A20F7A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For when Daniel speaks of 'one like the Son of man' who received the everlasting kingdom, does he not hint at this very thing? For he declares that, in saying 'like the Son of man,' He appeared, and was man, but not of human seed. And the same thing he proclaimed in mystery when he speaks of this stone which was cut out without hands. For the expression 'it was cut out without hands' signified that it is not a work of man, but [a work] of the will of the Father and God of all things, who brought Him forth. And when Isaiah says, 'Who shall declare His generation?' he meant that His descent could not be declared. Now no one who is a man of men has a descent that cannot be declared. And when Moses says that He will wash His garments in the blood of the grape, does not this signify what I have now often told you is an obscure prediction, namely, that He had blood, but not from men; just as not man, but God, has begotten the blood of the vine? And when Isaiah calls Him the Angel of mighty counsel, did he not foretell Him to be the Teacher of those truths which He did teach when He came [to earth]? For He alone taught openly those mighty counsels which the Father designed both for all those who have been and shall be well-pleasing to Him, and also for those who have rebelled against His will, whether men or angels, when He said: 'They shall come from the east [and from the west ], and shall sit down with Abraham, and Isaac, and Jacob, in the kingdom of heaven: but the children of the kingdom shall be cast out into outer darkness.' Matthew 8:11 And, 'Many shall say to Me in that day, Lord, Lord, have we not eaten, and drunk, and prophesied, and cast out demons in Your name? And I will say to them, Depart from Me.' Matthew 7:22 Again, in other words, by which He shall condemn those who are unworthy of salvation, He said, 'Depart into outer darkness, which the Father has prepared for Satan and his, angels.' Matthew 25:41 And again, in other words, He said, 'I give unto you power to tread on serpents, and on scorpions, and on </w:t>
      </w:r>
      <w:proofErr w:type="spellStart"/>
      <w:r w:rsidRPr="0082478C">
        <w:rPr>
          <w:rFonts w:ascii="Arial" w:hAnsi="Arial" w:cs="Arial"/>
          <w:i/>
          <w:iCs/>
          <w:lang w:val="en-PH"/>
        </w:rPr>
        <w:t>scolopendras</w:t>
      </w:r>
      <w:proofErr w:type="spellEnd"/>
      <w:r w:rsidRPr="0082478C">
        <w:rPr>
          <w:rFonts w:ascii="Arial" w:hAnsi="Arial" w:cs="Arial"/>
          <w:lang w:val="en-PH"/>
        </w:rPr>
        <w:t>, and on all the might of the enemy.' And now we, who believe in our Lord Jesus, who was crucified under Pontius Pilate, when we exorcise all demons and evil spirits, have them subjected to us. For if the prophets declared obscurely that Christ would suffer, and thereafter be Lord of all, yet that [declaration] could not be understood by any man until He Himself persuaded the apostles that such statements were expressly related in the Scriptures. For He exclaimed before His crucifixion: 'The Son of man must suffer many things, and be rejected by the Scribes and Pharisees, and be crucified, and on the third day rise again.' Luke 9:22 And David predicted that He would be born from the womb before sun and moon, according to the Father's will, and made Him known, being Christ, as God strong and to be worshipped.</w:t>
      </w:r>
    </w:p>
    <w:p w14:paraId="465BF1A5" w14:textId="77777777" w:rsidR="00702CE0" w:rsidRDefault="00702CE0">
      <w:pPr>
        <w:rPr>
          <w:rFonts w:ascii="Arial" w:hAnsi="Arial" w:cs="Arial"/>
          <w:lang w:val="en-PH"/>
        </w:rPr>
      </w:pPr>
      <w:r>
        <w:rPr>
          <w:rFonts w:ascii="Arial" w:hAnsi="Arial" w:cs="Arial"/>
          <w:lang w:val="en-PH"/>
        </w:rPr>
        <w:br w:type="page"/>
      </w:r>
    </w:p>
    <w:p w14:paraId="6D8BFF4E" w14:textId="528EABA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77. He returns to explain the prophecy of Isaiah</w:t>
      </w:r>
    </w:p>
    <w:p w14:paraId="2ECE4381" w14:textId="426F3E7E"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I admit that such and so great arguments are sufficient to persuade one; but I wish [you] to know that I ask you for the proof which you have frequently proposed to give me. Proceed then to make this plain to us, that we may see how you prove that that [passage] </w:t>
      </w:r>
      <w:proofErr w:type="gramStart"/>
      <w:r w:rsidRPr="0082478C">
        <w:rPr>
          <w:rFonts w:ascii="Arial" w:hAnsi="Arial" w:cs="Arial"/>
          <w:lang w:val="en-PH"/>
        </w:rPr>
        <w:t>refers</w:t>
      </w:r>
      <w:proofErr w:type="gramEnd"/>
      <w:r w:rsidRPr="0082478C">
        <w:rPr>
          <w:rFonts w:ascii="Arial" w:hAnsi="Arial" w:cs="Arial"/>
          <w:lang w:val="en-PH"/>
        </w:rPr>
        <w:t xml:space="preserve"> to this Christ of yours. For we assert that the prophecy relates to Hezekiah.</w:t>
      </w:r>
    </w:p>
    <w:p w14:paraId="4B2CEBF4" w14:textId="77777777" w:rsidR="00702CE0"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 shall do as you wish. But show me yourselves first of all how it is said of Hezekiah, that before he knew how to call father or mother, he received the power of Damascus and the spoils of Samaria in the presence of the king of Assyria. For it will not be conceded to you, as you wish to explain it, that Hezekiah waged war with the inhabitants of Damascus and Samaria in presence of the king of Assyria. 'For before the child knows how to call father or mother,' the prophetic word said, 'He shall take the power of Damascus and spoils of Samaria in presence of the king of Assyria.' For if the Spirit of prophecy had not made the statement with an addition, 'Before the child knows how to call father or mother, he shall take the power of Damascus and spoils of Samaria,' but had only said, 'And shall bear a son, and he shall take the power of Damascus and spoils of Samaria,' then you might say that God foretold that he would take these things, since He foreknew it. But now the prophecy has stated it with this addition: 'Before the child knows how to call father or mother, he shall take the power of Damascus and spoils of Samaria.' And you cannot prove that such a thing ever happened to any one among the Jews. But we are able to prove that it happened in the case of our Christ. For at the time of His birth, Magi who came from Arabia worshipped Him, coming first to Herod, who then was sovereign in your land, and whom the Scripture calls king of Assyria on account of his ungodly and sinful character. For you know that the Holy </w:t>
      </w:r>
    </w:p>
    <w:p w14:paraId="5610EB2D" w14:textId="77777777" w:rsidR="00702CE0" w:rsidRDefault="00702CE0">
      <w:pPr>
        <w:rPr>
          <w:rFonts w:ascii="Arial" w:hAnsi="Arial" w:cs="Arial"/>
          <w:lang w:val="en-PH"/>
        </w:rPr>
      </w:pPr>
      <w:r>
        <w:rPr>
          <w:rFonts w:ascii="Arial" w:hAnsi="Arial" w:cs="Arial"/>
          <w:lang w:val="en-PH"/>
        </w:rPr>
        <w:br w:type="page"/>
      </w:r>
    </w:p>
    <w:p w14:paraId="3A00828E" w14:textId="1564C61C" w:rsidR="0082478C" w:rsidRPr="0082478C" w:rsidRDefault="0082478C" w:rsidP="0082478C">
      <w:pPr>
        <w:rPr>
          <w:rFonts w:ascii="Arial" w:hAnsi="Arial" w:cs="Arial"/>
          <w:lang w:val="en-PH"/>
        </w:rPr>
      </w:pPr>
      <w:r w:rsidRPr="0082478C">
        <w:rPr>
          <w:rFonts w:ascii="Arial" w:hAnsi="Arial" w:cs="Arial"/>
          <w:lang w:val="en-PH"/>
        </w:rPr>
        <w:t>Spirit oftentimes announces such events by parables and similitudes; just as He did towards all the people in Jerusalem, frequently saying to them, 'Your father is an Amorite, and your mother a Hittite.' Ezekiel 16:3</w:t>
      </w:r>
    </w:p>
    <w:p w14:paraId="1D3A2942" w14:textId="77777777" w:rsidR="00702CE0" w:rsidRDefault="00702CE0">
      <w:pPr>
        <w:rPr>
          <w:rFonts w:ascii="Arial" w:hAnsi="Arial" w:cs="Arial"/>
          <w:lang w:val="en-PH"/>
        </w:rPr>
      </w:pPr>
      <w:r>
        <w:rPr>
          <w:rFonts w:ascii="Arial" w:hAnsi="Arial" w:cs="Arial"/>
          <w:lang w:val="en-PH"/>
        </w:rPr>
        <w:br w:type="page"/>
      </w:r>
    </w:p>
    <w:p w14:paraId="409D617F" w14:textId="6AA37E8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78. He proves that this prophecy harmonizes with Christ alone, from what is afterwards written</w:t>
      </w:r>
    </w:p>
    <w:p w14:paraId="70B20BCB" w14:textId="6F2BE88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Now this king Herod, at the time when the Magi came to him from Arabia, and said they knew from a star which appeared in the heavens that a King had been born in your country, and that they had come to worship Him, learned from the elders of your people that it was thus written regarding Bethlehem in the prophet: 'And you, Bethlehem, in the land of Judah, art by no means least among the princes of Judah; for out of you shall go forth the leader who shall feed my people.' Micah 5:2 Accordingly the Magi from Arabia came to Bethlehem and worshipped the Child, and presented Him with gifts, gold and frankincense, and myrrh; but returned not to Herod, being warned in a revelation after worshipping the Child in Bethlehem. And Joseph, the spouse of Mary, who wished at first to put away his betrothed Mary, supposing her to be pregnant by intercourse with a man, i.e., from fornication, was commanded in a vision not to put away his wife; and the angel who appeared to him told him that what is in her womb is of the Holy Ghost. Then he was afraid, and did not put her away; but on the occasion of the first census which was taken in </w:t>
      </w:r>
      <w:proofErr w:type="spellStart"/>
      <w:r w:rsidRPr="0082478C">
        <w:rPr>
          <w:rFonts w:ascii="Arial" w:hAnsi="Arial" w:cs="Arial"/>
          <w:lang w:val="en-PH"/>
        </w:rPr>
        <w:t>Judæa</w:t>
      </w:r>
      <w:proofErr w:type="spellEnd"/>
      <w:r w:rsidRPr="0082478C">
        <w:rPr>
          <w:rFonts w:ascii="Arial" w:hAnsi="Arial" w:cs="Arial"/>
          <w:lang w:val="en-PH"/>
        </w:rPr>
        <w:t xml:space="preserve">, under Cyrenius, he went up from Nazareth, where he lived, to Bethlehem, to which he belonged, to be enrolled; for his family was of the tribe of Judah, which then inhabited that region. Then along with Mary he is ordered to proceed into Egypt, and remain there with the Child until another revelation warn them to return into </w:t>
      </w:r>
      <w:proofErr w:type="spellStart"/>
      <w:r w:rsidRPr="0082478C">
        <w:rPr>
          <w:rFonts w:ascii="Arial" w:hAnsi="Arial" w:cs="Arial"/>
          <w:lang w:val="en-PH"/>
        </w:rPr>
        <w:t>Judæa</w:t>
      </w:r>
      <w:proofErr w:type="spellEnd"/>
      <w:r w:rsidRPr="0082478C">
        <w:rPr>
          <w:rFonts w:ascii="Arial" w:hAnsi="Arial" w:cs="Arial"/>
          <w:lang w:val="en-PH"/>
        </w:rPr>
        <w:t>. But when the Child was born in Bethlehem, since Joseph could not find a lodging in that village, he took up his quarters in a certain cave near the village; and while they were there Mary brought forth the Christ and placed Him in a manger, and here the Magi who came from Arabia found Him.</w:t>
      </w:r>
    </w:p>
    <w:p w14:paraId="797B4F99" w14:textId="77777777" w:rsidR="0082478C" w:rsidRPr="0082478C" w:rsidRDefault="0082478C" w:rsidP="0082478C">
      <w:pPr>
        <w:rPr>
          <w:rFonts w:ascii="Arial" w:hAnsi="Arial" w:cs="Arial"/>
          <w:lang w:val="en-PH"/>
        </w:rPr>
      </w:pPr>
      <w:r w:rsidRPr="0082478C">
        <w:rPr>
          <w:rFonts w:ascii="Arial" w:hAnsi="Arial" w:cs="Arial"/>
          <w:lang w:val="en-PH"/>
        </w:rPr>
        <w:t>I have repeated to you what Isaiah foretold about the sign which foreshadowed the cave; but for the sake of those who have come with us today, I shall again remind you of the passage.</w:t>
      </w:r>
    </w:p>
    <w:p w14:paraId="0AA98D4E" w14:textId="4838F05C" w:rsidR="0082478C" w:rsidRPr="0082478C" w:rsidRDefault="0082478C" w:rsidP="0082478C">
      <w:pPr>
        <w:rPr>
          <w:rFonts w:ascii="Arial" w:hAnsi="Arial" w:cs="Arial"/>
          <w:lang w:val="en-PH"/>
        </w:rPr>
      </w:pPr>
      <w:r w:rsidRPr="0082478C">
        <w:rPr>
          <w:rFonts w:ascii="Arial" w:hAnsi="Arial" w:cs="Arial"/>
          <w:lang w:val="en-PH"/>
        </w:rPr>
        <w:t>Then I repeated the passage from Isaiah which I have already written, adding that, by means of those words, those who presided over the mysteries of Mithras were stirred up by the devil to say that in a place, called among them a cave, they were initiated by him.</w:t>
      </w:r>
    </w:p>
    <w:p w14:paraId="259EB265" w14:textId="6C0F2FC7" w:rsidR="0082478C" w:rsidRPr="0082478C" w:rsidRDefault="0082478C" w:rsidP="0082478C">
      <w:pPr>
        <w:rPr>
          <w:rFonts w:ascii="Arial" w:hAnsi="Arial" w:cs="Arial"/>
          <w:lang w:val="en-PH"/>
        </w:rPr>
      </w:pPr>
      <w:r w:rsidRPr="0082478C">
        <w:rPr>
          <w:rFonts w:ascii="Arial" w:hAnsi="Arial" w:cs="Arial"/>
          <w:lang w:val="en-PH"/>
        </w:rPr>
        <w:t xml:space="preserve">So Herod, when the Magi from Arabia did not return to him, as he had asked them to do, but had departed by another way to their own country, according to the commands laid on them; and when Joseph, with Mary and the Child, had now gone into Egypt, as it was revealed to them to do; as he did not know the Child whom the Magi had gone to worship, ordered simply the whole of the children then in Bethlehem to be massacred. And Jeremiah prophesied that this would happen, speaking by the Holy Ghost thus: 'A voice was heard in Ramah, lamentation and much wailing, Rachel weeping for her children; and she would not be comforted, because they are not.' Jeremiah 31:15 Therefore, on account of the voice which would be heard from Ramah, i.e., from Arabia (for there is in Arabia at this very time a place called Rama), wailing would come on the place where Rachel the wife of Jacob called Israel, the holy patriarch, has been buried, i.e., on Bethlehem; while the women weep for their own slaughtered children, and have no consolation by reason of what has happened to them. For that expression of Isaiah 'He shall take the power of Damascus and spoils of Samaria,' foretold that the power of the evil demon that dwelt in Damascus should be overcome by Christ as soon as He was born; and this is proved to have happened. For the Magi, who were held in bondage for the commission of all evil deeds through the power of that demon, by coming to worship Christ, shows that they have revolted from that dominion which held them captive; and this [dominion] the Scripture has showed us to reside in Damascus. Moreover, that sinful and unjust power is termed well in parable, Samaria. And none of you can deny that Damascus was, and is, in the region of Arabia, although now it belongs to what is called </w:t>
      </w:r>
      <w:proofErr w:type="spellStart"/>
      <w:r w:rsidRPr="0082478C">
        <w:rPr>
          <w:rFonts w:ascii="Arial" w:hAnsi="Arial" w:cs="Arial"/>
          <w:lang w:val="en-PH"/>
        </w:rPr>
        <w:t>Syrophœnicia</w:t>
      </w:r>
      <w:proofErr w:type="spellEnd"/>
      <w:r w:rsidRPr="0082478C">
        <w:rPr>
          <w:rFonts w:ascii="Arial" w:hAnsi="Arial" w:cs="Arial"/>
          <w:lang w:val="en-PH"/>
        </w:rPr>
        <w:t xml:space="preserve">. Hence it would be becoming for you, sirs, to learn what you have not perceived, from those who have received grace from God, namely, from us Christians; and not to strive in every way to maintain your own doctrines, </w:t>
      </w:r>
      <w:proofErr w:type="spellStart"/>
      <w:r w:rsidRPr="0082478C">
        <w:rPr>
          <w:rFonts w:ascii="Arial" w:hAnsi="Arial" w:cs="Arial"/>
          <w:lang w:val="en-PH"/>
        </w:rPr>
        <w:t>dishonouring</w:t>
      </w:r>
      <w:proofErr w:type="spellEnd"/>
      <w:r w:rsidRPr="0082478C">
        <w:rPr>
          <w:rFonts w:ascii="Arial" w:hAnsi="Arial" w:cs="Arial"/>
          <w:lang w:val="en-PH"/>
        </w:rPr>
        <w:t xml:space="preserve"> those of God. </w:t>
      </w:r>
      <w:proofErr w:type="gramStart"/>
      <w:r w:rsidRPr="0082478C">
        <w:rPr>
          <w:rFonts w:ascii="Arial" w:hAnsi="Arial" w:cs="Arial"/>
          <w:lang w:val="en-PH"/>
        </w:rPr>
        <w:t>Therefore</w:t>
      </w:r>
      <w:proofErr w:type="gramEnd"/>
      <w:r w:rsidRPr="0082478C">
        <w:rPr>
          <w:rFonts w:ascii="Arial" w:hAnsi="Arial" w:cs="Arial"/>
          <w:lang w:val="en-PH"/>
        </w:rPr>
        <w:t xml:space="preserve"> also this grace has been transferred to us, as Isaiah says, speaking to the following effect: 'This people draws near to Me, they </w:t>
      </w:r>
      <w:proofErr w:type="spellStart"/>
      <w:r w:rsidRPr="0082478C">
        <w:rPr>
          <w:rFonts w:ascii="Arial" w:hAnsi="Arial" w:cs="Arial"/>
          <w:lang w:val="en-PH"/>
        </w:rPr>
        <w:t>honour</w:t>
      </w:r>
      <w:proofErr w:type="spellEnd"/>
      <w:r w:rsidRPr="0082478C">
        <w:rPr>
          <w:rFonts w:ascii="Arial" w:hAnsi="Arial" w:cs="Arial"/>
          <w:lang w:val="en-PH"/>
        </w:rPr>
        <w:t> Me with their lips, but their heart is far from Me; but in vain they worship Me, teaching the commands and doctrines of men. Therefore, behold, I will proceed to remove this people, and I shall remove them; and I shall take away the wisdom of their wise men, and bring to nothing the understanding of the prudent men.' Isaiah 29:13-14</w:t>
      </w:r>
    </w:p>
    <w:p w14:paraId="2C4192A5" w14:textId="77777777" w:rsidR="00702CE0" w:rsidRDefault="00702CE0">
      <w:pPr>
        <w:rPr>
          <w:rFonts w:ascii="Arial" w:hAnsi="Arial" w:cs="Arial"/>
          <w:lang w:val="en-PH"/>
        </w:rPr>
      </w:pPr>
      <w:r>
        <w:rPr>
          <w:rFonts w:ascii="Arial" w:hAnsi="Arial" w:cs="Arial"/>
          <w:lang w:val="en-PH"/>
        </w:rPr>
        <w:br w:type="page"/>
      </w:r>
    </w:p>
    <w:p w14:paraId="542E83FD" w14:textId="6396D3A0"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79. He proves against Trypho that the wicked angels have revolted from God</w:t>
      </w:r>
    </w:p>
    <w:p w14:paraId="178A5CB3" w14:textId="4BC5DD86" w:rsidR="0082478C" w:rsidRPr="0082478C" w:rsidRDefault="0082478C" w:rsidP="0082478C">
      <w:pPr>
        <w:rPr>
          <w:rFonts w:ascii="Arial" w:hAnsi="Arial" w:cs="Arial"/>
          <w:lang w:val="en-PH"/>
        </w:rPr>
      </w:pPr>
      <w:r w:rsidRPr="0082478C">
        <w:rPr>
          <w:rFonts w:ascii="Arial" w:hAnsi="Arial" w:cs="Arial"/>
          <w:lang w:val="en-PH"/>
        </w:rPr>
        <w:t>Trypho, who was somewhat angry, but respected the Scriptures, as was manifest from his countenance, said to me:</w:t>
      </w:r>
    </w:p>
    <w:p w14:paraId="3213060F" w14:textId="746EAF82"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The utterances of God are holy, but your expositions are mere contrivances, as is plain from what has been explained by you; nay, even blasphemies, for you assert that angels sinned and revolted from God.</w:t>
      </w:r>
    </w:p>
    <w:p w14:paraId="1EDC4EC9" w14:textId="77777777" w:rsidR="0082478C" w:rsidRPr="0082478C" w:rsidRDefault="0082478C" w:rsidP="0082478C">
      <w:pPr>
        <w:rPr>
          <w:rFonts w:ascii="Arial" w:hAnsi="Arial" w:cs="Arial"/>
          <w:lang w:val="en-PH"/>
        </w:rPr>
      </w:pPr>
      <w:r w:rsidRPr="0082478C">
        <w:rPr>
          <w:rFonts w:ascii="Arial" w:hAnsi="Arial" w:cs="Arial"/>
          <w:lang w:val="en-PH"/>
        </w:rPr>
        <w:t>And I, wishing to get him to listen to me, answered in milder tones, thus:</w:t>
      </w:r>
    </w:p>
    <w:p w14:paraId="04C726A0" w14:textId="219B00F6"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 admire, sir, this piety of yours; and I pray that you may entertain the same disposition towards Him to whom angels are recorded to minister, as Daniel says; for [one] like the Son of man is led to the Ancient of days, and every kingdom is given to Him for ever and ever. But that you may know, sir, that it is not our audacity which has induced us to adopt this exposition, which you reprehend, I shall give you evidence from Isaiah himself; for he affirms that evil angels have dwelt and do dwell in Tanis, in Egypt. These are [his] words: 'Woe to the rebellious children! Thus says the Lord, </w:t>
      </w:r>
      <w:proofErr w:type="gramStart"/>
      <w:r w:rsidRPr="0082478C">
        <w:rPr>
          <w:rFonts w:ascii="Arial" w:hAnsi="Arial" w:cs="Arial"/>
          <w:lang w:val="en-PH"/>
        </w:rPr>
        <w:t>You</w:t>
      </w:r>
      <w:proofErr w:type="gramEnd"/>
      <w:r w:rsidRPr="0082478C">
        <w:rPr>
          <w:rFonts w:ascii="Arial" w:hAnsi="Arial" w:cs="Arial"/>
          <w:lang w:val="en-PH"/>
        </w:rPr>
        <w:t xml:space="preserve"> have taken counsel, but not through Me; and [made] agreements, but not through My Spirit, to add sins to sins; who have sinned in going down to Egypt (but they have not inquired at Me), that they may be assisted by Pharaoh, and be covered with the shadow of the Egyptians. For the shadow of Pharaoh shall be a disgrace to you, and a reproach to those who trust in the Egyptians; for the princes in Tanis are evil angels. In vain will they </w:t>
      </w:r>
      <w:proofErr w:type="spellStart"/>
      <w:r w:rsidRPr="0082478C">
        <w:rPr>
          <w:rFonts w:ascii="Arial" w:hAnsi="Arial" w:cs="Arial"/>
          <w:lang w:val="en-PH"/>
        </w:rPr>
        <w:t>labour</w:t>
      </w:r>
      <w:proofErr w:type="spellEnd"/>
      <w:r w:rsidRPr="0082478C">
        <w:rPr>
          <w:rFonts w:ascii="Arial" w:hAnsi="Arial" w:cs="Arial"/>
          <w:lang w:val="en-PH"/>
        </w:rPr>
        <w:t xml:space="preserve"> for a people which will not profit them by assistance, but [will be] for a disgrace and a reproach [to them].' Isaiah 30:1-5 And, further, Zechariah tells, as you yourself have related, that the devil stood on the right hand of Joshua the priest, to resist him; and [the Lord] said, 'The Lord, who has taken Jerusalem, rebuke you.' Zechariah 3:1 And again, it is written in Job, Job 1:6 as you said yourself, how that the angels came to stand before the Lord, and the devil came with them. And we have it recorded by Moses in the beginning of Genesis, that the serpent beguiled Eve, and was cursed. And we know that in Egypt there were magicians who emulated the mighty power displayed by God through the faithful servant Moses. And you are aware that David said, 'The gods of the nations are demons.'</w:t>
      </w:r>
    </w:p>
    <w:p w14:paraId="22410D17" w14:textId="77777777" w:rsidR="00702CE0" w:rsidRDefault="00702CE0">
      <w:pPr>
        <w:rPr>
          <w:rFonts w:ascii="Arial" w:hAnsi="Arial" w:cs="Arial"/>
          <w:lang w:val="en-PH"/>
        </w:rPr>
      </w:pPr>
      <w:r>
        <w:rPr>
          <w:rFonts w:ascii="Arial" w:hAnsi="Arial" w:cs="Arial"/>
          <w:lang w:val="en-PH"/>
        </w:rPr>
        <w:br w:type="page"/>
      </w:r>
    </w:p>
    <w:p w14:paraId="6721850A" w14:textId="6F476D82"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80. The opinion of Justin with regard to the reign of a thousand years. Several Catholics reject it</w:t>
      </w:r>
    </w:p>
    <w:p w14:paraId="0BF9C453" w14:textId="5C61C6B3"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I remarked to you sir, that you are very anxious to be safe in all respects, since you cling to the Scriptures. But tell me, do you really admit that this place, Jerusalem, shall be rebuilt; and do you expect your people to be gathered together, and made joyful with Christ and the patriarchs, and the prophets, both the men of our nation, and other proselytes who joined them before your Christ came? Or have you given way, and admitted this in order to have the appearance of worsting us in the controversies?</w:t>
      </w:r>
    </w:p>
    <w:p w14:paraId="07ED6904" w14:textId="7958C78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am not so miserable a fellow, Trypho, as to say one thing and think another. I admitted to you formerly, that I and many others are of this opinion, and [believe] that such will take place, as you assuredly are aware; but, on the other hand, I signified to you that many who belong to the pure and pious faith, and are true Christians, think otherwise. Moreover, I pointed out to you that some who are called Christians, but are godless, impious heretics, teach doctrines that are in every way blasphemous, </w:t>
      </w:r>
      <w:proofErr w:type="spellStart"/>
      <w:r w:rsidRPr="0082478C">
        <w:rPr>
          <w:rFonts w:ascii="Arial" w:hAnsi="Arial" w:cs="Arial"/>
          <w:lang w:val="en-PH"/>
        </w:rPr>
        <w:t>atheistical</w:t>
      </w:r>
      <w:proofErr w:type="spellEnd"/>
      <w:r w:rsidRPr="0082478C">
        <w:rPr>
          <w:rFonts w:ascii="Arial" w:hAnsi="Arial" w:cs="Arial"/>
          <w:lang w:val="en-PH"/>
        </w:rPr>
        <w:t xml:space="preserve">, and foolish. But that you may know that I do not say this before you alone, I shall draw up a statement, so far as I can, of all the arguments which have passed between us; in which I shall record myself as admitting the very same things which I admit to you. For I choose to follow not men or men's doctrines, but God and the doctrines [delivered] by Him. For if you have fallen in with some who are called Christians, but who do not admit this [truth], and venture to blaspheme the God of Abraham, and the God of Isaac, and the God of Jacob; who say there is no resurrection of the dead, and that their souls, when they die, are taken to heaven; do not imagine that they are Christians, even as one, if he would rightly consider it, would not admit that the Sadducees, or similar sects of </w:t>
      </w:r>
      <w:proofErr w:type="spellStart"/>
      <w:r w:rsidRPr="0082478C">
        <w:rPr>
          <w:rFonts w:ascii="Arial" w:hAnsi="Arial" w:cs="Arial"/>
          <w:lang w:val="en-PH"/>
        </w:rPr>
        <w:t>Genistæ</w:t>
      </w:r>
      <w:proofErr w:type="spellEnd"/>
      <w:r w:rsidRPr="0082478C">
        <w:rPr>
          <w:rFonts w:ascii="Arial" w:hAnsi="Arial" w:cs="Arial"/>
          <w:lang w:val="en-PH"/>
        </w:rPr>
        <w:t xml:space="preserve">, </w:t>
      </w:r>
      <w:proofErr w:type="spellStart"/>
      <w:r w:rsidRPr="0082478C">
        <w:rPr>
          <w:rFonts w:ascii="Arial" w:hAnsi="Arial" w:cs="Arial"/>
          <w:lang w:val="en-PH"/>
        </w:rPr>
        <w:t>Meristæ</w:t>
      </w:r>
      <w:proofErr w:type="spellEnd"/>
      <w:r w:rsidRPr="0082478C">
        <w:rPr>
          <w:rFonts w:ascii="Arial" w:hAnsi="Arial" w:cs="Arial"/>
          <w:lang w:val="en-PH"/>
        </w:rPr>
        <w:t xml:space="preserve">, </w:t>
      </w:r>
      <w:proofErr w:type="spellStart"/>
      <w:r w:rsidRPr="0082478C">
        <w:rPr>
          <w:rFonts w:ascii="Arial" w:hAnsi="Arial" w:cs="Arial"/>
          <w:lang w:val="en-PH"/>
        </w:rPr>
        <w:t>Galilæans</w:t>
      </w:r>
      <w:proofErr w:type="spellEnd"/>
      <w:r w:rsidRPr="0082478C">
        <w:rPr>
          <w:rFonts w:ascii="Arial" w:hAnsi="Arial" w:cs="Arial"/>
          <w:lang w:val="en-PH"/>
        </w:rPr>
        <w:t>, Hellenists, Pharisees, Baptists, are Jews (do not hear me impatiently when I tell you what I think), but are [only] called Jews and children of Abraham, worshipping God with the lips, as God Himself declared, but the heart was far from Him. But I and others, who are right-minded Christians on all points, are assured that there will be a resurrection of the dead, and a thousand years in Jerusalem, which will then be built, adorned, and enlarged, [as] the prophets Ezekiel and Isaiah and others declare.</w:t>
      </w:r>
    </w:p>
    <w:p w14:paraId="3E8429E1" w14:textId="77777777" w:rsidR="00702CE0" w:rsidRDefault="00702CE0">
      <w:pPr>
        <w:rPr>
          <w:rFonts w:ascii="Arial" w:hAnsi="Arial" w:cs="Arial"/>
          <w:lang w:val="en-PH"/>
        </w:rPr>
      </w:pPr>
      <w:r>
        <w:rPr>
          <w:rFonts w:ascii="Arial" w:hAnsi="Arial" w:cs="Arial"/>
          <w:lang w:val="en-PH"/>
        </w:rPr>
        <w:br w:type="page"/>
      </w:r>
    </w:p>
    <w:p w14:paraId="39E26F28" w14:textId="621AF05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 xml:space="preserve">Chapter 81. He </w:t>
      </w:r>
      <w:proofErr w:type="spellStart"/>
      <w:r w:rsidRPr="0082478C">
        <w:rPr>
          <w:rFonts w:ascii="Arial" w:hAnsi="Arial" w:cs="Arial"/>
          <w:b/>
          <w:bCs/>
          <w:sz w:val="32"/>
          <w:szCs w:val="32"/>
          <w:lang w:val="en-PH"/>
        </w:rPr>
        <w:t>endeavours</w:t>
      </w:r>
      <w:proofErr w:type="spellEnd"/>
      <w:r w:rsidRPr="0082478C">
        <w:rPr>
          <w:rFonts w:ascii="Arial" w:hAnsi="Arial" w:cs="Arial"/>
          <w:b/>
          <w:bCs/>
          <w:sz w:val="32"/>
          <w:szCs w:val="32"/>
          <w:lang w:val="en-PH"/>
        </w:rPr>
        <w:t xml:space="preserve"> to prove this opinion from Isaiah and the Apocalypse</w:t>
      </w:r>
    </w:p>
    <w:p w14:paraId="3ECF2DEB" w14:textId="7652726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For Isaiah spoke thus concerning this space of a thousand years:</w:t>
      </w:r>
    </w:p>
    <w:p w14:paraId="2D2168CA" w14:textId="08BEDEBC" w:rsidR="0082478C" w:rsidRPr="0082478C" w:rsidRDefault="0082478C" w:rsidP="0082478C">
      <w:pPr>
        <w:rPr>
          <w:rFonts w:ascii="Arial" w:hAnsi="Arial" w:cs="Arial"/>
          <w:lang w:val="en-PH"/>
        </w:rPr>
      </w:pPr>
      <w:r w:rsidRPr="0082478C">
        <w:rPr>
          <w:rFonts w:ascii="Arial" w:hAnsi="Arial" w:cs="Arial"/>
          <w:i/>
          <w:iCs/>
          <w:lang w:val="en-PH"/>
        </w:rPr>
        <w:t xml:space="preserve">For there shall be the new heaven and the new earth, and the former shall not be remembered, or come into their heart; but they shall find joy and gladness in it, which things I create. For, Behold, I make Jerusalem a rejoicing, and My people a joy; and I shall rejoice over Jerusalem, and be glad over My people. And the voice of weeping shall be no more heard in her, or the voice of crying. And there shall be no more there a person of immature years, or an old man who shall not fulfil his days. For the young man shall be </w:t>
      </w:r>
      <w:proofErr w:type="gramStart"/>
      <w:r w:rsidRPr="0082478C">
        <w:rPr>
          <w:rFonts w:ascii="Arial" w:hAnsi="Arial" w:cs="Arial"/>
          <w:i/>
          <w:iCs/>
          <w:lang w:val="en-PH"/>
        </w:rPr>
        <w:t>an</w:t>
      </w:r>
      <w:proofErr w:type="gramEnd"/>
      <w:r w:rsidRPr="0082478C">
        <w:rPr>
          <w:rFonts w:ascii="Arial" w:hAnsi="Arial" w:cs="Arial"/>
          <w:i/>
          <w:iCs/>
          <w:lang w:val="en-PH"/>
        </w:rPr>
        <w:t xml:space="preserve"> hundred years old; but the sinner who dies an hundred years old, he shall be accursed. And they shall build houses, and shall themselves inhabit them; and they shall plant vines, and shall themselves eat the produce of them, and drink the wine. They shall not build, and others inhabit; they shall not plant, and others eat. For according to the days of the tree of life shall be the days of my people; the works of their toil shall abound. Mine elect shall not toil fruitlessly, or beget children to be cursed; for they shall be a seed righteous and blessed by the Lord, and their offspring with them. And it shall come to pass, that before they </w:t>
      </w:r>
      <w:proofErr w:type="gramStart"/>
      <w:r w:rsidRPr="0082478C">
        <w:rPr>
          <w:rFonts w:ascii="Arial" w:hAnsi="Arial" w:cs="Arial"/>
          <w:i/>
          <w:iCs/>
          <w:lang w:val="en-PH"/>
        </w:rPr>
        <w:t>call</w:t>
      </w:r>
      <w:proofErr w:type="gramEnd"/>
      <w:r w:rsidRPr="0082478C">
        <w:rPr>
          <w:rFonts w:ascii="Arial" w:hAnsi="Arial" w:cs="Arial"/>
          <w:i/>
          <w:iCs/>
          <w:lang w:val="en-PH"/>
        </w:rPr>
        <w:t xml:space="preserve"> I will hear; while they are still speaking, I shall say, What is it? Then shall the wolves and the lambs feed together, and the lion shall eat straw like the ox; but the serpent [shall eat] earth as bread. They shall not hurt or maltreat each other on the holy mountain, says the Lord.</w:t>
      </w:r>
    </w:p>
    <w:p w14:paraId="75BDCDBE" w14:textId="52490335" w:rsidR="0082478C" w:rsidRPr="0082478C" w:rsidRDefault="0082478C" w:rsidP="0082478C">
      <w:pPr>
        <w:rPr>
          <w:rFonts w:ascii="Arial" w:hAnsi="Arial" w:cs="Arial"/>
          <w:lang w:val="en-PH"/>
        </w:rPr>
      </w:pPr>
      <w:r w:rsidRPr="0082478C">
        <w:rPr>
          <w:rFonts w:ascii="Arial" w:hAnsi="Arial" w:cs="Arial"/>
          <w:lang w:val="en-PH"/>
        </w:rPr>
        <w:t xml:space="preserve">Now we have understood that the expression used among these words, 'According to the days of the tree [of </w:t>
      </w:r>
      <w:proofErr w:type="gramStart"/>
      <w:r w:rsidRPr="0082478C">
        <w:rPr>
          <w:rFonts w:ascii="Arial" w:hAnsi="Arial" w:cs="Arial"/>
          <w:lang w:val="en-PH"/>
        </w:rPr>
        <w:t>life ]</w:t>
      </w:r>
      <w:proofErr w:type="gramEnd"/>
      <w:r w:rsidRPr="0082478C">
        <w:rPr>
          <w:rFonts w:ascii="Arial" w:hAnsi="Arial" w:cs="Arial"/>
          <w:lang w:val="en-PH"/>
        </w:rPr>
        <w:t xml:space="preserve"> shall be the days of my people; the works of their toil shall abound' obscurely predicts a thousand years. For as Adam was told that in the </w:t>
      </w:r>
      <w:proofErr w:type="gramStart"/>
      <w:r w:rsidRPr="0082478C">
        <w:rPr>
          <w:rFonts w:ascii="Arial" w:hAnsi="Arial" w:cs="Arial"/>
          <w:lang w:val="en-PH"/>
        </w:rPr>
        <w:t>day</w:t>
      </w:r>
      <w:proofErr w:type="gramEnd"/>
      <w:r w:rsidRPr="0082478C">
        <w:rPr>
          <w:rFonts w:ascii="Arial" w:hAnsi="Arial" w:cs="Arial"/>
          <w:lang w:val="en-PH"/>
        </w:rPr>
        <w:t xml:space="preserve"> he ate of the tree he would die, we know that he did not complete a thousand years. We have perceived, moreover, that the expression, 'The day of the Lord is as a thousand years,' is connected with this subject. And further, there was a certain man with us, whose name was John, one of the apostles of Christ, who prophesied, by a revelation that was made to him, that those who believed in our Christ would dwell a thousand years in Jerusalem; and that thereafter the general, and, in short, the eternal resurrection and judgment of all men would likewise take place. Just as our Lord also said, 'They shall neither marry nor be given in marriage, but shall be equal to the angels, the children of the God of the resurrection.' Luke 20:35f.</w:t>
      </w:r>
    </w:p>
    <w:p w14:paraId="55281C9E" w14:textId="77777777" w:rsidR="00702CE0" w:rsidRDefault="00702CE0">
      <w:pPr>
        <w:rPr>
          <w:rFonts w:ascii="Arial" w:hAnsi="Arial" w:cs="Arial"/>
          <w:lang w:val="en-PH"/>
        </w:rPr>
      </w:pPr>
      <w:r>
        <w:rPr>
          <w:rFonts w:ascii="Arial" w:hAnsi="Arial" w:cs="Arial"/>
          <w:lang w:val="en-PH"/>
        </w:rPr>
        <w:br w:type="page"/>
      </w:r>
    </w:p>
    <w:p w14:paraId="0D8AF35A" w14:textId="032247C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82. The prophetical gifts of the Jews were transferred to the Christians</w:t>
      </w:r>
    </w:p>
    <w:p w14:paraId="742323D3" w14:textId="42A89BA7" w:rsidR="00702CE0" w:rsidRDefault="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the prophetical gifts remain with us, even to the present time. And hence you ought to understand that [the gifts] formerly among your nation have been transferred to us. And just as there were false prophets contemporaneous with your holy prophets, so are there now many false teachers among us, of whom our Lord forewarned us to beware; so that in no respect are we deficient, since we know that He foreknew all that would happen to us after His resurrection from the dead and ascension to heaven. For He said we would be put to death, and hated for His name's sake; and that many false prophets and false Christs would appear in His name, and deceive many: and </w:t>
      </w:r>
      <w:proofErr w:type="gramStart"/>
      <w:r w:rsidRPr="0082478C">
        <w:rPr>
          <w:rFonts w:ascii="Arial" w:hAnsi="Arial" w:cs="Arial"/>
          <w:lang w:val="en-PH"/>
        </w:rPr>
        <w:t>so</w:t>
      </w:r>
      <w:proofErr w:type="gramEnd"/>
      <w:r w:rsidRPr="0082478C">
        <w:rPr>
          <w:rFonts w:ascii="Arial" w:hAnsi="Arial" w:cs="Arial"/>
          <w:lang w:val="en-PH"/>
        </w:rPr>
        <w:t xml:space="preserve"> has it come about. For many have taught godless, blasphemous, and unholy doctrines, forging them in His name; have taught, too, and even yet are teaching, those things which proceed from the unclean spirit of the devil, and which were put into their hearts. </w:t>
      </w:r>
      <w:proofErr w:type="gramStart"/>
      <w:r w:rsidRPr="0082478C">
        <w:rPr>
          <w:rFonts w:ascii="Arial" w:hAnsi="Arial" w:cs="Arial"/>
          <w:lang w:val="en-PH"/>
        </w:rPr>
        <w:t>Therefore</w:t>
      </w:r>
      <w:proofErr w:type="gramEnd"/>
      <w:r w:rsidRPr="0082478C">
        <w:rPr>
          <w:rFonts w:ascii="Arial" w:hAnsi="Arial" w:cs="Arial"/>
          <w:lang w:val="en-PH"/>
        </w:rPr>
        <w:t xml:space="preserve"> we are most anxious that you be persuaded not to be misled by such persons, since we know that </w:t>
      </w:r>
      <w:proofErr w:type="spellStart"/>
      <w:r w:rsidRPr="0082478C">
        <w:rPr>
          <w:rFonts w:ascii="Arial" w:hAnsi="Arial" w:cs="Arial"/>
          <w:lang w:val="en-PH"/>
        </w:rPr>
        <w:t>every one</w:t>
      </w:r>
      <w:proofErr w:type="spellEnd"/>
      <w:r w:rsidRPr="0082478C">
        <w:rPr>
          <w:rFonts w:ascii="Arial" w:hAnsi="Arial" w:cs="Arial"/>
          <w:lang w:val="en-PH"/>
        </w:rPr>
        <w:t xml:space="preserve"> who can speak the truth, and yet speaks it not, shall be judged by God, as God testified by Ezekiel, when He said, 'I have made you a watchman to the house of Judah. If the sinner sin, and you warn him not, he himself shall die in his sin; but his blood will I require at your hand. But if you warn him, you shall be innocent.' And on this </w:t>
      </w:r>
      <w:proofErr w:type="gramStart"/>
      <w:r w:rsidRPr="0082478C">
        <w:rPr>
          <w:rFonts w:ascii="Arial" w:hAnsi="Arial" w:cs="Arial"/>
          <w:lang w:val="en-PH"/>
        </w:rPr>
        <w:t>account</w:t>
      </w:r>
      <w:proofErr w:type="gramEnd"/>
      <w:r w:rsidRPr="0082478C">
        <w:rPr>
          <w:rFonts w:ascii="Arial" w:hAnsi="Arial" w:cs="Arial"/>
          <w:lang w:val="en-PH"/>
        </w:rPr>
        <w:t xml:space="preserve"> we are, through fear, very earnest in desiring to converse [with men] according to the Scriptures, but not from love of money, or of glory, or of pleasure. For no man can convict us of any of these [vices]. No more do we wish to live like the rulers of your people, whom God reproaches when He says, 'Your rulers are companions of thieves, lovers of bribes, followers of the rewards.' Isaiah 1:23 Now, if you know certain among us to be of this sort, do not for their sakes blaspheme the Scriptures and Christ, and do not assiduously strive to give falsified interpretations.</w:t>
      </w:r>
    </w:p>
    <w:p w14:paraId="5E2D8283" w14:textId="349FDE62"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83. It is proved that the Psalm, The Lord said to My Lord, etc., does not suit Hezekiah</w:t>
      </w:r>
    </w:p>
    <w:p w14:paraId="12F4CD8F" w14:textId="29990624"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your teachers have ventured to refer the passage, 'The Lord says to my Lord, </w:t>
      </w:r>
      <w:proofErr w:type="gramStart"/>
      <w:r w:rsidRPr="0082478C">
        <w:rPr>
          <w:rFonts w:ascii="Arial" w:hAnsi="Arial" w:cs="Arial"/>
          <w:lang w:val="en-PH"/>
        </w:rPr>
        <w:t>Sit</w:t>
      </w:r>
      <w:proofErr w:type="gramEnd"/>
      <w:r w:rsidRPr="0082478C">
        <w:rPr>
          <w:rFonts w:ascii="Arial" w:hAnsi="Arial" w:cs="Arial"/>
          <w:lang w:val="en-PH"/>
        </w:rPr>
        <w:t xml:space="preserve"> at my right hand, till I make Your enemies Your footstool,' to Hezekiah; as if he were requested to sit on the right side of the temple, when the king of Assyria sent to him and threatened him; and he was told by Isaiah not to be afraid. Now we know and admit that what Isaiah said took place; that the king of Assyria desisted from waging war against Jerusalem in Hezekiah's days, and the angel of the Lord slew about 185, 000 of the host of the Assyrians. But it is manifest that the Psalm does not refer to him. For thus it is written,</w:t>
      </w:r>
    </w:p>
    <w:p w14:paraId="547EA4FD" w14:textId="250AA7C9" w:rsidR="0082478C" w:rsidRPr="0082478C" w:rsidRDefault="0082478C" w:rsidP="0082478C">
      <w:pPr>
        <w:rPr>
          <w:rFonts w:ascii="Arial" w:hAnsi="Arial" w:cs="Arial"/>
          <w:lang w:val="en-PH"/>
        </w:rPr>
      </w:pPr>
      <w:r w:rsidRPr="0082478C">
        <w:rPr>
          <w:rFonts w:ascii="Arial" w:hAnsi="Arial" w:cs="Arial"/>
          <w:i/>
          <w:iCs/>
          <w:lang w:val="en-PH"/>
        </w:rPr>
        <w:t xml:space="preserve">The Lord says to my Lord, Sit at My right hand, till I make Your enemies Your footstool. He shall send forth a rod of power over Jerusalem, and it shall rule in the midst of Your enemies. In the </w:t>
      </w:r>
      <w:proofErr w:type="spellStart"/>
      <w:r w:rsidRPr="0082478C">
        <w:rPr>
          <w:rFonts w:ascii="Arial" w:hAnsi="Arial" w:cs="Arial"/>
          <w:i/>
          <w:iCs/>
          <w:lang w:val="en-PH"/>
        </w:rPr>
        <w:t>splendour</w:t>
      </w:r>
      <w:proofErr w:type="spellEnd"/>
      <w:r w:rsidRPr="0082478C">
        <w:rPr>
          <w:rFonts w:ascii="Arial" w:hAnsi="Arial" w:cs="Arial"/>
          <w:i/>
          <w:iCs/>
          <w:lang w:val="en-PH"/>
        </w:rPr>
        <w:t xml:space="preserve"> of the saints before the morning star </w:t>
      </w:r>
      <w:proofErr w:type="gramStart"/>
      <w:r w:rsidRPr="0082478C">
        <w:rPr>
          <w:rFonts w:ascii="Arial" w:hAnsi="Arial" w:cs="Arial"/>
          <w:i/>
          <w:iCs/>
          <w:lang w:val="en-PH"/>
        </w:rPr>
        <w:t>have</w:t>
      </w:r>
      <w:proofErr w:type="gramEnd"/>
      <w:r w:rsidRPr="0082478C">
        <w:rPr>
          <w:rFonts w:ascii="Arial" w:hAnsi="Arial" w:cs="Arial"/>
          <w:i/>
          <w:iCs/>
          <w:lang w:val="en-PH"/>
        </w:rPr>
        <w:t xml:space="preserve"> I begotten You. The Lord has sworn, and will not repent, </w:t>
      </w:r>
      <w:proofErr w:type="gramStart"/>
      <w:r w:rsidRPr="0082478C">
        <w:rPr>
          <w:rFonts w:ascii="Arial" w:hAnsi="Arial" w:cs="Arial"/>
          <w:i/>
          <w:iCs/>
          <w:lang w:val="en-PH"/>
        </w:rPr>
        <w:t>You</w:t>
      </w:r>
      <w:proofErr w:type="gramEnd"/>
      <w:r w:rsidRPr="0082478C">
        <w:rPr>
          <w:rFonts w:ascii="Arial" w:hAnsi="Arial" w:cs="Arial"/>
          <w:i/>
          <w:iCs/>
          <w:lang w:val="en-PH"/>
        </w:rPr>
        <w:t xml:space="preserve"> are a priest for ever after the order of Melchizedek.</w:t>
      </w:r>
    </w:p>
    <w:p w14:paraId="0333D644" w14:textId="77777777" w:rsidR="00702CE0" w:rsidRDefault="0082478C" w:rsidP="0082478C">
      <w:pPr>
        <w:rPr>
          <w:rFonts w:ascii="Arial" w:hAnsi="Arial" w:cs="Arial"/>
          <w:lang w:val="en-PH"/>
        </w:rPr>
      </w:pPr>
      <w:r w:rsidRPr="0082478C">
        <w:rPr>
          <w:rFonts w:ascii="Arial" w:hAnsi="Arial" w:cs="Arial"/>
          <w:lang w:val="en-PH"/>
        </w:rPr>
        <w:t xml:space="preserve">Who does not admit, then, that Hezekiah is no priest for ever after the order of Melchizedek? And who does not know that he is not the redeemer of Jerusalem? And who does not know that he neither sent a rod of power into Jerusalem, nor ruled in the midst of his enemies; but that it was God who averted from him the enemies, after he mourned and was afflicted? But our Jesus, who has not yet come in glory, has sent into Jerusalem a rod of power, namely, the word of calling and repentance [meant] for all nations over which demons held sway, as David says, 'The gods of the nations are demons.' And </w:t>
      </w:r>
      <w:proofErr w:type="gramStart"/>
      <w:r w:rsidRPr="0082478C">
        <w:rPr>
          <w:rFonts w:ascii="Arial" w:hAnsi="Arial" w:cs="Arial"/>
          <w:lang w:val="en-PH"/>
        </w:rPr>
        <w:t>His</w:t>
      </w:r>
      <w:proofErr w:type="gramEnd"/>
      <w:r w:rsidRPr="0082478C">
        <w:rPr>
          <w:rFonts w:ascii="Arial" w:hAnsi="Arial" w:cs="Arial"/>
          <w:lang w:val="en-PH"/>
        </w:rPr>
        <w:t xml:space="preserve"> strong word has prevailed on many to forsake the demons whom they used to serve, and by means of it </w:t>
      </w:r>
    </w:p>
    <w:p w14:paraId="4D5A7473" w14:textId="77777777" w:rsidR="00702CE0" w:rsidRDefault="00702CE0">
      <w:pPr>
        <w:rPr>
          <w:rFonts w:ascii="Arial" w:hAnsi="Arial" w:cs="Arial"/>
          <w:lang w:val="en-PH"/>
        </w:rPr>
      </w:pPr>
      <w:r>
        <w:rPr>
          <w:rFonts w:ascii="Arial" w:hAnsi="Arial" w:cs="Arial"/>
          <w:lang w:val="en-PH"/>
        </w:rPr>
        <w:br w:type="page"/>
      </w:r>
    </w:p>
    <w:p w14:paraId="198C670A" w14:textId="76AFB25C" w:rsidR="0082478C" w:rsidRPr="0082478C" w:rsidRDefault="0082478C" w:rsidP="0082478C">
      <w:pPr>
        <w:rPr>
          <w:rFonts w:ascii="Arial" w:hAnsi="Arial" w:cs="Arial"/>
          <w:lang w:val="en-PH"/>
        </w:rPr>
      </w:pPr>
      <w:r w:rsidRPr="0082478C">
        <w:rPr>
          <w:rFonts w:ascii="Arial" w:hAnsi="Arial" w:cs="Arial"/>
          <w:lang w:val="en-PH"/>
        </w:rPr>
        <w:t xml:space="preserve">to believe in the Almighty God because the gods of the nations are demons. And we mentioned formerly that the statement, 'In the </w:t>
      </w:r>
      <w:proofErr w:type="spellStart"/>
      <w:r w:rsidRPr="0082478C">
        <w:rPr>
          <w:rFonts w:ascii="Arial" w:hAnsi="Arial" w:cs="Arial"/>
          <w:lang w:val="en-PH"/>
        </w:rPr>
        <w:t>splendour</w:t>
      </w:r>
      <w:proofErr w:type="spellEnd"/>
      <w:r w:rsidRPr="0082478C">
        <w:rPr>
          <w:rFonts w:ascii="Arial" w:hAnsi="Arial" w:cs="Arial"/>
          <w:lang w:val="en-PH"/>
        </w:rPr>
        <w:t xml:space="preserve"> of the saints before the morning star </w:t>
      </w:r>
      <w:proofErr w:type="gramStart"/>
      <w:r w:rsidRPr="0082478C">
        <w:rPr>
          <w:rFonts w:ascii="Arial" w:hAnsi="Arial" w:cs="Arial"/>
          <w:lang w:val="en-PH"/>
        </w:rPr>
        <w:t>have</w:t>
      </w:r>
      <w:proofErr w:type="gramEnd"/>
      <w:r w:rsidRPr="0082478C">
        <w:rPr>
          <w:rFonts w:ascii="Arial" w:hAnsi="Arial" w:cs="Arial"/>
          <w:lang w:val="en-PH"/>
        </w:rPr>
        <w:t xml:space="preserve"> I begotten You from the womb,' is made to Christ.</w:t>
      </w:r>
    </w:p>
    <w:p w14:paraId="7E125A76" w14:textId="77777777" w:rsidR="00702CE0" w:rsidRDefault="00702CE0">
      <w:pPr>
        <w:rPr>
          <w:rFonts w:ascii="Arial" w:hAnsi="Arial" w:cs="Arial"/>
          <w:lang w:val="en-PH"/>
        </w:rPr>
      </w:pPr>
      <w:r>
        <w:rPr>
          <w:rFonts w:ascii="Arial" w:hAnsi="Arial" w:cs="Arial"/>
          <w:lang w:val="en-PH"/>
        </w:rPr>
        <w:br w:type="page"/>
      </w:r>
    </w:p>
    <w:p w14:paraId="3A59980A" w14:textId="2232487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84. That prophecy, Behold, a virgin, etc., suits Christ alone</w:t>
      </w:r>
    </w:p>
    <w:p w14:paraId="1A2A9452" w14:textId="2D2ACE8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Moreover, the prophecy, 'Behold, the virgin shall conceive, and bear a son,' was uttered respecting Him. For if He to whom Isaiah referred was not to be begotten of a virgin, of whom did the Holy Spirit declare, 'Behold, the Lord Himself shall give us a sign: behold, the virgin shall conceive, and bear a son?' For if He also were to be begotten of sexual intercourse, like all other first-born sons, why did God say that He would give a sign which is not common to all the first-born sons? But that which is truly a sign, and which was to be made trustworthy to mankind — namely, that the first-begotten of all creation should become incarnate by the Virgin's womb, and be a child — this he anticipated by the Spirit of prophecy, and predicted it, as I have repeated to you, in various ways; in order that, when the event should take place, it might be known as the operation of the power and will of the Maker of all things; just as Eve was made from one of Adam's ribs, and as all living beings were created in the beginning by the word of God. But you in these matters venture to pervert the expositions which your elders that were with Ptolemy king of Egypt gave forth, since you assert that the Scripture is not so as they have expounded it, but says, 'Behold, the young woman shall conceive,' as if great events were to be inferred if a woman should beget from sexual intercourse: which indeed all young women, with the exception of the barren, do; but even these, God, if He wills, is able to cause [to bear]. For Samuel's mother, who was barren, brought forth by the will of God; and so also the wife of the holy patriarch Abraham; and Elisabeth, who bore John the Baptist, and other such. So that you must not suppose that it is impossible for God to do anything He wills. And especially when it was predicted that this would take place, do not venture to pervert or misinterpret the prophecies, since you will injure yourselves alone, and will not harm God.</w:t>
      </w:r>
    </w:p>
    <w:p w14:paraId="0B04F625" w14:textId="77777777" w:rsidR="00702CE0" w:rsidRDefault="00702CE0">
      <w:pPr>
        <w:rPr>
          <w:rFonts w:ascii="Arial" w:hAnsi="Arial" w:cs="Arial"/>
          <w:lang w:val="en-PH"/>
        </w:rPr>
      </w:pPr>
      <w:r>
        <w:rPr>
          <w:rFonts w:ascii="Arial" w:hAnsi="Arial" w:cs="Arial"/>
          <w:lang w:val="en-PH"/>
        </w:rPr>
        <w:br w:type="page"/>
      </w:r>
    </w:p>
    <w:p w14:paraId="6E88DBB6" w14:textId="5968229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85. He proves that Christ is the Lord of Hosts from Psalm 24, and from his authority over demons</w:t>
      </w:r>
    </w:p>
    <w:p w14:paraId="1361D1BA" w14:textId="6245B40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Moreover, some of you venture to expound the prophecy which runs, 'Lift up your gates, you rulers; and be lifted up, you everlasting doors, that the King of glory may enter,' as if it referred likewise to Hezekiah, and others of you [expound it] of Solomon; but neither to the latter nor to the former, nor, in short, to any of your kings, can it be proved to have reference, but to this our Christ alone, who appeared without comeliness, and inglorious, as Isaiah and David and all the Scriptures said; who is the Lord of hosts, by the will of the Father who conferred on Him [the dignity]; who also rose from the dead, and ascended to heaven, as the Psalm and the other Scriptures manifested when they announced Him to be Lord of hosts; and of this you may, if you will, easily be persuaded by the occurrences which take place before your eyes. For every demon, when exorcised in the name of this very Son of God— who is the First-born of every creature, who became man by the Virgin, who suffered, and was crucified under Pontius Pilate by your nation, who died, who rose from the dead, and ascended into heaven — is overcome and subdued. But though you exorcise any demon in the name of any of those who were among you— either kings, or righteous men, or prophets, or patriarchs — it will not be subject to you. But if any of you exorcise it in [the name of] the God of Abraham, and the God of Isaac, and the God of Jacob, it will perhaps be subject to you. Now assuredly your exorcists, I have said, make use of craft when they exorcise, even as the Gentiles do, and employ fumigations and incantations. But that they are angels and powers whom the word of prophecy by David [commands] to lift up the gates, that He who rose from the dead, Jesus Christ, the Lord of hosts, according to the will of the Father, might enter, the word of David has likewise showed; which I shall again recall to your attention for the sake of those who were not with us yesterday, for whose benefit, moreover, I sum up many things I said yesterday. And now, if I say this to you, although I have repeated it many times, I know that it is not absurd so to do. For it is a ridiculous thing to see the sun, and the moon, and the other stars, continually keeping the same course, and bringing round the different seasons; and to see the computer who may be asked how many are twice two, because he has frequently said that they are four, not ceasing to say again that they are four; and equally so other things, which are confidently admitted, to be continually mentioned and admitted in like manner; yet that he who founds his discourse on the prophetic Scriptures should leave them and abstain from constantly referring to the same Scriptures, because it is thought he can bring forth something better than Scripture. The passage, then, by which I proved that God reveals that there are both angels and hosts in heaven is this: 'Praise the Lord from the heavens: praise Him in the highest. Praise Him, all His angels: praise Him, all His hosts.'</w:t>
      </w:r>
    </w:p>
    <w:p w14:paraId="2AB782BF" w14:textId="77777777" w:rsidR="0082478C" w:rsidRPr="0082478C" w:rsidRDefault="0082478C" w:rsidP="0082478C">
      <w:pPr>
        <w:rPr>
          <w:rFonts w:ascii="Arial" w:hAnsi="Arial" w:cs="Arial"/>
          <w:lang w:val="en-PH"/>
        </w:rPr>
      </w:pPr>
      <w:proofErr w:type="spellStart"/>
      <w:r w:rsidRPr="0082478C">
        <w:rPr>
          <w:rFonts w:ascii="Arial" w:hAnsi="Arial" w:cs="Arial"/>
          <w:b/>
          <w:bCs/>
          <w:lang w:val="en-PH"/>
        </w:rPr>
        <w:t>Mnaseas</w:t>
      </w:r>
      <w:proofErr w:type="spellEnd"/>
      <w:r w:rsidRPr="0082478C">
        <w:rPr>
          <w:rFonts w:ascii="Arial" w:hAnsi="Arial" w:cs="Arial"/>
          <w:b/>
          <w:bCs/>
          <w:lang w:val="en-PH"/>
        </w:rPr>
        <w:t xml:space="preserve"> (one of those who had come with them on the second day):</w:t>
      </w:r>
      <w:r w:rsidRPr="0082478C">
        <w:rPr>
          <w:rFonts w:ascii="Arial" w:hAnsi="Arial" w:cs="Arial"/>
          <w:lang w:val="en-PH"/>
        </w:rPr>
        <w:t> We are greatly pleased that you undertake to repeat the same things on our account.</w:t>
      </w:r>
    </w:p>
    <w:p w14:paraId="5D1F9960" w14:textId="3A8718D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Listen, my friends, to the Scripture which induces me to act thus. Jesus commanded [us] to love even [our] enemies, as was predicted by Isaiah in many passages, in which also is contained the mystery of our own regeneration, as well, in fact, as the regeneration of all who expect that Christ will appear in Jerusalem, and by their works </w:t>
      </w:r>
      <w:proofErr w:type="spellStart"/>
      <w:r w:rsidRPr="0082478C">
        <w:rPr>
          <w:rFonts w:ascii="Arial" w:hAnsi="Arial" w:cs="Arial"/>
          <w:lang w:val="en-PH"/>
        </w:rPr>
        <w:t>endeavour</w:t>
      </w:r>
      <w:proofErr w:type="spellEnd"/>
      <w:r w:rsidRPr="0082478C">
        <w:rPr>
          <w:rFonts w:ascii="Arial" w:hAnsi="Arial" w:cs="Arial"/>
          <w:lang w:val="en-PH"/>
        </w:rPr>
        <w:t xml:space="preserve"> earnestly to please Him. These are the words spoken by Isaiah: 'Hear the word of the Lord, you that tremble at His word. Say, our brethren, to them that hate you and detest you, that the name of the Lord has been glorified. He has appeared to your joy, and they shall be ashamed. A voice of noise from the city, a voice from the temple, a voice of the Lord who renders recompense to the proud. Before she that travailed brought forth, and before the pains of </w:t>
      </w:r>
      <w:proofErr w:type="spellStart"/>
      <w:r w:rsidRPr="0082478C">
        <w:rPr>
          <w:rFonts w:ascii="Arial" w:hAnsi="Arial" w:cs="Arial"/>
          <w:lang w:val="en-PH"/>
        </w:rPr>
        <w:t>labour</w:t>
      </w:r>
      <w:proofErr w:type="spellEnd"/>
      <w:r w:rsidRPr="0082478C">
        <w:rPr>
          <w:rFonts w:ascii="Arial" w:hAnsi="Arial" w:cs="Arial"/>
          <w:lang w:val="en-PH"/>
        </w:rPr>
        <w:t xml:space="preserve"> came, she brought forth a male child. Who has heard such a thing? And who has seen such a thing? Has the earth brought forth in one day? And has she produced a nation at once? For Zion has travailed and borne her children. But I have given such an expectation even to her that does not bring forth, said the Lord. Behold, I have made her that begets, and her that is barren, says the Lord. Rejoice, O Jerusalem, and hold a joyous assembly, all you that love her. Be glad, all you that mourn for her, that you may nurse and be filled with the breast of her consolation, that having suck you may be delighted with the entrance of His glory.' Isaiah 66:5-11</w:t>
      </w:r>
    </w:p>
    <w:p w14:paraId="306BD3E9" w14:textId="77777777" w:rsidR="00702CE0" w:rsidRDefault="00702CE0">
      <w:pPr>
        <w:rPr>
          <w:rFonts w:ascii="Arial" w:hAnsi="Arial" w:cs="Arial"/>
          <w:lang w:val="en-PH"/>
        </w:rPr>
      </w:pPr>
      <w:r>
        <w:rPr>
          <w:rFonts w:ascii="Arial" w:hAnsi="Arial" w:cs="Arial"/>
          <w:lang w:val="en-PH"/>
        </w:rPr>
        <w:br w:type="page"/>
      </w:r>
    </w:p>
    <w:p w14:paraId="204BD65D" w14:textId="2125564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86. There are various figures in the Old Testament of the wood of the cross by which Christ reigned</w:t>
      </w:r>
    </w:p>
    <w:p w14:paraId="186B6323" w14:textId="14BE98C6"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Hear, then, how this Man, of whom the Scriptures declare that He will come again in glory after His crucifixion, was symbolized both by the tree of life, which was said to have been planted in paradise, and by those events which should happen to all the just. Moses was sent with a rod to </w:t>
      </w:r>
      <w:proofErr w:type="gramStart"/>
      <w:r w:rsidRPr="0082478C">
        <w:rPr>
          <w:rFonts w:ascii="Arial" w:hAnsi="Arial" w:cs="Arial"/>
          <w:lang w:val="en-PH"/>
        </w:rPr>
        <w:t>effect</w:t>
      </w:r>
      <w:proofErr w:type="gramEnd"/>
      <w:r w:rsidRPr="0082478C">
        <w:rPr>
          <w:rFonts w:ascii="Arial" w:hAnsi="Arial" w:cs="Arial"/>
          <w:lang w:val="en-PH"/>
        </w:rPr>
        <w:t xml:space="preserve"> the redemption of the people; and with this in his hands at the head of the people, he divided the sea. By this he saw the water gushing out of the rock; and when he cast a tree into the waters of Marah, which were bitter, he made them sweet. Jacob, by putting rods into the water-troughs, caused the sheep of his uncle to conceive, so that he should obtain their young. With his rod the same Jacob boasts that he had crossed the river. He said he had seen a ladder, and the Scripture has declared that God stood above it. But that this was not the </w:t>
      </w:r>
      <w:proofErr w:type="gramStart"/>
      <w:r w:rsidRPr="0082478C">
        <w:rPr>
          <w:rFonts w:ascii="Arial" w:hAnsi="Arial" w:cs="Arial"/>
          <w:lang w:val="en-PH"/>
        </w:rPr>
        <w:t>Father</w:t>
      </w:r>
      <w:proofErr w:type="gramEnd"/>
      <w:r w:rsidRPr="0082478C">
        <w:rPr>
          <w:rFonts w:ascii="Arial" w:hAnsi="Arial" w:cs="Arial"/>
          <w:lang w:val="en-PH"/>
        </w:rPr>
        <w:t>, we have proved from the Scriptures. And Jacob, having poured oil on a stone in the same place, is testified to by the very God who appeared to him, that he had anointed a pillar to the God who appeared to him. And that the stone symbolically proclaimed Christ, we have also proved by many Scriptures; and that the ointment, whether it was of oil, or of </w:t>
      </w:r>
      <w:proofErr w:type="spellStart"/>
      <w:r w:rsidRPr="0082478C">
        <w:rPr>
          <w:rFonts w:ascii="Arial" w:hAnsi="Arial" w:cs="Arial"/>
          <w:i/>
          <w:iCs/>
          <w:lang w:val="en-PH"/>
        </w:rPr>
        <w:t>stacte</w:t>
      </w:r>
      <w:proofErr w:type="spellEnd"/>
      <w:r w:rsidRPr="0082478C">
        <w:rPr>
          <w:rFonts w:ascii="Arial" w:hAnsi="Arial" w:cs="Arial"/>
          <w:lang w:val="en-PH"/>
        </w:rPr>
        <w:t xml:space="preserve">, or of any other compounded sweet balsams, had reference to Him, we have also proved, inasmuch as the word says: 'Therefore God, even Your God, has anointed You with the oil of gladness above Your fellows.' For indeed all kings and anointed persons obtained from Him their share in the names of kings and anointed: just as He Himself received from the Father the titles of King, and Christ, and Priest, and Angel, and such like other titles which He bears or did bear. Aaron's rod, which blossomed, declared him to be the high priest. Isaiah prophesied that a rod would come forth from the root of Jesse, [and this was] Christ. And David says that the righteous man is 'like the tree that is planted by the channels of waters, which should yield its fruit in its season, and whose leaf should not fade.' Again, the righteous is said to flourish like the palm-tree. God appeared from a tree to Abraham, as it is written, near the oak in </w:t>
      </w:r>
      <w:proofErr w:type="spellStart"/>
      <w:r w:rsidRPr="0082478C">
        <w:rPr>
          <w:rFonts w:ascii="Arial" w:hAnsi="Arial" w:cs="Arial"/>
          <w:lang w:val="en-PH"/>
        </w:rPr>
        <w:t>Mamre</w:t>
      </w:r>
      <w:proofErr w:type="spellEnd"/>
      <w:r w:rsidRPr="0082478C">
        <w:rPr>
          <w:rFonts w:ascii="Arial" w:hAnsi="Arial" w:cs="Arial"/>
          <w:lang w:val="en-PH"/>
        </w:rPr>
        <w:t>. The people found seventy willows and twelve springs after crossing the Jordan. David affirms that God comforted him with a rod and staff. Elisha, by casting a stick into the river Jordan, recovered the iron part of the axe with which the sons of the prophets had gone to cut down trees to build the house in which they wished to read and study the law and commandments of God; even as our Christ, by being crucified on the tree, and by purifying [us] with water, has redeemed us, though plunged in the direst offenses which we have committed, and has made [us] a house of prayer and adoration. Moreover, it was a rod that pointed out Judah to be the father of Tamar's sons by a great mystery.</w:t>
      </w:r>
    </w:p>
    <w:p w14:paraId="1CED7DA5" w14:textId="77777777" w:rsidR="00702CE0" w:rsidRDefault="00702CE0">
      <w:pPr>
        <w:rPr>
          <w:rFonts w:ascii="Arial" w:hAnsi="Arial" w:cs="Arial"/>
          <w:lang w:val="en-PH"/>
        </w:rPr>
      </w:pPr>
      <w:r>
        <w:rPr>
          <w:rFonts w:ascii="Arial" w:hAnsi="Arial" w:cs="Arial"/>
          <w:lang w:val="en-PH"/>
        </w:rPr>
        <w:br w:type="page"/>
      </w:r>
    </w:p>
    <w:p w14:paraId="6AC6F5C7" w14:textId="33AD5D9F"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87. Trypho maintains in objection these words: And shall rest on Him, etc. They are explained by Justin</w:t>
      </w:r>
    </w:p>
    <w:p w14:paraId="6DCFB8BE" w14:textId="19CDC5A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Do not now suppose that I am </w:t>
      </w:r>
      <w:proofErr w:type="spellStart"/>
      <w:r w:rsidRPr="0082478C">
        <w:rPr>
          <w:rFonts w:ascii="Arial" w:hAnsi="Arial" w:cs="Arial"/>
          <w:lang w:val="en-PH"/>
        </w:rPr>
        <w:t>endeavouring</w:t>
      </w:r>
      <w:proofErr w:type="spellEnd"/>
      <w:r w:rsidRPr="0082478C">
        <w:rPr>
          <w:rFonts w:ascii="Arial" w:hAnsi="Arial" w:cs="Arial"/>
          <w:lang w:val="en-PH"/>
        </w:rPr>
        <w:t>, by asking what I do ask, to overturn the statements you have made; but I wish to receive information respecting those very points about which I now inquire. Tell me, then, how, when the Scripture asserts by Isaiah, 'There shall come forth a rod from the root of Jesse; and a flower shall grow up from the root of Jesse; and the Spirit of God shall rest upon Him, the spirit of wisdom and understanding, the spirit of counsel and might, the spirit of knowledge and piety: and the spirit of the fear of the Lord shall fill Him:' (now you admitted to me that this referred to Christ, and you maintain Him to be pre-existent God, and having become incarnate by God's will, to be born man by the Virgin:) how He can be demonstrated to have been pre-existent, who is filled with the powers of the Holy Ghost, which the Scripture by Isaiah enumerates, as if He were in lack of them?</w:t>
      </w:r>
    </w:p>
    <w:p w14:paraId="54EF4F20" w14:textId="63B83926"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You have inquired most discreetly and most prudently, for truly there does seem to be a difficulty; but listen to what I say, that you may perceive the reason of this also. The Scripture says that these enumerated powers of the Spirit have come on Him, not because He stood in need of them, but because they would rest in Him, i.e., would find their accomplishment in Him, so that there would be no more prophets in your nation after the ancient custom: and this fact you plainly perceive. For after Him no prophet has arisen among you. Now, that [you may know that] your prophets, each receiving some one or two powers from God, did and spoke the things which we have learned from the Scriptures, attend to the following remarks of mine. Solomon possessed the spirit of wisdom, Daniel that of understanding and counsel, Moses that of might and piety, Elijah that of fear, and Isaiah that of knowledge; and </w:t>
      </w:r>
      <w:proofErr w:type="gramStart"/>
      <w:r w:rsidRPr="0082478C">
        <w:rPr>
          <w:rFonts w:ascii="Arial" w:hAnsi="Arial" w:cs="Arial"/>
          <w:lang w:val="en-PH"/>
        </w:rPr>
        <w:t>so</w:t>
      </w:r>
      <w:proofErr w:type="gramEnd"/>
      <w:r w:rsidRPr="0082478C">
        <w:rPr>
          <w:rFonts w:ascii="Arial" w:hAnsi="Arial" w:cs="Arial"/>
          <w:lang w:val="en-PH"/>
        </w:rPr>
        <w:t xml:space="preserve"> with the others: each possessed one power, or one joined alternately with another; also Jeremiah, and the twelve [prophets], and David, and, in short, the rest who existed among you. </w:t>
      </w:r>
      <w:proofErr w:type="gramStart"/>
      <w:r w:rsidRPr="0082478C">
        <w:rPr>
          <w:rFonts w:ascii="Arial" w:hAnsi="Arial" w:cs="Arial"/>
          <w:lang w:val="en-PH"/>
        </w:rPr>
        <w:t>Accordingly</w:t>
      </w:r>
      <w:proofErr w:type="gramEnd"/>
      <w:r w:rsidRPr="0082478C">
        <w:rPr>
          <w:rFonts w:ascii="Arial" w:hAnsi="Arial" w:cs="Arial"/>
          <w:lang w:val="en-PH"/>
        </w:rPr>
        <w:t xml:space="preserve"> He rested, i.e., ceased, when </w:t>
      </w:r>
      <w:r w:rsidRPr="0082478C">
        <w:rPr>
          <w:rFonts w:ascii="Arial" w:hAnsi="Arial" w:cs="Arial"/>
          <w:i/>
          <w:iCs/>
          <w:lang w:val="en-PH"/>
        </w:rPr>
        <w:t>He</w:t>
      </w:r>
      <w:r w:rsidRPr="0082478C">
        <w:rPr>
          <w:rFonts w:ascii="Arial" w:hAnsi="Arial" w:cs="Arial"/>
          <w:lang w:val="en-PH"/>
        </w:rPr>
        <w:t> came, after whom, in the times of this dispensation wrought out by Him among men, it was requisite that such gifts should cease from you; and having received their rest in Him, should again, as had been predicted, become gifts which, from the grace of His Spirit's power, He imparts to those who believe in Him, according as He deems each man worthy thereof. I have already said, and do again say, that it had been prophesied that this would be done by Him after His ascension to heaven. It is accordingly said, 'He ascended on high, He led captivity captive, He gave gifts unto the sons of men.' And again, in another prophecy it is said: 'And it shall come to pass after this, I will pour out My Spirit on all flesh, and on My servants, and on My handmaids, and they shall prophesy.'</w:t>
      </w:r>
    </w:p>
    <w:p w14:paraId="48392D1C" w14:textId="77777777" w:rsidR="00702CE0" w:rsidRDefault="00702CE0">
      <w:pPr>
        <w:rPr>
          <w:rFonts w:ascii="Arial" w:hAnsi="Arial" w:cs="Arial"/>
          <w:lang w:val="en-PH"/>
        </w:rPr>
      </w:pPr>
      <w:r>
        <w:rPr>
          <w:rFonts w:ascii="Arial" w:hAnsi="Arial" w:cs="Arial"/>
          <w:lang w:val="en-PH"/>
        </w:rPr>
        <w:br w:type="page"/>
      </w:r>
    </w:p>
    <w:p w14:paraId="7BBB736F" w14:textId="1A6C4FAC"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88. Christ has not received the Holy Spirit on account of poverty</w:t>
      </w:r>
    </w:p>
    <w:p w14:paraId="61487058" w14:textId="1B876EC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Now, it is possible to see among us women and men who possess gifts of the Spirit of God; so that it was prophesied that the powers enumerated by Isaiah would come upon Him, not because He needed power, but because these would not continue after Him. And let this be a proof to you, namely, what I told you was done by the Magi from Arabia, who as soon as the Child was born came to worship Him, for even at His birth He was in possession of His power; and as He grew up like all other men, by using the fitting means, He assigned its own [requirements] to each development, and was sustained by all kinds of nourishment, and waited for thirty years, more or less, until John appeared before Him as the herald of His approach, and preceded Him in the way of baptism, as I have already shown. And then, when Jesus had gone to the river Jordan, where John was baptizing, and when He had stepped into the water, a fire was kindled in the Jordan; and when He came out of the water, the Holy Ghost lighted on Him like a dove, [as] the apostles of this very Christ of ours wrote. Now, we know that he did not go to the river because He stood in need of baptism, or of the descent of the Spirit like a dove; even as He submitted to be born and to be crucified, not because He needed such things, but because of the human race, which from Adam had fallen under the power of death and the guile of the serpent, and each one of which had committed personal transgression. For God, wishing both angels and men, who were endowed with free-will, and at their own disposal, to do whatever He had strengthened each to do, made them so, that if they chose the things acceptable to Himself, He would keep them free from death and from punishment; but that if they did evil, He would punish each as He sees fit. For it was not His entrance into Jerusalem sitting on an ass, which we have showed was prophesied, that empowered Him to be Christ, but it furnished men with a proof that He is the Christ; just as it was necessary in the time of John that men have proof, that they might know who is Christ. For when John remained by the Jordan, and preached the baptism of repentance, wearing only a leathern girdle and a vesture made of camels' hair, eating nothing but locusts and wild honey, men supposed him to be Christ; but he cried to them, 'I am not the Christ, but the voice of one crying; for He that is stronger than I shall come, whose shoes I am not worthy to bear.' Isaiah 1:27 And when Jesus came to the Jordan, He was considered to be the son of Joseph the carpenter; and He appeared without comeliness, as the Scriptures declared; and He was deemed a carpenter (for He was in the habit of working as a carpenter when among men, making ploughs and yokes; by which He taught the symbols of righteousness and an active life); but then the Holy Ghost, and for man's sake, as I formerly stated, lighted on Him in the form of a dove, and there came at the same instant from the heavens a voice, which was uttered also by David when he spoke, personating Christ, what the Father would say to Him: 'You are My Son: this day have I begotten You;' [the Father] saying that His generation would take place for men, at the time when they would become acquainted with Him: 'You are My Son; this day have I begotten you.'</w:t>
      </w:r>
    </w:p>
    <w:p w14:paraId="77014BCD" w14:textId="77777777" w:rsidR="00702CE0" w:rsidRDefault="00702CE0">
      <w:pPr>
        <w:rPr>
          <w:rFonts w:ascii="Arial" w:hAnsi="Arial" w:cs="Arial"/>
          <w:lang w:val="en-PH"/>
        </w:rPr>
      </w:pPr>
      <w:r>
        <w:rPr>
          <w:rFonts w:ascii="Arial" w:hAnsi="Arial" w:cs="Arial"/>
          <w:lang w:val="en-PH"/>
        </w:rPr>
        <w:br w:type="page"/>
      </w:r>
    </w:p>
    <w:p w14:paraId="0F133478" w14:textId="54846AC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89. The cross alone is offensive to Trypho on account of the curse, yet it proves that Jesus is Christ</w:t>
      </w:r>
    </w:p>
    <w:p w14:paraId="6ED09E02" w14:textId="04C35089"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Be assured that all our nation waits for Christ; and we admit that all the Scriptures which you have quoted refer to Him. Moreover, I do also admit that the name of Jesus, by which the </w:t>
      </w:r>
      <w:proofErr w:type="spellStart"/>
      <w:r w:rsidRPr="0082478C">
        <w:rPr>
          <w:rFonts w:ascii="Arial" w:hAnsi="Arial" w:cs="Arial"/>
          <w:lang w:val="en-PH"/>
        </w:rPr>
        <w:t>the</w:t>
      </w:r>
      <w:proofErr w:type="spellEnd"/>
      <w:r w:rsidRPr="0082478C">
        <w:rPr>
          <w:rFonts w:ascii="Arial" w:hAnsi="Arial" w:cs="Arial"/>
          <w:lang w:val="en-PH"/>
        </w:rPr>
        <w:t xml:space="preserve"> son of Nave (Nun) was called, has inclined me very strongly to adopt this view. 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p>
    <w:p w14:paraId="544A9854" w14:textId="0EB6DB8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If Christ was not to suffer, and the prophets had not foretold that He would be led to death on account of the sins of the people, and be </w:t>
      </w:r>
      <w:proofErr w:type="spellStart"/>
      <w:r w:rsidRPr="0082478C">
        <w:rPr>
          <w:rFonts w:ascii="Arial" w:hAnsi="Arial" w:cs="Arial"/>
          <w:lang w:val="en-PH"/>
        </w:rPr>
        <w:t>dishonoured</w:t>
      </w:r>
      <w:proofErr w:type="spellEnd"/>
      <w:r w:rsidRPr="0082478C">
        <w:rPr>
          <w:rFonts w:ascii="Arial" w:hAnsi="Arial" w:cs="Arial"/>
          <w:lang w:val="en-PH"/>
        </w:rPr>
        <w:t xml:space="preserve"> and scourged, and reckoned among the transgressors, and as a sheep be led to the slaughter, whose generation, the prophet says, no man can declare, then you would have good cause to wonder. But if these are to be characteristic of Him and mark Him out to all, how is it possible for us to do anything else than believe in Him most confidently? And will not as many as have understood the writings of the prophets, whenever they hear merely that He was crucified, say that this is He and no other?</w:t>
      </w:r>
    </w:p>
    <w:p w14:paraId="59973F82" w14:textId="77777777" w:rsidR="00702CE0" w:rsidRDefault="00702CE0">
      <w:pPr>
        <w:rPr>
          <w:rFonts w:ascii="Arial" w:hAnsi="Arial" w:cs="Arial"/>
          <w:lang w:val="en-PH"/>
        </w:rPr>
      </w:pPr>
      <w:r>
        <w:rPr>
          <w:rFonts w:ascii="Arial" w:hAnsi="Arial" w:cs="Arial"/>
          <w:lang w:val="en-PH"/>
        </w:rPr>
        <w:br w:type="page"/>
      </w:r>
    </w:p>
    <w:p w14:paraId="4CC2B40B" w14:textId="5DF9F77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90. The stretched-out hands of Moses signified beforehand the cross</w:t>
      </w:r>
    </w:p>
    <w:p w14:paraId="6481E88E" w14:textId="591D8A6E"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xml:space="preserve"> Bring us on, then, by the Scriptures, that we may also be persuaded by you; for we know that He should suffer and be led as a sheep. But prove to us whether He must be crucified and die so disgracefully and so </w:t>
      </w:r>
      <w:proofErr w:type="spellStart"/>
      <w:r w:rsidRPr="0082478C">
        <w:rPr>
          <w:rFonts w:ascii="Arial" w:hAnsi="Arial" w:cs="Arial"/>
          <w:lang w:val="en-PH"/>
        </w:rPr>
        <w:t>dishonourably</w:t>
      </w:r>
      <w:proofErr w:type="spellEnd"/>
      <w:r w:rsidRPr="0082478C">
        <w:rPr>
          <w:rFonts w:ascii="Arial" w:hAnsi="Arial" w:cs="Arial"/>
          <w:lang w:val="en-PH"/>
        </w:rPr>
        <w:t xml:space="preserve"> by the death cursed in the law. For we cannot bring ourselves even to think of this.</w:t>
      </w:r>
    </w:p>
    <w:p w14:paraId="66C37244" w14:textId="17D3503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You know that what the prophets said and did they veiled by parables and types, as you admitted to us; so that it was not easy for all to understand the most [of what they said], since they concealed the truth by these means, that those who are eager to find out and learn it might do so with much </w:t>
      </w:r>
      <w:proofErr w:type="spellStart"/>
      <w:r w:rsidRPr="0082478C">
        <w:rPr>
          <w:rFonts w:ascii="Arial" w:hAnsi="Arial" w:cs="Arial"/>
          <w:lang w:val="en-PH"/>
        </w:rPr>
        <w:t>labour</w:t>
      </w:r>
      <w:proofErr w:type="spellEnd"/>
      <w:r w:rsidRPr="0082478C">
        <w:rPr>
          <w:rFonts w:ascii="Arial" w:hAnsi="Arial" w:cs="Arial"/>
          <w:lang w:val="en-PH"/>
        </w:rPr>
        <w:t>.</w:t>
      </w:r>
    </w:p>
    <w:p w14:paraId="73037D02" w14:textId="77777777" w:rsidR="0082478C" w:rsidRPr="0082478C" w:rsidRDefault="0082478C" w:rsidP="0082478C">
      <w:pPr>
        <w:rPr>
          <w:rFonts w:ascii="Arial" w:hAnsi="Arial" w:cs="Arial"/>
          <w:lang w:val="en-PH"/>
        </w:rPr>
      </w:pPr>
      <w:r w:rsidRPr="0082478C">
        <w:rPr>
          <w:rFonts w:ascii="Arial" w:hAnsi="Arial" w:cs="Arial"/>
          <w:b/>
          <w:bCs/>
          <w:lang w:val="en-PH"/>
        </w:rPr>
        <w:t>Trypho's group:</w:t>
      </w:r>
      <w:r w:rsidRPr="0082478C">
        <w:rPr>
          <w:rFonts w:ascii="Arial" w:hAnsi="Arial" w:cs="Arial"/>
          <w:lang w:val="en-PH"/>
        </w:rPr>
        <w:t> We admitted this.</w:t>
      </w:r>
    </w:p>
    <w:p w14:paraId="67DF9B8D" w14:textId="1CACEE5A"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Listen, therefore, to what follows; for Moses first exhibited this seeming curse of Christ's by the signs which he made.</w:t>
      </w:r>
    </w:p>
    <w:p w14:paraId="085F6ABC"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Of what [signs] do you speak?</w:t>
      </w:r>
    </w:p>
    <w:p w14:paraId="41711578" w14:textId="77777777" w:rsidR="00702CE0"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When the people waged war with Amalek, and the son of Nave (Nun) by name Jesus (Joshua), led the fight, Moses himself prayed to God, stretching out both hands, and Hur with Aaron supported them during the whole day, so that they might not hang down when he got wearied. For if he gave up any part of this sign, which was an imitation of the cross, the people were beaten, as is recorded in the writings of Moses; but if he remained in this form, Amalek was proportionally defeated, and he who prevailed </w:t>
      </w:r>
      <w:proofErr w:type="spellStart"/>
      <w:r w:rsidRPr="0082478C">
        <w:rPr>
          <w:rFonts w:ascii="Arial" w:hAnsi="Arial" w:cs="Arial"/>
          <w:lang w:val="en-PH"/>
        </w:rPr>
        <w:t>prevailed</w:t>
      </w:r>
      <w:proofErr w:type="spellEnd"/>
      <w:r w:rsidRPr="0082478C">
        <w:rPr>
          <w:rFonts w:ascii="Arial" w:hAnsi="Arial" w:cs="Arial"/>
          <w:lang w:val="en-PH"/>
        </w:rPr>
        <w:t xml:space="preserve"> by the cross. For it was not because Moses so prayed that the people were stronger, but because, while one who bore the name of Jesus (Joshua) was in the forefront of the battle, he himself made the sign of the cross. For who of you knows not that the prayer of one who accompanies </w:t>
      </w:r>
    </w:p>
    <w:p w14:paraId="1264700F" w14:textId="77777777" w:rsidR="00702CE0" w:rsidRDefault="00702CE0">
      <w:pPr>
        <w:rPr>
          <w:rFonts w:ascii="Arial" w:hAnsi="Arial" w:cs="Arial"/>
          <w:lang w:val="en-PH"/>
        </w:rPr>
      </w:pPr>
      <w:r>
        <w:rPr>
          <w:rFonts w:ascii="Arial" w:hAnsi="Arial" w:cs="Arial"/>
          <w:lang w:val="en-PH"/>
        </w:rPr>
        <w:br w:type="page"/>
      </w:r>
    </w:p>
    <w:p w14:paraId="4F8E6119" w14:textId="2A51778F" w:rsidR="0082478C" w:rsidRPr="0082478C" w:rsidRDefault="0082478C" w:rsidP="0082478C">
      <w:pPr>
        <w:rPr>
          <w:rFonts w:ascii="Arial" w:hAnsi="Arial" w:cs="Arial"/>
          <w:lang w:val="en-PH"/>
        </w:rPr>
      </w:pPr>
      <w:r w:rsidRPr="0082478C">
        <w:rPr>
          <w:rFonts w:ascii="Arial" w:hAnsi="Arial" w:cs="Arial"/>
          <w:lang w:val="en-PH"/>
        </w:rPr>
        <w:t>it with lamentation and tears, with the body prostrate, or with bended knees, propitiates God most of all? But in such a manner neither he nor any other one, while sitting on a stone, prayed. Nor even the stone symbolized Christ, as I have shown.</w:t>
      </w:r>
    </w:p>
    <w:p w14:paraId="6474A05B" w14:textId="77777777" w:rsidR="00702CE0" w:rsidRDefault="00702CE0">
      <w:pPr>
        <w:rPr>
          <w:rFonts w:ascii="Arial" w:hAnsi="Arial" w:cs="Arial"/>
          <w:lang w:val="en-PH"/>
        </w:rPr>
      </w:pPr>
      <w:r>
        <w:rPr>
          <w:rFonts w:ascii="Arial" w:hAnsi="Arial" w:cs="Arial"/>
          <w:lang w:val="en-PH"/>
        </w:rPr>
        <w:br w:type="page"/>
      </w:r>
    </w:p>
    <w:p w14:paraId="242FDBC4" w14:textId="4D55824D"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91. The cross was foretold in the blessings of Joseph, and in the serpent that was lifted up</w:t>
      </w:r>
    </w:p>
    <w:p w14:paraId="5B0EC651" w14:textId="7A3F25D6"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God by Moses shows in another way the force of the mystery of the cross, when He said in the blessing wherewith Joseph was blessed, 'From the blessing of the Lord is his land; for the seasons of heaven, and for the dews, and for the deep springs from beneath, and for the seasonable fruits of the sun, and for the coming together of the months, and for the heights of the everlasting mountains, and for the heights of the hills, and for the ever-flowing rivers, and for the fruits of the fatness of the earth; and let the things accepted by Him who appeared in the bush come on the head and crown of Joseph. Let him be glorified among his brethren; his beauty is [like] the firstling of a bullock; his horns the horns of </w:t>
      </w:r>
      <w:proofErr w:type="gramStart"/>
      <w:r w:rsidRPr="0082478C">
        <w:rPr>
          <w:rFonts w:ascii="Arial" w:hAnsi="Arial" w:cs="Arial"/>
          <w:lang w:val="en-PH"/>
        </w:rPr>
        <w:t>an</w:t>
      </w:r>
      <w:proofErr w:type="gramEnd"/>
      <w:r w:rsidRPr="0082478C">
        <w:rPr>
          <w:rFonts w:ascii="Arial" w:hAnsi="Arial" w:cs="Arial"/>
          <w:lang w:val="en-PH"/>
        </w:rPr>
        <w:t xml:space="preserve"> unicorn: with these shall he push the nations from one end of the earth to another.' Deuteronomy 33:13-17 Now, no one could say or prove that the horns of </w:t>
      </w:r>
      <w:proofErr w:type="gramStart"/>
      <w:r w:rsidRPr="0082478C">
        <w:rPr>
          <w:rFonts w:ascii="Arial" w:hAnsi="Arial" w:cs="Arial"/>
          <w:lang w:val="en-PH"/>
        </w:rPr>
        <w:t>an</w:t>
      </w:r>
      <w:proofErr w:type="gramEnd"/>
      <w:r w:rsidRPr="0082478C">
        <w:rPr>
          <w:rFonts w:ascii="Arial" w:hAnsi="Arial" w:cs="Arial"/>
          <w:lang w:val="en-PH"/>
        </w:rPr>
        <w:t xml:space="preserve"> unicorn represent any other fact or figure than the type which portrays the cross. For the one beam is placed upright, from which the highest extremity is raised up into a horn, when the other beam is fitted on to it, and the ends appear on both sides as horns joined on to the one horn. And the part which is fixed in the </w:t>
      </w:r>
      <w:proofErr w:type="spellStart"/>
      <w:r w:rsidRPr="0082478C">
        <w:rPr>
          <w:rFonts w:ascii="Arial" w:hAnsi="Arial" w:cs="Arial"/>
          <w:lang w:val="en-PH"/>
        </w:rPr>
        <w:t>centre</w:t>
      </w:r>
      <w:proofErr w:type="spellEnd"/>
      <w:r w:rsidRPr="0082478C">
        <w:rPr>
          <w:rFonts w:ascii="Arial" w:hAnsi="Arial" w:cs="Arial"/>
          <w:lang w:val="en-PH"/>
        </w:rPr>
        <w:t>, on which are suspended those who are crucified, also stands out like a horn; and it also looks like a horn conjoined and fixed with the other horns. And the expression, 'With these shall he push as with horns the nations from one end of the earth to another,' is indicative of what is now the fact among all the nations. For some out of all the nations, through the power of this mystery, having been so pushed, that is, pricked in their hearts, have turned from vain idols and demons to serve God. But the same figure is revealed for the destruction and condemnation of the unbelievers; even as Amalek was defeated and Israel victorious when the people came out of Egypt, by means of the type of the stretching out of Moses' hands, and the name of Jesus (Joshua), by which the son of Nave (Nun) was called. And it seems that the type and sign, which was erected to counteract the serpents which bit Israel, was intended for the salvation of those who believe that death was declared to come thereafter on the serpent through Him that would be crucified, but salvation to those who had been bitten by him and had betaken themselves to Him that sent His Son into the world to be crucified. For the Spirit of prophecy by Moses did not teach us to believe in the serpent, since it shows us that he was cursed by God from the beginning; and in Isaiah tells us that he shall be put to death as an enemy by the mighty sword, which is Christ.</w:t>
      </w:r>
    </w:p>
    <w:p w14:paraId="4F1AAC6C" w14:textId="77777777" w:rsidR="00702CE0" w:rsidRDefault="00702CE0">
      <w:pPr>
        <w:rPr>
          <w:rFonts w:ascii="Arial" w:hAnsi="Arial" w:cs="Arial"/>
          <w:lang w:val="en-PH"/>
        </w:rPr>
      </w:pPr>
      <w:r>
        <w:rPr>
          <w:rFonts w:ascii="Arial" w:hAnsi="Arial" w:cs="Arial"/>
          <w:lang w:val="en-PH"/>
        </w:rPr>
        <w:br w:type="page"/>
      </w:r>
    </w:p>
    <w:p w14:paraId="60DB02A4" w14:textId="07C5ECD0"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92. Unless the scriptures be understood through God's great grace, God will not appear to have taught always the same righteousness</w:t>
      </w:r>
    </w:p>
    <w:p w14:paraId="4D013906" w14:textId="12203622"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Unless, therefore, a man by God's great grace receives the power to understand what has been said and done by the prophets, the appearance of being able to repeat the words or the deeds will not profit him, if he cannot explain the argument of them. And will they not assuredly appear contemptible to many, since they are related by those who understood them not? For if one should wish to ask you why, since Enoch, Noah with his sons, and all others in similar circumstances, who neither were circumcised nor kept the Sabbath, pleased God, God demanded by other leaders, and by the giving of the law after the lapse of so many generations, that those who lived between the times of Abraham and of Moses be justified by circumcision, and that those who lived after Moses be justified by circumcision and the other ordinances— to wit, the Sabbath, and sacrifices, and libations, and offerings; [God will be slandered] unless you show, as I have already said, that God who foreknew was aware that your nation would deserve expulsion from Jerusalem, and that none would be permitted to enter into it. (For you are not distinguished in any other way than by the fleshly circumcision, as I remarked previously. For Abraham was declared by God to be righteous, not on account of circumcision, but on account of faith. For before he was circumcised the following statement was made regarding him: 'Abraham believed God, and it was accounted unto him for righteousness.' Genesis 15:6 And we, therefore, in the uncircumcision of our flesh, believing God through Christ, and having that circumcision which is of advantage to us who have acquired it— namely, that of the heart— we hope to appear righteous before and well-pleasing to God: since already we have received His testimony through the words of the prophets.) [And, further, God will be slandered unless you show] that you were commanded to observe the Sabbath, and to present offerings, and that the Lord submitted to have a place called by the name of God, in order that, as has been said, you might not become impious and godless by worshipping idols and forgetting God, as indeed you do always appear to have been. (Now, that God enjoined the ordinances of Sabbaths and offerings for these reasons, I have proved in what I previously remarked; but for the sake of those who came today, I wish to repeat nearly the whole.) For if this is not the case, God will be slandered, as having no foreknowledge, and as not teaching all men to know and to do the same acts of righteousness (for many generations of men appear to have existed before Moses); and the Scripture is not true which affirms that 'God is true and righteous, and all His ways are judgments, and there is no unrighteousness in him.' But since the Scripture is true, God is always willing that such even as you be neither foolish nor lovers of yourselves, in order that you may obtain the salvation of Christ, who pleased God, and received testimony from Him, as I have already said, by alleging proof from the holy words of prophecy.</w:t>
      </w:r>
    </w:p>
    <w:p w14:paraId="2FE40B67" w14:textId="77777777" w:rsidR="00702CE0" w:rsidRDefault="00702CE0">
      <w:pPr>
        <w:rPr>
          <w:rFonts w:ascii="Arial" w:hAnsi="Arial" w:cs="Arial"/>
          <w:lang w:val="en-PH"/>
        </w:rPr>
      </w:pPr>
      <w:r>
        <w:rPr>
          <w:rFonts w:ascii="Arial" w:hAnsi="Arial" w:cs="Arial"/>
          <w:lang w:val="en-PH"/>
        </w:rPr>
        <w:br w:type="page"/>
      </w:r>
    </w:p>
    <w:p w14:paraId="42F58727" w14:textId="4A30095D"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93. The same kind of righteousness is bestowed on all. Christ comprehends it in two precepts</w:t>
      </w:r>
    </w:p>
    <w:p w14:paraId="604EB331" w14:textId="4C5A776A"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[God] sets before every race of mankind that which is always and universally just, as well as all righteousness; and every race knows that adultery, and fornication, and homicide, and such like, are sinful; and though they all commit such practices, yet they do not escape from the knowledge that they act unrighteously whenever they so do, with the exception of those who are possessed with an unclean spirit, and who have been debased by education, by wicked customs, and by sinful institutions, and who have lost, or rather quenched and put under, their natural ideas. For we may see that such persons are unwilling to submit to the same things which they inflict upon others, and reproach each other with hostile consciences for the acts which they perpetrate. And hence I think that our Lord and </w:t>
      </w:r>
      <w:proofErr w:type="spellStart"/>
      <w:r w:rsidRPr="0082478C">
        <w:rPr>
          <w:rFonts w:ascii="Arial" w:hAnsi="Arial" w:cs="Arial"/>
          <w:lang w:val="en-PH"/>
        </w:rPr>
        <w:t>Saviour</w:t>
      </w:r>
      <w:proofErr w:type="spellEnd"/>
      <w:r w:rsidRPr="0082478C">
        <w:rPr>
          <w:rFonts w:ascii="Arial" w:hAnsi="Arial" w:cs="Arial"/>
          <w:lang w:val="en-PH"/>
        </w:rPr>
        <w:t xml:space="preserve"> Jesus Christ spoke well when He summed up all righteousness and piety in two commandments. They are these: 'You shall love the Lord your God with all your heart, and with all your strength, and your </w:t>
      </w:r>
      <w:proofErr w:type="spellStart"/>
      <w:r w:rsidRPr="0082478C">
        <w:rPr>
          <w:rFonts w:ascii="Arial" w:hAnsi="Arial" w:cs="Arial"/>
          <w:lang w:val="en-PH"/>
        </w:rPr>
        <w:t>neighbour</w:t>
      </w:r>
      <w:proofErr w:type="spellEnd"/>
      <w:r w:rsidRPr="0082478C">
        <w:rPr>
          <w:rFonts w:ascii="Arial" w:hAnsi="Arial" w:cs="Arial"/>
          <w:lang w:val="en-PH"/>
        </w:rPr>
        <w:t xml:space="preserve"> as yourself.' Matthew 22:37 For the man who loves God with all the heart, and with all the strength, being filled with a God-fearing mind, will reverence no other god; and since God wishes it, he would reverence that angel who is beloved by the same Lord and God. And the man who loves his </w:t>
      </w:r>
      <w:proofErr w:type="spellStart"/>
      <w:r w:rsidRPr="0082478C">
        <w:rPr>
          <w:rFonts w:ascii="Arial" w:hAnsi="Arial" w:cs="Arial"/>
          <w:lang w:val="en-PH"/>
        </w:rPr>
        <w:t>neighbour</w:t>
      </w:r>
      <w:proofErr w:type="spellEnd"/>
      <w:r w:rsidRPr="0082478C">
        <w:rPr>
          <w:rFonts w:ascii="Arial" w:hAnsi="Arial" w:cs="Arial"/>
          <w:lang w:val="en-PH"/>
        </w:rPr>
        <w:t xml:space="preserve"> as himself will wish for him the same good things that he wishes for himself, and no man will wish evil things for himself. Accordingly, he who loves his </w:t>
      </w:r>
      <w:proofErr w:type="spellStart"/>
      <w:r w:rsidRPr="0082478C">
        <w:rPr>
          <w:rFonts w:ascii="Arial" w:hAnsi="Arial" w:cs="Arial"/>
          <w:lang w:val="en-PH"/>
        </w:rPr>
        <w:t>neighbour</w:t>
      </w:r>
      <w:proofErr w:type="spellEnd"/>
      <w:r w:rsidRPr="0082478C">
        <w:rPr>
          <w:rFonts w:ascii="Arial" w:hAnsi="Arial" w:cs="Arial"/>
          <w:lang w:val="en-PH"/>
        </w:rPr>
        <w:t xml:space="preserve"> would pray and </w:t>
      </w:r>
      <w:proofErr w:type="spellStart"/>
      <w:r w:rsidRPr="0082478C">
        <w:rPr>
          <w:rFonts w:ascii="Arial" w:hAnsi="Arial" w:cs="Arial"/>
          <w:lang w:val="en-PH"/>
        </w:rPr>
        <w:t>labour</w:t>
      </w:r>
      <w:proofErr w:type="spellEnd"/>
      <w:r w:rsidRPr="0082478C">
        <w:rPr>
          <w:rFonts w:ascii="Arial" w:hAnsi="Arial" w:cs="Arial"/>
          <w:lang w:val="en-PH"/>
        </w:rPr>
        <w:t xml:space="preserve"> that his </w:t>
      </w:r>
      <w:proofErr w:type="spellStart"/>
      <w:r w:rsidRPr="0082478C">
        <w:rPr>
          <w:rFonts w:ascii="Arial" w:hAnsi="Arial" w:cs="Arial"/>
          <w:lang w:val="en-PH"/>
        </w:rPr>
        <w:t>neighbour</w:t>
      </w:r>
      <w:proofErr w:type="spellEnd"/>
      <w:r w:rsidRPr="0082478C">
        <w:rPr>
          <w:rFonts w:ascii="Arial" w:hAnsi="Arial" w:cs="Arial"/>
          <w:lang w:val="en-PH"/>
        </w:rPr>
        <w:t xml:space="preserve"> may be possessed of the same benefits as himself. Now nothing else is </w:t>
      </w:r>
      <w:proofErr w:type="spellStart"/>
      <w:r w:rsidRPr="0082478C">
        <w:rPr>
          <w:rFonts w:ascii="Arial" w:hAnsi="Arial" w:cs="Arial"/>
          <w:lang w:val="en-PH"/>
        </w:rPr>
        <w:t>neighbour</w:t>
      </w:r>
      <w:proofErr w:type="spellEnd"/>
      <w:r w:rsidRPr="0082478C">
        <w:rPr>
          <w:rFonts w:ascii="Arial" w:hAnsi="Arial" w:cs="Arial"/>
          <w:lang w:val="en-PH"/>
        </w:rPr>
        <w:t xml:space="preserve"> to man than that similarly-affectioned and reasonable being— man. Therefore, since all righteousness is divided into two branches, namely, in so far as it regards God and men, whoever, says the Scripture, loves the Lord God with all the heart, and all the strength, and his </w:t>
      </w:r>
      <w:proofErr w:type="spellStart"/>
      <w:r w:rsidRPr="0082478C">
        <w:rPr>
          <w:rFonts w:ascii="Arial" w:hAnsi="Arial" w:cs="Arial"/>
          <w:lang w:val="en-PH"/>
        </w:rPr>
        <w:t>neighbour</w:t>
      </w:r>
      <w:proofErr w:type="spellEnd"/>
      <w:r w:rsidRPr="0082478C">
        <w:rPr>
          <w:rFonts w:ascii="Arial" w:hAnsi="Arial" w:cs="Arial"/>
          <w:lang w:val="en-PH"/>
        </w:rPr>
        <w:t xml:space="preserve"> as himself, would be truly a righteous man. But you were never shown to be possessed of friendship or love either towards God, or towards the prophets, or towards yourselves, but, as is evident, you are ever found to be idolaters and murderers of righteous men, so that you laid hands even on Christ Himself; and to this very day you abide in your wickedness, execrating those who prove that this man who was crucified by you is the Christ. Nay, more than this, you suppose that He was crucified as hostile to and cursed by God, which supposition is the product of your most irrational mind. For though you have the means of understanding that this man is Christ from the signs given by Moses, yet you will not; but, in addition, fancying that we can have no arguments, you put whatever question comes into your minds, while you yourselves are at a loss for arguments whenever you meet with some firmly established Christian.</w:t>
      </w:r>
    </w:p>
    <w:p w14:paraId="463D3857" w14:textId="444946DB" w:rsidR="0082478C" w:rsidRPr="0082478C" w:rsidRDefault="00702CE0" w:rsidP="0082478C">
      <w:pPr>
        <w:rPr>
          <w:rFonts w:ascii="Arial" w:hAnsi="Arial" w:cs="Arial"/>
          <w:b/>
          <w:bCs/>
          <w:sz w:val="32"/>
          <w:szCs w:val="32"/>
          <w:lang w:val="en-PH"/>
        </w:rPr>
      </w:pPr>
      <w:r w:rsidRPr="00702CE0">
        <w:rPr>
          <w:rFonts w:ascii="Arial" w:hAnsi="Arial" w:cs="Arial"/>
          <w:b/>
          <w:bCs/>
          <w:sz w:val="32"/>
          <w:szCs w:val="32"/>
          <w:lang w:val="en-PH"/>
        </w:rPr>
        <w:br w:type="page"/>
      </w:r>
      <w:r w:rsidR="0082478C" w:rsidRPr="0082478C">
        <w:rPr>
          <w:rFonts w:ascii="Arial" w:hAnsi="Arial" w:cs="Arial"/>
          <w:b/>
          <w:bCs/>
          <w:sz w:val="32"/>
          <w:szCs w:val="32"/>
          <w:lang w:val="en-PH"/>
        </w:rPr>
        <w:t>Chapter 94. In what sense he who hangs on a tree is cursed</w:t>
      </w:r>
    </w:p>
    <w:p w14:paraId="35A73DC5" w14:textId="60A1A67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For tell me, was it not God who commanded by Moses that no image or likeness of anything which was in heaven above or which was on the earth should be made, and yet who caused the brazen serpent to be made by Moses in the wilderness, and set it up for a sign by which those bitten by serpents were saved? Yet is He free from unrighteousness. For by this, as I previously remarked, He proclaimed the mystery, by which He declared that He would break the power of the serpent which occasioned the transgression of Adam, and [would bring] to them that believe in Him [who was foreshadowed] by this sign, i.e., Him who was to be crucified, salvation from the fangs of the serpent, which are wicked deeds, idolatries, and other unrighteous acts. Unless the matter be so understood, give me a reason why Moses set up the brazen serpent for a sign, and bade those that were bitten gaze at it, and the wounded were healed; and this, too, when he had himself commanded that no likeness of anything whatsoever should be made.</w:t>
      </w:r>
    </w:p>
    <w:p w14:paraId="6BF97213" w14:textId="76148ECD" w:rsidR="0082478C" w:rsidRPr="0082478C" w:rsidRDefault="0082478C" w:rsidP="0082478C">
      <w:pPr>
        <w:rPr>
          <w:rFonts w:ascii="Arial" w:hAnsi="Arial" w:cs="Arial"/>
          <w:lang w:val="en-PH"/>
        </w:rPr>
      </w:pPr>
      <w:r w:rsidRPr="0082478C">
        <w:rPr>
          <w:rFonts w:ascii="Arial" w:hAnsi="Arial" w:cs="Arial"/>
          <w:b/>
          <w:bCs/>
          <w:lang w:val="en-PH"/>
        </w:rPr>
        <w:t>Another of those who came on the second day:</w:t>
      </w:r>
      <w:r w:rsidRPr="0082478C">
        <w:rPr>
          <w:rFonts w:ascii="Arial" w:hAnsi="Arial" w:cs="Arial"/>
          <w:lang w:val="en-PH"/>
        </w:rPr>
        <w:t xml:space="preserve"> You have spoken truly: we cannot give a reason. For I have frequently interrogated the teachers about this matter, and none of them gave me a reason: </w:t>
      </w:r>
      <w:proofErr w:type="gramStart"/>
      <w:r w:rsidRPr="0082478C">
        <w:rPr>
          <w:rFonts w:ascii="Arial" w:hAnsi="Arial" w:cs="Arial"/>
          <w:lang w:val="en-PH"/>
        </w:rPr>
        <w:t>therefore</w:t>
      </w:r>
      <w:proofErr w:type="gramEnd"/>
      <w:r w:rsidRPr="0082478C">
        <w:rPr>
          <w:rFonts w:ascii="Arial" w:hAnsi="Arial" w:cs="Arial"/>
          <w:lang w:val="en-PH"/>
        </w:rPr>
        <w:t xml:space="preserve"> continue what you are speaking; for we are paying attention while you unfold the mystery, on account of which the doctrines of the prophets are falsely slandered.</w:t>
      </w:r>
    </w:p>
    <w:p w14:paraId="5B9A35FE" w14:textId="6BF3A14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Just as God commanded the sign to be made by the brazen serpent, and yet He is blameless; even so, though a curse lies in the law against persons who are crucified, yet no curse lies on the Christ of God, by whom all that have committed things worthy of a curse are saved. Galatians 3:13.</w:t>
      </w:r>
    </w:p>
    <w:p w14:paraId="119E2F3C" w14:textId="77777777" w:rsidR="00702CE0" w:rsidRDefault="00702CE0">
      <w:pPr>
        <w:rPr>
          <w:rFonts w:ascii="Arial" w:hAnsi="Arial" w:cs="Arial"/>
          <w:lang w:val="en-PH"/>
        </w:rPr>
      </w:pPr>
      <w:r>
        <w:rPr>
          <w:rFonts w:ascii="Arial" w:hAnsi="Arial" w:cs="Arial"/>
          <w:lang w:val="en-PH"/>
        </w:rPr>
        <w:br w:type="page"/>
      </w:r>
    </w:p>
    <w:p w14:paraId="46162B1D" w14:textId="15CDC22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95. Christ took upon Himself the curse due to us</w:t>
      </w:r>
    </w:p>
    <w:p w14:paraId="5B80C935" w14:textId="2E69E21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the whole human race will be found to be under a curse. For it is written in the law of Moses, 'Cursed is every one that continues not in all things that are written in the book of the law to do them.' Deuteronomy 27:26 And no one has accurately done all, nor will you venture to deny this; but some more and some less than others have observed the ordinances enjoined. But if those who are under this law appear to be under a curse for not having observed all the requirements, how much more shall all the nations appear to be under a curse who </w:t>
      </w:r>
      <w:proofErr w:type="spellStart"/>
      <w:r w:rsidRPr="0082478C">
        <w:rPr>
          <w:rFonts w:ascii="Arial" w:hAnsi="Arial" w:cs="Arial"/>
          <w:lang w:val="en-PH"/>
        </w:rPr>
        <w:t>practise</w:t>
      </w:r>
      <w:proofErr w:type="spellEnd"/>
      <w:r w:rsidRPr="0082478C">
        <w:rPr>
          <w:rFonts w:ascii="Arial" w:hAnsi="Arial" w:cs="Arial"/>
          <w:lang w:val="en-PH"/>
        </w:rPr>
        <w:t xml:space="preserve"> idolatry, who seduce youths, and commit other crimes? If, then, the Father of all wished His Christ for the whole human family to take upon Him the curses of all, knowing that, after He had been crucified and was dead, He would raise Him up, why do you argue about Him, who submitted to suffer these things according to the Father's will, as if He were accursed, and do not rather bewail yourselves? For although His Father caused Him to suffer these things in behalf of the human family, yet you did not commit the deed as in obedience to the will of God. For you did not </w:t>
      </w:r>
      <w:proofErr w:type="spellStart"/>
      <w:r w:rsidRPr="0082478C">
        <w:rPr>
          <w:rFonts w:ascii="Arial" w:hAnsi="Arial" w:cs="Arial"/>
          <w:lang w:val="en-PH"/>
        </w:rPr>
        <w:t>practise</w:t>
      </w:r>
      <w:proofErr w:type="spellEnd"/>
      <w:r w:rsidRPr="0082478C">
        <w:rPr>
          <w:rFonts w:ascii="Arial" w:hAnsi="Arial" w:cs="Arial"/>
          <w:lang w:val="en-PH"/>
        </w:rPr>
        <w:t xml:space="preserve"> piety when you slew the prophets. And let none of you say: If His Father wished Him to suffer this, in order that by His stripes the human race might be healed, we have done no wrong. If, indeed, you repent of your sins, and </w:t>
      </w:r>
      <w:proofErr w:type="spellStart"/>
      <w:r w:rsidRPr="0082478C">
        <w:rPr>
          <w:rFonts w:ascii="Arial" w:hAnsi="Arial" w:cs="Arial"/>
          <w:lang w:val="en-PH"/>
        </w:rPr>
        <w:t>recognise</w:t>
      </w:r>
      <w:proofErr w:type="spellEnd"/>
      <w:r w:rsidRPr="0082478C">
        <w:rPr>
          <w:rFonts w:ascii="Arial" w:hAnsi="Arial" w:cs="Arial"/>
          <w:lang w:val="en-PH"/>
        </w:rPr>
        <w:t xml:space="preserve"> Him to be Christ, and observe His commandments, then you may assert this; for, as I have said before, remission of sins shall be yours. But if you curse Him and them that believe in Him, and, when you have the power, put them to death, how is it possible that requisition shall not be made of you, as of unrighteous and sinful men, altogether hard-hearted and without understanding, because you laid your hands on Him?</w:t>
      </w:r>
    </w:p>
    <w:p w14:paraId="02627276" w14:textId="77777777" w:rsidR="00702CE0" w:rsidRDefault="00702CE0">
      <w:pPr>
        <w:rPr>
          <w:rFonts w:ascii="Arial" w:hAnsi="Arial" w:cs="Arial"/>
          <w:lang w:val="en-PH"/>
        </w:rPr>
      </w:pPr>
      <w:r>
        <w:rPr>
          <w:rFonts w:ascii="Arial" w:hAnsi="Arial" w:cs="Arial"/>
          <w:lang w:val="en-PH"/>
        </w:rPr>
        <w:br w:type="page"/>
      </w:r>
    </w:p>
    <w:p w14:paraId="76B3CFA4" w14:textId="711D0C01"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96. That curse was a prediction of the things which the Jews would do</w:t>
      </w:r>
    </w:p>
    <w:p w14:paraId="6B31BB2A" w14:textId="18DB916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the statement in the law, 'Cursed is every one that hangs on a tree,' Deuteronomy 21:23 confirms our hope which depends on the crucified Christ, not because He who has been crucified is cursed by God, but because God foretold that which would be done by you all, and by those like to you, who do not know that this is He who existed before all, who is the eternal Priest of God, and King, and Christ. And you clearly see that this has come to pass. For you curse in your synagogues all those who are called from Him Christians; and other nations effectively carry out the curse, putting to death those who simply confess themselves to be Christians; to all of whom we say, </w:t>
      </w:r>
      <w:proofErr w:type="gramStart"/>
      <w:r w:rsidRPr="0082478C">
        <w:rPr>
          <w:rFonts w:ascii="Arial" w:hAnsi="Arial" w:cs="Arial"/>
          <w:lang w:val="en-PH"/>
        </w:rPr>
        <w:t>You</w:t>
      </w:r>
      <w:proofErr w:type="gramEnd"/>
      <w:r w:rsidRPr="0082478C">
        <w:rPr>
          <w:rFonts w:ascii="Arial" w:hAnsi="Arial" w:cs="Arial"/>
          <w:lang w:val="en-PH"/>
        </w:rPr>
        <w:t xml:space="preserve"> are our brethren; rather </w:t>
      </w:r>
      <w:proofErr w:type="spellStart"/>
      <w:r w:rsidRPr="0082478C">
        <w:rPr>
          <w:rFonts w:ascii="Arial" w:hAnsi="Arial" w:cs="Arial"/>
          <w:lang w:val="en-PH"/>
        </w:rPr>
        <w:t>recognise</w:t>
      </w:r>
      <w:proofErr w:type="spellEnd"/>
      <w:r w:rsidRPr="0082478C">
        <w:rPr>
          <w:rFonts w:ascii="Arial" w:hAnsi="Arial" w:cs="Arial"/>
          <w:lang w:val="en-PH"/>
        </w:rPr>
        <w:t xml:space="preserve"> the truth of God. And while neither they nor you are persuaded by us, but strive earnestly to cause us to deny the name of Christ, we choose rather and submit to death, in the full assurance that all the good which God has promised through Christ He will reward us with. And in addition to all this we pray for you, that Christ may have mercy upon you. For He taught us to pray for our enemies also, saying, 'Love your enemies; be kind and merciful, as your heavenly Father is.' Luke 6:35 For we see that the Almighty God is kind and merciful, causing His sun to rise on the unthankful and on the righteous, and sending rain on the holy and on the wicked; all of whom He has taught us He will judge.</w:t>
      </w:r>
    </w:p>
    <w:p w14:paraId="523C5F33" w14:textId="77777777" w:rsidR="00702CE0" w:rsidRDefault="00702CE0">
      <w:pPr>
        <w:rPr>
          <w:rFonts w:ascii="Arial" w:hAnsi="Arial" w:cs="Arial"/>
          <w:lang w:val="en-PH"/>
        </w:rPr>
      </w:pPr>
      <w:r>
        <w:rPr>
          <w:rFonts w:ascii="Arial" w:hAnsi="Arial" w:cs="Arial"/>
          <w:lang w:val="en-PH"/>
        </w:rPr>
        <w:br w:type="page"/>
      </w:r>
    </w:p>
    <w:p w14:paraId="6DE62C5F" w14:textId="5A96475B"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97. Other predictions of the cross of Christ</w:t>
      </w:r>
    </w:p>
    <w:p w14:paraId="32412AEE" w14:textId="62AD7FB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For it was not without design that the prophet Moses, when Hur and Aaron upheld his hands, remained in this form until evening. For indeed the Lord remained upon the tree almost until evening, and they buried Him at eventide; then on the third day He rose again. This was declared by David thus: 'With my voice I cried to the Lord, and He heard me out of His holy hill. I laid me down, and slept; I awoke, for the Lord sustained me.' And Isaiah likewise mentions concerning Him the manner in which He would die, thus: 'I have spread out My hands unto a people disobedient, and gainsaying, that walk in a way which is not good.' And that He would rise again, Isaiah himself said: 'His burial has been taken away from the midst, and I will give the rich for His death.' Isaiah 53:9 And again, in other words, David in the twenty-first Psalm thus refers to the suffering and to the cross in a parable of mystery: 'They pierced my hands and my feet; they counted all my bones. They considered and gazed on me; they parted my garments among themselves, and cast lots upon my vesture.' For when they crucified Him, driving in the nails, they pierced His hands and feet; and those who crucified Him parted His garments among themselves, each casting lots for what he chose to have, and receiving according to the decision of the lot. And this very Psalm you maintain does not refer to Christ; for you are in all respects blind, and do not understand that no one in your nation who has been called King or Christ has ever had his hands or feet pierced while alive, or has died in this mysterious fashion— to wit, by the cross — save this Jesus alone.</w:t>
      </w:r>
    </w:p>
    <w:p w14:paraId="68F64551" w14:textId="77777777" w:rsidR="00702CE0" w:rsidRDefault="00702CE0">
      <w:pPr>
        <w:rPr>
          <w:rFonts w:ascii="Arial" w:hAnsi="Arial" w:cs="Arial"/>
          <w:lang w:val="en-PH"/>
        </w:rPr>
      </w:pPr>
      <w:r>
        <w:rPr>
          <w:rFonts w:ascii="Arial" w:hAnsi="Arial" w:cs="Arial"/>
          <w:lang w:val="en-PH"/>
        </w:rPr>
        <w:br w:type="page"/>
      </w:r>
    </w:p>
    <w:p w14:paraId="0918AE07" w14:textId="6A8E1CDD"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98. Predictions of Christ in Psalm 22</w:t>
      </w:r>
    </w:p>
    <w:p w14:paraId="12D8F38D" w14:textId="6695A4C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shall repeat the whole Psalm, in order that you may hear His reverence to the Father, and how He refers all things to Him, and prays to be delivered by Him from this death; at the same time declaring in the Psalm who they are that rise up against Him, and showing that He has truly become man capable of suffering. It is as follows:</w:t>
      </w:r>
    </w:p>
    <w:p w14:paraId="280413C2" w14:textId="20C37D88" w:rsidR="0082478C" w:rsidRPr="0082478C" w:rsidRDefault="0082478C" w:rsidP="0082478C">
      <w:pPr>
        <w:rPr>
          <w:rFonts w:ascii="Arial" w:hAnsi="Arial" w:cs="Arial"/>
          <w:lang w:val="en-PH"/>
        </w:rPr>
      </w:pPr>
      <w:r w:rsidRPr="0082478C">
        <w:rPr>
          <w:rFonts w:ascii="Arial" w:hAnsi="Arial" w:cs="Arial"/>
          <w:i/>
          <w:iCs/>
          <w:lang w:val="en-PH"/>
        </w:rPr>
        <w:t xml:space="preserve">O God, my God, attend to me: why have You forsaken me? The words of my transgressions are far from my salvation. O my God, I will cry to You in the day-time, and You will not hear; and in the night-season, and it is not for lack of understanding in me. But You, the Praise of Israel, inhabit the holy place. Our fathers trusted in You; they trusted, and You delivered them. They cried unto You, and were delivered: they trusted in You, and were not confounded. But I am a worm, and no man; a reproach of men, and despised of the people. All they that see me laughed me to scorn; they spoke with the lips, they shook the head: He trusted on the Lord: let Him deliver him, let Him save him, since he desires Him. For You are He that took me out of the womb; my hope from the breasts of my mother: I was cast upon You from the womb. You are my God from my mother's belly: be not far from me, for trouble is near; for there is none to help. Many calves have compassed me; fat bulls have beset me round. They opened their mouth upon me, as a ravening and roaring lion. All my bones are poured out and dispersed like water. My heart has become like wax melting in the midst of my belly. My strength is dried up like a potsherd; and my tongue has cleaved to my throat; and You have brought me into the dust of death. For many dogs have surrounded me; the assembly of the wicked have beset me round. They pierced my hands and my </w:t>
      </w:r>
      <w:proofErr w:type="gramStart"/>
      <w:r w:rsidRPr="0082478C">
        <w:rPr>
          <w:rFonts w:ascii="Arial" w:hAnsi="Arial" w:cs="Arial"/>
          <w:i/>
          <w:iCs/>
          <w:lang w:val="en-PH"/>
        </w:rPr>
        <w:t>feet,</w:t>
      </w:r>
      <w:proofErr w:type="gramEnd"/>
      <w:r w:rsidRPr="0082478C">
        <w:rPr>
          <w:rFonts w:ascii="Arial" w:hAnsi="Arial" w:cs="Arial"/>
          <w:i/>
          <w:iCs/>
          <w:lang w:val="en-PH"/>
        </w:rPr>
        <w:t xml:space="preserve"> they did tell all my bones. They did look and stare upon me; they parted my garments among them, and cast lots upon my vesture. But do not remove Your assistance from me, O Lord: give heed to help me; deliver my soul from the sword, and my only-begotten from the hand of the dog. Save me from the lion's mouth, and my humility from the horns of the unicorns. I will declare Your name to my brethren; in the midst of the Church will I praise You. You that fear the Lord, praise Him: all you the seed of Jacob, glorify Him. Let all the seed of Israel fear Him.</w:t>
      </w:r>
    </w:p>
    <w:p w14:paraId="5F7BC790" w14:textId="77777777" w:rsidR="00702CE0" w:rsidRDefault="00702CE0">
      <w:pPr>
        <w:rPr>
          <w:rFonts w:ascii="Arial" w:hAnsi="Arial" w:cs="Arial"/>
          <w:lang w:val="en-PH"/>
        </w:rPr>
      </w:pPr>
      <w:r>
        <w:rPr>
          <w:rFonts w:ascii="Arial" w:hAnsi="Arial" w:cs="Arial"/>
          <w:lang w:val="en-PH"/>
        </w:rPr>
        <w:br w:type="page"/>
      </w:r>
    </w:p>
    <w:p w14:paraId="3F76C168" w14:textId="4ACE1801"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99. In the commencement of the Psalm are Christ's dying words</w:t>
      </w:r>
    </w:p>
    <w:p w14:paraId="49E69B02" w14:textId="08B9DCD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Now I will demonstrate to you that the whole Psalm refers thus to Christ, by the words which I shall again explain. What is said at first—'O God, my God, attend to me: why have You forsaken me?'— announced from the beginning that which was to be said in the time of Christ. For when crucified, He spoke: 'O God, my God, why have You forsaken me?' And what follows: 'The words of my transgressions are far from my salvation. O my God, I will cry to You in the day-time, and You will not hear; and in the night-season, and it is not for want of understanding in me.' These, as well as the things which He was to do, were spoken. For on the day on which He was to be crucified, having taken three of His disciples to the hill called Olivet, situated opposite to the temple in Jerusalem, He prayed in these words: 'Father, if it be possible, let this cup pass from me.' Matthew 26:39 And again He prayed: 'Not as I will, but as You will.' showing by this that He had become truly a suffering man. But lest </w:t>
      </w:r>
      <w:proofErr w:type="spellStart"/>
      <w:r w:rsidRPr="0082478C">
        <w:rPr>
          <w:rFonts w:ascii="Arial" w:hAnsi="Arial" w:cs="Arial"/>
          <w:lang w:val="en-PH"/>
        </w:rPr>
        <w:t>any one</w:t>
      </w:r>
      <w:proofErr w:type="spellEnd"/>
      <w:r w:rsidRPr="0082478C">
        <w:rPr>
          <w:rFonts w:ascii="Arial" w:hAnsi="Arial" w:cs="Arial"/>
          <w:lang w:val="en-PH"/>
        </w:rPr>
        <w:t xml:space="preserve"> should say, He did not know then that He had to suffer, He adds immediately in the Psalm: 'And it is not for want of understanding in me.' Even as there was no ignorance on God's part when He asked Adam where he was, or asked Cain where Abel was; but [it was done] to convince each what kind of man he was, and in order that through the record [of Scripture] we might have a knowledge of all: so likewise Christ declared that ignorance was not on His side, but on theirs, who thought that He was not the Christ, but fancied they would put Him to death, and that He, like some common mortal, would remain in Hades.</w:t>
      </w:r>
    </w:p>
    <w:p w14:paraId="5A46D60A" w14:textId="77777777" w:rsidR="00702CE0" w:rsidRDefault="00702CE0">
      <w:pPr>
        <w:rPr>
          <w:rFonts w:ascii="Arial" w:hAnsi="Arial" w:cs="Arial"/>
          <w:lang w:val="en-PH"/>
        </w:rPr>
      </w:pPr>
      <w:r>
        <w:rPr>
          <w:rFonts w:ascii="Arial" w:hAnsi="Arial" w:cs="Arial"/>
          <w:lang w:val="en-PH"/>
        </w:rPr>
        <w:br w:type="page"/>
      </w:r>
    </w:p>
    <w:p w14:paraId="2ED5689B" w14:textId="7C86CBD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100. In what sense Christ is [called] Jacob, and Israel, and Son of Man</w:t>
      </w:r>
    </w:p>
    <w:p w14:paraId="4C1AC3B8" w14:textId="3CAFD75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Then what follows—'But You, the praise of Israel, inhabit the holy place'— declared that He is to do something worthy of praise and wonderment, being about to rise again from the dead on the third day after the crucifixion; and this He has obtained from the Father. For I have showed already that Christ is called both Jacob and Israel; and I have proved that it is not in the blessing of Joseph and Judah alone that what relates to Him was proclaimed mysteriously, but also in the Gospel it is written that He said: 'All things are delivered unto me by My Father.' and, 'No man knows the Father but the Son; nor the Son but the Father, and they to whom the Son will reveal Him.' Matthew 11:27 Accordingly He revealed to us all that we have perceived by His grace out of the Scriptures, so that we know Him to be the first-begotten of God, and to be before all creatures; </w:t>
      </w:r>
      <w:proofErr w:type="gramStart"/>
      <w:r w:rsidRPr="0082478C">
        <w:rPr>
          <w:rFonts w:ascii="Arial" w:hAnsi="Arial" w:cs="Arial"/>
          <w:lang w:val="en-PH"/>
        </w:rPr>
        <w:t>likewise</w:t>
      </w:r>
      <w:proofErr w:type="gramEnd"/>
      <w:r w:rsidRPr="0082478C">
        <w:rPr>
          <w:rFonts w:ascii="Arial" w:hAnsi="Arial" w:cs="Arial"/>
          <w:lang w:val="en-PH"/>
        </w:rPr>
        <w:t xml:space="preserve"> to be the Son of the patriarchs, since He assumed flesh by the Virgin of their family, and submitted to become a man without comeliness, </w:t>
      </w:r>
      <w:proofErr w:type="spellStart"/>
      <w:r w:rsidRPr="0082478C">
        <w:rPr>
          <w:rFonts w:ascii="Arial" w:hAnsi="Arial" w:cs="Arial"/>
          <w:lang w:val="en-PH"/>
        </w:rPr>
        <w:t>dishonoured</w:t>
      </w:r>
      <w:proofErr w:type="spellEnd"/>
      <w:r w:rsidRPr="0082478C">
        <w:rPr>
          <w:rFonts w:ascii="Arial" w:hAnsi="Arial" w:cs="Arial"/>
          <w:lang w:val="en-PH"/>
        </w:rPr>
        <w:t xml:space="preserve">, and subject to suffering. Hence, also, among His words He said, when He was discoursing about His future sufferings: 'The Son of man must suffer many things, and be rejected by the Pharisees and Scribes, and be crucified, and on the third day rise again.' Matthew 16:21 He said then that He was the Son of man, either because of His birth by the Virgin, who was, as I said, of the family of David and Jacob, and Isaac, and Abraham; or because Adam was the father both of Himself and of those who have been first enumerated from whom Mary derives her descent. For we know that the fathers of women are the fathers likewise of those children whom their </w:t>
      </w:r>
      <w:proofErr w:type="gramStart"/>
      <w:r w:rsidRPr="0082478C">
        <w:rPr>
          <w:rFonts w:ascii="Arial" w:hAnsi="Arial" w:cs="Arial"/>
          <w:lang w:val="en-PH"/>
        </w:rPr>
        <w:t>daughters</w:t>
      </w:r>
      <w:proofErr w:type="gramEnd"/>
      <w:r w:rsidRPr="0082478C">
        <w:rPr>
          <w:rFonts w:ascii="Arial" w:hAnsi="Arial" w:cs="Arial"/>
          <w:lang w:val="en-PH"/>
        </w:rPr>
        <w:t xml:space="preserve"> bear. For [Christ] called one of His disciples— previously known by the name of Simon — Peter; since he </w:t>
      </w:r>
      <w:proofErr w:type="spellStart"/>
      <w:r w:rsidRPr="0082478C">
        <w:rPr>
          <w:rFonts w:ascii="Arial" w:hAnsi="Arial" w:cs="Arial"/>
          <w:lang w:val="en-PH"/>
        </w:rPr>
        <w:t>recognised</w:t>
      </w:r>
      <w:proofErr w:type="spellEnd"/>
      <w:r w:rsidRPr="0082478C">
        <w:rPr>
          <w:rFonts w:ascii="Arial" w:hAnsi="Arial" w:cs="Arial"/>
          <w:lang w:val="en-PH"/>
        </w:rPr>
        <w:t xml:space="preserve"> Him to be Christ the Son of God, by the revelation of His Father: and since we find it recorded in the memoirs of His apostles that He is the Son of God, and since we call Him the Son, we have understood that He proceeded before all creatures from the Father by His power and will (for He is addressed in the writings of the prophets in one way or another as Wisdom, and the Day, and the East, and a Sword, and a Stone, and a Rod, and Jacob, and Israel); and that He became man by the Virgin, in order that the disobedience which proceeded from the serpent might receive its destruction in the same manner in which it derived its origin. For Eve, who was a virgin and undefiled, having conceived the word of the serpent, brought forth disobedience and death. But the Virgin Mary received faith and joy, when the angel Gabriel announced the good tidings to her that the Spirit of the Lord would come upon her, and the power of the Highest would overshadow her: wherefore also the Holy Thing begotten of her is the Son of God; and she replied, 'Be it unto me according to your word.' Luke 1:38 And by her has He been born, to whom we have proved so many Scriptures refer, and by whom God destroys both the serpent and those angels and men who are like him; but works deliverance from death to those who repent of their wickedness and believe upon Him.</w:t>
      </w:r>
    </w:p>
    <w:p w14:paraId="2ABF13CC" w14:textId="77777777" w:rsidR="00702CE0" w:rsidRDefault="00702CE0">
      <w:pPr>
        <w:rPr>
          <w:rFonts w:ascii="Arial" w:hAnsi="Arial" w:cs="Arial"/>
          <w:lang w:val="en-PH"/>
        </w:rPr>
      </w:pPr>
      <w:r>
        <w:rPr>
          <w:rFonts w:ascii="Arial" w:hAnsi="Arial" w:cs="Arial"/>
          <w:lang w:val="en-PH"/>
        </w:rPr>
        <w:br w:type="page"/>
      </w:r>
    </w:p>
    <w:p w14:paraId="39D359A3" w14:textId="4278AE2F"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101. Christ refers all things to the Father</w:t>
      </w:r>
    </w:p>
    <w:p w14:paraId="7C229C5A" w14:textId="4B5479DA"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Then what follows of the Psalm is this, in which He says: 'Our fathers trusted in You; they trusted, and You delivered them. They cried unto You, and were not confounded. But I am a worm, and no man; a reproach of men, and despised of the people;' which show that He admits them to be His fathers, who trusted in God and were saved by Him, who also were the fathers of the Virgin, by whom He was born and became man; and He foretells that He shall be saved by the same God, but boasts not in accomplishing anything through His own will or might. For when on earth He acted in the very same manner, and answered to one who addressed Him as 'Good Master:' 'Why do you call me good? One is good, my Father who is in heaven.' But when He says, 'I am a worm, and no man; a reproach of men, and despised of the people,' He prophesied the things which do exist, and which happen to Him. For we who believe in Him are everywhere a reproach, 'despised of the people;' for, rejected and </w:t>
      </w:r>
      <w:proofErr w:type="spellStart"/>
      <w:r w:rsidRPr="0082478C">
        <w:rPr>
          <w:rFonts w:ascii="Arial" w:hAnsi="Arial" w:cs="Arial"/>
          <w:lang w:val="en-PH"/>
        </w:rPr>
        <w:t>dishonoured</w:t>
      </w:r>
      <w:proofErr w:type="spellEnd"/>
      <w:r w:rsidRPr="0082478C">
        <w:rPr>
          <w:rFonts w:ascii="Arial" w:hAnsi="Arial" w:cs="Arial"/>
          <w:lang w:val="en-PH"/>
        </w:rPr>
        <w:t xml:space="preserve"> by your nation, He suffered those indignities which you planned against Him. And the following: 'All they that see me laughed me to scorn; they spoke with the lips, they shook the head: He trusted in the Lord; let Him deliver him, since he desires Him;' this likewise He foretold should happen to Him. For they that saw Him crucified shook their heads each one of them, and distorted their lips, and twisting their noses to each other, they spoke in mockery the words which are recorded in the memoirs of His apostles: 'He said he was the Son of God: let him come down; let God save him.'</w:t>
      </w:r>
    </w:p>
    <w:p w14:paraId="66255D49" w14:textId="77777777" w:rsidR="00702CE0" w:rsidRDefault="00702CE0">
      <w:pPr>
        <w:rPr>
          <w:rFonts w:ascii="Arial" w:hAnsi="Arial" w:cs="Arial"/>
          <w:lang w:val="en-PH"/>
        </w:rPr>
      </w:pPr>
      <w:r>
        <w:rPr>
          <w:rFonts w:ascii="Arial" w:hAnsi="Arial" w:cs="Arial"/>
          <w:lang w:val="en-PH"/>
        </w:rPr>
        <w:br w:type="page"/>
      </w:r>
    </w:p>
    <w:p w14:paraId="56D5163D" w14:textId="2AA3BA0D"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102. The prediction of the events which happened to Christ when He was born. Why God permitted it</w:t>
      </w:r>
    </w:p>
    <w:p w14:paraId="47C31194" w14:textId="510DFF1A"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what follows—'My hope from the breasts of my mother. On You have I been cast from the womb; from my mother's belly You are my God: for there is no helper. Many calves have compassed me; fat bulls have beset me round. They opened their mouth upon me, as a ravening and a roaring lion. All my bones are poured out and dispersed like water. My heart has become likes wax melting in the midst of my belly. My strength has become dry like a potsherd; and my tongue has cleaved to my throat'— foretold what would come to pass; for the statement, 'My hope from the breasts of my mother,' [is thus explained]. As soon as He was born in Bethlehem, as I previously remarked, king Herod, having learned from the Arabian Magi about Him, made a plot to put Him to death and by God's command Joseph took Him with Mary and departed into Egypt. For the Father had decreed that He whom He had begotten should be put to death, but not before He had grown to manhood, and proclaimed the word which proceeded from Him. But if any of you say to us, </w:t>
      </w:r>
      <w:proofErr w:type="gramStart"/>
      <w:r w:rsidRPr="0082478C">
        <w:rPr>
          <w:rFonts w:ascii="Arial" w:hAnsi="Arial" w:cs="Arial"/>
          <w:lang w:val="en-PH"/>
        </w:rPr>
        <w:t>Could</w:t>
      </w:r>
      <w:proofErr w:type="gramEnd"/>
      <w:r w:rsidRPr="0082478C">
        <w:rPr>
          <w:rFonts w:ascii="Arial" w:hAnsi="Arial" w:cs="Arial"/>
          <w:lang w:val="en-PH"/>
        </w:rPr>
        <w:t xml:space="preserve"> not God rather have put Herod to death? I return answer by anticipation: Could not God have cut off in the beginning the serpent, so that he </w:t>
      </w:r>
      <w:proofErr w:type="gramStart"/>
      <w:r w:rsidRPr="0082478C">
        <w:rPr>
          <w:rFonts w:ascii="Arial" w:hAnsi="Arial" w:cs="Arial"/>
          <w:lang w:val="en-PH"/>
        </w:rPr>
        <w:t>exist</w:t>
      </w:r>
      <w:proofErr w:type="gramEnd"/>
      <w:r w:rsidRPr="0082478C">
        <w:rPr>
          <w:rFonts w:ascii="Arial" w:hAnsi="Arial" w:cs="Arial"/>
          <w:lang w:val="en-PH"/>
        </w:rPr>
        <w:t xml:space="preserve"> not, rather than have said, 'And I will put enmity between him and the woman, and between his seed and her seed?' Genesis 3:15 Could He not have at once created a multitude of men? But yet, since He knew that it would be good, He created both angels and men free to do that which is righteous, and He appointed periods of time during which He knew it would be good for them to have the exercise of free-will; and because He likewise knew it would be good, He made general and particular judgments; each one's freedom of will, however, being guarded. Hence Scripture says the following, at the destruction of the tower, and division and alteration of tongues: 'And the Lord said, Behold, the people is one, and they have all one language; and this they have begun to do: and now nothing will be restrained from them of all which they have attempted to do.' Genesis 11:6 And the statement, 'My strength has become dry like a potsherd, and my tongue has cleaved to my throat,' was also a prophecy of what would be done by Him according to the Father's will. For the power of His strong word, by which He always confuted the Pharisees and Scribes, and, in short, all your nation's teachers that questioned Him, had a cessation like a plentiful and strong spring, the waters of which have been turned off, when He kept silence, and chose to return no answer to </w:t>
      </w:r>
      <w:proofErr w:type="spellStart"/>
      <w:r w:rsidRPr="0082478C">
        <w:rPr>
          <w:rFonts w:ascii="Arial" w:hAnsi="Arial" w:cs="Arial"/>
          <w:lang w:val="en-PH"/>
        </w:rPr>
        <w:t>any one</w:t>
      </w:r>
      <w:proofErr w:type="spellEnd"/>
      <w:r w:rsidRPr="0082478C">
        <w:rPr>
          <w:rFonts w:ascii="Arial" w:hAnsi="Arial" w:cs="Arial"/>
          <w:lang w:val="en-PH"/>
        </w:rPr>
        <w:t xml:space="preserve"> in the presence of Pilate; as has been declared in the memoirs of His apostles, in order that what is recorded by Isaiah might have efficacious fruit, where it is written, 'The Lord gives me a tongue, that I may know when I ought to speak.' Isaiah 50:4 Again, when He said, 'You are my God; be not far from me,' He taught that all men ought to hope in God who created all things, and seek salvation and help from Him alone; and not suppose, as the rest of men do, that salvation can be obtained by birth, or wealth, or strength, or wisdom. And such have ever been your practices: at one time you made a calf, and always you have shown yourselves ungrateful, murderers of the righteous, and proud of your descent. For if the Son of God evidently states that He can be saved, [neither] because He is a son, nor because He is strong or wise, but that without God He cannot be saved, even though He be sinless, as Isaiah declares in words to the effect that even in regard to His very language He committed no sin (for He committed no iniquity or guile with His mouth), how do you or others who expect to be saved without this hope, suppose that you are not deceiving yourselves?</w:t>
      </w:r>
    </w:p>
    <w:p w14:paraId="6BD21AD4" w14:textId="77777777" w:rsidR="00702CE0" w:rsidRDefault="00702CE0">
      <w:pPr>
        <w:rPr>
          <w:rFonts w:ascii="Arial" w:hAnsi="Arial" w:cs="Arial"/>
          <w:lang w:val="en-PH"/>
        </w:rPr>
      </w:pPr>
      <w:r>
        <w:rPr>
          <w:rFonts w:ascii="Arial" w:hAnsi="Arial" w:cs="Arial"/>
          <w:lang w:val="en-PH"/>
        </w:rPr>
        <w:br w:type="page"/>
      </w:r>
    </w:p>
    <w:p w14:paraId="2186386E" w14:textId="7BB1B74E" w:rsidR="0082478C" w:rsidRPr="0082478C" w:rsidRDefault="0082478C" w:rsidP="0082478C">
      <w:pPr>
        <w:rPr>
          <w:rFonts w:ascii="Arial" w:hAnsi="Arial" w:cs="Arial"/>
          <w:sz w:val="32"/>
          <w:szCs w:val="32"/>
          <w:lang w:val="en-PH"/>
        </w:rPr>
      </w:pPr>
      <w:r w:rsidRPr="0082478C">
        <w:rPr>
          <w:rFonts w:ascii="Arial" w:hAnsi="Arial" w:cs="Arial"/>
          <w:sz w:val="32"/>
          <w:szCs w:val="32"/>
          <w:lang w:val="en-PH"/>
        </w:rPr>
        <w:t>Chapter 103. The Pharisees are the bulls: the roaring lion is Herod or the devil</w:t>
      </w:r>
    </w:p>
    <w:p w14:paraId="469D60AF" w14:textId="77777777" w:rsidR="00702CE0"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Then what is next said in the Psalm —'For trouble is near, for there is none to help me. Many calves have compassed me; fat bulls have beset me round. They opened their mouth upon me as a ravening and roaring lion. All my bones are poured out and dispersed like water,'— was likewise a prediction of the events which happened to Him. For on that night when some of your nation, who had been sent by the Pharisees and Scribes, and teachers, came upon Him from the Mount of Olives, those whom Scripture called butting and prematurely destructive calves surrounded Him. And the expression, 'Fat bulls have beset me round,' He spoke beforehand of those who acted similarly to the calves, when He was led before your teachers. And the Scripture described them as bulls, since we know that bulls are authors of calves' existence. As therefore the bulls are the begetters of the calves, so your teachers were the cause why their children went out to the Mount of Olives to take Him and bring Him to them. And the expression, 'For there is none to help,' is also indicative of what took place. For there was not even a single man to assist Him as an innocent person. And the expression, 'They opened their mouth upon me like a roaring lion,' designates him who was then king of the Jews, and was called Herod, a successor of the Herod who, when Christ was born, slew all the infants in Bethlehem born about the same time, because he imagined that among them He would assuredly be of whom the Magi from Arabia had spoken; for he was ignorant of the will of Him that is stronger than all, how He had commanded Joseph and Mary to take the Child and depart into Egypt, and there to remain until a revelation should again be made to them to return into their own country. And there they did remain until Herod, who slew the infants in Bethlehem, was dead, and Archelaus had succeeded him. And he died before Christ came to the dispensation on the cross which was given Him by His Father. And when Herod succeeded Archelaus, having received the authority which had been allotted to him, Pilate sent to him by way of compliment Jesus bound; and God foreknowing that this would happen, had thus spoken: 'And they brought Him to the Assyrian, a present to the king.' Hosea 10:6 Or He meant the devil by the lion roaring against Him: whom Moses calls the serpent, but in Job and Zechariah he is called the devil, and by Jesus is addressed as Satan, showing that a compounded name was acquired by him from the deeds which he performed. For '</w:t>
      </w:r>
      <w:proofErr w:type="spellStart"/>
      <w:r w:rsidRPr="0082478C">
        <w:rPr>
          <w:rFonts w:ascii="Arial" w:hAnsi="Arial" w:cs="Arial"/>
          <w:lang w:val="en-PH"/>
        </w:rPr>
        <w:t>Sata</w:t>
      </w:r>
      <w:proofErr w:type="spellEnd"/>
      <w:r w:rsidRPr="0082478C">
        <w:rPr>
          <w:rFonts w:ascii="Arial" w:hAnsi="Arial" w:cs="Arial"/>
          <w:lang w:val="en-PH"/>
        </w:rPr>
        <w:t>' in the Jewish and Syrian tongue means apostate; and 'Nas' is the word from which he is called by interpretation the </w:t>
      </w:r>
      <w:r w:rsidRPr="0082478C">
        <w:rPr>
          <w:rFonts w:ascii="Arial" w:hAnsi="Arial" w:cs="Arial"/>
          <w:i/>
          <w:iCs/>
          <w:lang w:val="en-PH"/>
        </w:rPr>
        <w:t>serpent</w:t>
      </w:r>
      <w:r w:rsidRPr="0082478C">
        <w:rPr>
          <w:rFonts w:ascii="Arial" w:hAnsi="Arial" w:cs="Arial"/>
          <w:lang w:val="en-PH"/>
        </w:rPr>
        <w:t>, i.e., according to the interpretation of the Hebrew term, from both of which there arises the single word </w:t>
      </w:r>
      <w:r w:rsidRPr="0082478C">
        <w:rPr>
          <w:rFonts w:ascii="Arial" w:hAnsi="Arial" w:cs="Arial"/>
          <w:i/>
          <w:iCs/>
          <w:lang w:val="en-PH"/>
        </w:rPr>
        <w:t>Satanas</w:t>
      </w:r>
      <w:r w:rsidRPr="0082478C">
        <w:rPr>
          <w:rFonts w:ascii="Arial" w:hAnsi="Arial" w:cs="Arial"/>
          <w:lang w:val="en-PH"/>
        </w:rPr>
        <w:t xml:space="preserve">. For this devil, when [Jesus] went up from the river Jordan, at the time when the voice spoke to Him, 'You are my Son: this day have I begotten You,' is recorded in the memoirs of the apostles to have come to Him and tempted Him, even so far as to say to Him, 'Worship me;' and Christ answered him, 'Get behind me, Satan: you shall worship the Lord your God, and Him only shall you serve.' Matthew 4:9-10 For as he had deceived Adam, so he hoped that he might contrive some mischief against Christ also. Moreover, the statement, 'All my bones are poured out and dispersed like water; my heart has become like wax, melting in the midst of my belly,' was a prediction of that which happened to Him on that night when men came out against Him to the Mount of Olives to seize Him. For in the memoirs which I say were drawn up by His apostles and those who followed them, [it is recorded] that His sweat fell down like drops of blood while He was praying, and saying, 'If it be possible, let this cup pass:' Luke 22:44, 42 His heart and also His bones trembling; His heart being like wax melting in His belly: in order that we may perceive that the Father wished His Son really to undergo such sufferings for our sakes, and may not say that He, being the Son of God, did not feel what was happening to Him and inflicted on Him. Further, the expression, 'My strength is </w:t>
      </w:r>
    </w:p>
    <w:p w14:paraId="04DC0ED7" w14:textId="77777777" w:rsidR="00702CE0" w:rsidRDefault="00702CE0">
      <w:pPr>
        <w:rPr>
          <w:rFonts w:ascii="Arial" w:hAnsi="Arial" w:cs="Arial"/>
          <w:lang w:val="en-PH"/>
        </w:rPr>
      </w:pPr>
      <w:r>
        <w:rPr>
          <w:rFonts w:ascii="Arial" w:hAnsi="Arial" w:cs="Arial"/>
          <w:lang w:val="en-PH"/>
        </w:rPr>
        <w:br w:type="page"/>
      </w:r>
    </w:p>
    <w:p w14:paraId="352F8963" w14:textId="1E92E807" w:rsidR="0082478C" w:rsidRPr="0082478C" w:rsidRDefault="0082478C" w:rsidP="0082478C">
      <w:pPr>
        <w:rPr>
          <w:rFonts w:ascii="Arial" w:hAnsi="Arial" w:cs="Arial"/>
          <w:lang w:val="en-PH"/>
        </w:rPr>
      </w:pPr>
      <w:r w:rsidRPr="0082478C">
        <w:rPr>
          <w:rFonts w:ascii="Arial" w:hAnsi="Arial" w:cs="Arial"/>
          <w:lang w:val="en-PH"/>
        </w:rPr>
        <w:t>dried up like a potsherd, and my tongue has cleaved to my throat,' was a prediction, as I previously remarked, of that silence, when He who convicted all your teachers of being unwise returned no answer at all.</w:t>
      </w:r>
    </w:p>
    <w:p w14:paraId="36C3416D" w14:textId="77777777" w:rsidR="00702CE0" w:rsidRDefault="00702CE0">
      <w:pPr>
        <w:rPr>
          <w:rFonts w:ascii="Arial" w:hAnsi="Arial" w:cs="Arial"/>
          <w:lang w:val="en-PH"/>
        </w:rPr>
      </w:pPr>
      <w:r>
        <w:rPr>
          <w:rFonts w:ascii="Arial" w:hAnsi="Arial" w:cs="Arial"/>
          <w:lang w:val="en-PH"/>
        </w:rPr>
        <w:br w:type="page"/>
      </w:r>
    </w:p>
    <w:p w14:paraId="7BB661FE" w14:textId="667BCF0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 xml:space="preserve">Chapter 104. Circumstances of Christ's death </w:t>
      </w:r>
      <w:proofErr w:type="gramStart"/>
      <w:r w:rsidRPr="0082478C">
        <w:rPr>
          <w:rFonts w:ascii="Arial" w:hAnsi="Arial" w:cs="Arial"/>
          <w:b/>
          <w:bCs/>
          <w:sz w:val="32"/>
          <w:szCs w:val="32"/>
          <w:lang w:val="en-PH"/>
        </w:rPr>
        <w:t>are</w:t>
      </w:r>
      <w:proofErr w:type="gramEnd"/>
      <w:r w:rsidRPr="0082478C">
        <w:rPr>
          <w:rFonts w:ascii="Arial" w:hAnsi="Arial" w:cs="Arial"/>
          <w:b/>
          <w:bCs/>
          <w:sz w:val="32"/>
          <w:szCs w:val="32"/>
          <w:lang w:val="en-PH"/>
        </w:rPr>
        <w:t xml:space="preserve"> predicted in this Psalm</w:t>
      </w:r>
    </w:p>
    <w:p w14:paraId="1EDA54F9" w14:textId="6711E8C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the statement, 'You have brought me into the dust of death; for many dogs have surrounded me: the assembly of the wicked have beset me round. They pierced my hands and my feet. They did tell all my bones. They did look and stare upon me. They parted my garments among them, and cast lots upon my vesture,'— was a prediction, as I said before, of the death to which the synagogue of the wicked would condemn Him, whom He calls both dogs and hunters, declaring that those who hunted Him were both gathered together and assiduously striving to condemn Him. And this is recorded to have happened in the memoirs of His apostles. And I have shown that, after His crucifixion, they who crucified Him parted His garments among them.</w:t>
      </w:r>
    </w:p>
    <w:p w14:paraId="373424FD" w14:textId="77777777" w:rsidR="00702CE0" w:rsidRDefault="00702CE0">
      <w:pPr>
        <w:rPr>
          <w:rFonts w:ascii="Arial" w:hAnsi="Arial" w:cs="Arial"/>
          <w:lang w:val="en-PH"/>
        </w:rPr>
      </w:pPr>
      <w:r>
        <w:rPr>
          <w:rFonts w:ascii="Arial" w:hAnsi="Arial" w:cs="Arial"/>
          <w:lang w:val="en-PH"/>
        </w:rPr>
        <w:br w:type="page"/>
      </w:r>
    </w:p>
    <w:p w14:paraId="38FA8623" w14:textId="7F6740F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105. The Psalm also predicts the crucifixion and the subject of the last prayers of Christ on Earth</w:t>
      </w:r>
    </w:p>
    <w:p w14:paraId="7DF8B099" w14:textId="4D65B75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what follows of the Psalm —'But You, Lord, do not remove Your assistance from me; give heed to help me. Deliver my soul from the sword, and my only-begotten from the hand of the dog; save me from the lion's mouth, and my humility from the horns of the unicorns,'— was also information and prediction of the events which should befall Him. For I have already proved that He was the only-begotten of the Father of all things, being begotten in a peculiar manner Word and Power by Him, and having afterwards become man through the Virgin, as we have learned from the memoirs. Moreover, it is similarly foretold that He would die by crucifixion. For the passage, 'Deliver my soul from the sword, and my only-begotten from the hand of the dog; save me from the lion's mouth, and my humility from the horns of the unicorns,' is indicative of the suffering by which He should die, i.e., by crucifixion. For the 'horns of the, unicorns,' I have already explained to you, are the figure of the cross only. And the prayer that His soul should be saved from the sword, and lion's mouth, and hand of the dog, was a prayer that no one should take possession of His soul: so that, when we arrive at the end of life, we may ask the same petition from God, who is able to turn away every shameless evil angel from taking our souls. And that the souls survive, I have shown to you from the fact that the soul of Samuel was called up by the witch, as Saul demanded. And it appears also, that all the souls of similar righteous men and </w:t>
      </w:r>
      <w:proofErr w:type="spellStart"/>
      <w:r w:rsidRPr="0082478C">
        <w:rPr>
          <w:rFonts w:ascii="Arial" w:hAnsi="Arial" w:cs="Arial"/>
          <w:lang w:val="en-PH"/>
        </w:rPr>
        <w:t>prophets</w:t>
      </w:r>
      <w:proofErr w:type="spellEnd"/>
      <w:r w:rsidRPr="0082478C">
        <w:rPr>
          <w:rFonts w:ascii="Arial" w:hAnsi="Arial" w:cs="Arial"/>
          <w:lang w:val="en-PH"/>
        </w:rPr>
        <w:t> fell under the dominion of such powers, as is indeed to be inferred from the very facts in the case of that witch. Hence also God by His Son teaches us for whose sake these things seem to have been done, always to strive earnestly, and at death to pray that our souls may not fall into the hands of any such power. For when Christ was giving up His spirit on the cross, He said, 'Father, into Your hands I commend my spirit,' Luke 23:46 as I have learned also from the memoirs. For He exhorted His disciples to surpass the pharisaic way of living, with the warning, that if they did not, they might be sure they could not be saved; and these words are recorded in the memoirs: 'Unless your righteousness exceed that of the Scribes and Pharisees, you shall not enter into the kingdom of heaven.' Matthew 5:20</w:t>
      </w:r>
    </w:p>
    <w:p w14:paraId="60452DD9" w14:textId="77777777" w:rsidR="00702CE0" w:rsidRDefault="00702CE0">
      <w:pPr>
        <w:rPr>
          <w:rFonts w:ascii="Arial" w:hAnsi="Arial" w:cs="Arial"/>
          <w:lang w:val="en-PH"/>
        </w:rPr>
      </w:pPr>
      <w:r>
        <w:rPr>
          <w:rFonts w:ascii="Arial" w:hAnsi="Arial" w:cs="Arial"/>
          <w:lang w:val="en-PH"/>
        </w:rPr>
        <w:br w:type="page"/>
      </w:r>
    </w:p>
    <w:p w14:paraId="489BCD26" w14:textId="09320DB9"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106. Christ's resurrection is foretold in the conclusion of the Psalm</w:t>
      </w:r>
    </w:p>
    <w:p w14:paraId="757D6C5B" w14:textId="52CD2EDD" w:rsidR="00702CE0" w:rsidRDefault="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The remainder of the Psalm makes it manifest that He knew His Father would grant to Him all things which He asked, and would raise Him from the dead; and that He urged all who fear God to praise Him because He had compassion on all races of believing men, through the mystery of Him who was crucified; and that He stood in the midst of His brethren the apostles (who repented of their flight from Him when He was crucified, after He rose from the dead, and after they were persuaded by Himself that, before His passion He had mentioned to them that He must suffer these things, and that they were announced beforehand by the prophets), and when living with them sang praises to God, as is made evident in the memoirs of the apostles. The words are the following: 'I will declare Your name to my brethren; in the midst of the Church will I praise You. You that fear the Lord, praise Him; all you, the seed of Jacob, glorify Him. Let all the seed of Israel fear Him.' And when it is said that He changed the name of one of the apostles to Peter; and when it is written in the memoirs of Him that this so happened, as well as that He changed the names of other two brothers, the sons of Zebedee, to Boanerges, which means sons of thunder; this was an announcement of the fact that it was He by whom Jacob was called Israel, and </w:t>
      </w:r>
      <w:proofErr w:type="spellStart"/>
      <w:r w:rsidRPr="0082478C">
        <w:rPr>
          <w:rFonts w:ascii="Arial" w:hAnsi="Arial" w:cs="Arial"/>
          <w:lang w:val="en-PH"/>
        </w:rPr>
        <w:t>Oshea</w:t>
      </w:r>
      <w:proofErr w:type="spellEnd"/>
      <w:r w:rsidRPr="0082478C">
        <w:rPr>
          <w:rFonts w:ascii="Arial" w:hAnsi="Arial" w:cs="Arial"/>
          <w:lang w:val="en-PH"/>
        </w:rPr>
        <w:t xml:space="preserve"> called Jesus (Joshua), under whose name the people who survived of those that came from Egypt were conducted into the land promised to the patriarchs. And that He should arise like a star from the seed of Abraham, Moses showed </w:t>
      </w:r>
      <w:proofErr w:type="spellStart"/>
      <w:r w:rsidRPr="0082478C">
        <w:rPr>
          <w:rFonts w:ascii="Arial" w:hAnsi="Arial" w:cs="Arial"/>
          <w:lang w:val="en-PH"/>
        </w:rPr>
        <w:t>before hand</w:t>
      </w:r>
      <w:proofErr w:type="spellEnd"/>
      <w:r w:rsidRPr="0082478C">
        <w:rPr>
          <w:rFonts w:ascii="Arial" w:hAnsi="Arial" w:cs="Arial"/>
          <w:lang w:val="en-PH"/>
        </w:rPr>
        <w:t xml:space="preserve"> when he thus said, 'A star shall arise from Jacob, and a leader from Israel;' Numbers 24:17 and another Scripture says, 'Behold a man; the East is His name.' Accordingly, when a star rose in heaven at the time of His birth, as is recorded in the memoirs of His apostles, the Magi from Arabia, </w:t>
      </w:r>
      <w:proofErr w:type="spellStart"/>
      <w:r w:rsidRPr="0082478C">
        <w:rPr>
          <w:rFonts w:ascii="Arial" w:hAnsi="Arial" w:cs="Arial"/>
          <w:lang w:val="en-PH"/>
        </w:rPr>
        <w:t>recognising</w:t>
      </w:r>
      <w:proofErr w:type="spellEnd"/>
      <w:r w:rsidRPr="0082478C">
        <w:rPr>
          <w:rFonts w:ascii="Arial" w:hAnsi="Arial" w:cs="Arial"/>
          <w:lang w:val="en-PH"/>
        </w:rPr>
        <w:t xml:space="preserve"> the sign by this, came and worshipped Him.</w:t>
      </w:r>
    </w:p>
    <w:p w14:paraId="2FDD20D6" w14:textId="58FCCE2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107. The same is taught from the history of Jonah</w:t>
      </w:r>
    </w:p>
    <w:p w14:paraId="51417567" w14:textId="26ED26A7"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that He would rise again on the third day after the crucifixion, it is written in the memoirs that some of your nation, questioning Him, said, 'Show us a sign;' and He replied to them, 'An evil and adulterous generation seeks after a sign; and no sign shall be given them, save the sign of Jonah.' And since He spoke this obscurely, it was to be understood by the audience that after His crucifixion He should rise again on the third day. And He showed that your generation was more wicked and more adulterous than the city of Nineveh; for the latter, when Jonah preached to them, after he had been cast up on the third day from the belly of the great fish, that after three (in other versions, forty) days they should all perish, proclaimed a fast of all creatures, men and beasts, with sackcloth, and with earnest lamentation, with true repentance from the heart, and turning away from unrighteousness, in the belief that God is merciful and kind to all who turn from wickedness; so that the king of that city himself, with his nobles also, put on sackcloth and remained fasting and praying, and obtained their request that the city should not be overthrown. But when Jonah was grieved that on the (fortieth) third day, as he proclaimed, the city was not overthrown, by the dispensation of a gourd springing up from the earth for him, under which he sat and was shaded from the heat (now the gourd had sprung up suddenly, and Jonah had neither planted nor watered it, but it had come up all at once to afford him shade), and by the other dispensation of its withering away, for which Jonah grieved, [God] convicted him of being unjustly displeased because the city of Nineveh had not been overthrown, and said, 'You have had pity on the gourd, for the which you have not </w:t>
      </w:r>
      <w:proofErr w:type="spellStart"/>
      <w:r w:rsidRPr="0082478C">
        <w:rPr>
          <w:rFonts w:ascii="Arial" w:hAnsi="Arial" w:cs="Arial"/>
          <w:lang w:val="en-PH"/>
        </w:rPr>
        <w:t>laboured</w:t>
      </w:r>
      <w:proofErr w:type="spellEnd"/>
      <w:r w:rsidRPr="0082478C">
        <w:rPr>
          <w:rFonts w:ascii="Arial" w:hAnsi="Arial" w:cs="Arial"/>
          <w:lang w:val="en-PH"/>
        </w:rPr>
        <w:t xml:space="preserve">, neither made it grow; which came up in a night, and perished in a night. And shall I not spare Nineveh, the great city, wherein dwell more than six score thousand persons that cannot discern between their right hand and their left hand; and </w:t>
      </w:r>
      <w:proofErr w:type="gramStart"/>
      <w:r w:rsidRPr="0082478C">
        <w:rPr>
          <w:rFonts w:ascii="Arial" w:hAnsi="Arial" w:cs="Arial"/>
          <w:lang w:val="en-PH"/>
        </w:rPr>
        <w:t>also</w:t>
      </w:r>
      <w:proofErr w:type="gramEnd"/>
      <w:r w:rsidRPr="0082478C">
        <w:rPr>
          <w:rFonts w:ascii="Arial" w:hAnsi="Arial" w:cs="Arial"/>
          <w:lang w:val="en-PH"/>
        </w:rPr>
        <w:t xml:space="preserve"> much cattle?'</w:t>
      </w:r>
    </w:p>
    <w:p w14:paraId="5741CB15" w14:textId="7777777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108. The resurrection of Christ did not convert the Jews. But through the whole world they have sent men to accuse Christ</w:t>
      </w:r>
    </w:p>
    <w:p w14:paraId="1218B63B" w14:textId="7DC5205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though all the men of your nation knew the incidents in the life of Jonah, and though Christ said among you that He would give the sign of Jonah, exhorting you to repent of your wicked deeds at least after He rose again from the dead, and to mourn before God as did the Ninevites, in order that your nation and city might not be taken and destroyed, as they have been destroyed; yet you not only have not repented, after you learned that He rose from the dead, but, as I said before you have sent chosen and ordained men throughout all the world to proclaim that a godless and lawless heresy had sprung from one Jesus, a </w:t>
      </w:r>
      <w:proofErr w:type="spellStart"/>
      <w:r w:rsidRPr="0082478C">
        <w:rPr>
          <w:rFonts w:ascii="Arial" w:hAnsi="Arial" w:cs="Arial"/>
          <w:lang w:val="en-PH"/>
        </w:rPr>
        <w:t>Galilæan</w:t>
      </w:r>
      <w:proofErr w:type="spellEnd"/>
      <w:r w:rsidRPr="0082478C">
        <w:rPr>
          <w:rFonts w:ascii="Arial" w:hAnsi="Arial" w:cs="Arial"/>
          <w:lang w:val="en-PH"/>
        </w:rPr>
        <w:t xml:space="preserve"> deceiver, whom we crucified, but his disciples stole him by night from the tomb, where he was laid when unfastened from the cross, and now deceive men by asserting that he has risen from the dead and ascended to heaven. Moreover, you accuse Him of having taught those godless, lawless, and unholy doctrines which you mention to the condemnation of those who confess Him to be Christ, and a </w:t>
      </w:r>
      <w:proofErr w:type="gramStart"/>
      <w:r w:rsidRPr="0082478C">
        <w:rPr>
          <w:rFonts w:ascii="Arial" w:hAnsi="Arial" w:cs="Arial"/>
          <w:lang w:val="en-PH"/>
        </w:rPr>
        <w:t>Teacher</w:t>
      </w:r>
      <w:proofErr w:type="gramEnd"/>
      <w:r w:rsidRPr="0082478C">
        <w:rPr>
          <w:rFonts w:ascii="Arial" w:hAnsi="Arial" w:cs="Arial"/>
          <w:lang w:val="en-PH"/>
        </w:rPr>
        <w:t xml:space="preserve"> from and Son of God. Besides this, even when your city is captured, and your land ravaged, you do not repent, but dare to utter imprecations on Him and all who believe in Him. Yet we do not hate you or those who, by your means, have conceived such prejudices against us; but we pray that even now all of you may repent and obtain mercy from God, the compassionate and long-suffering Father of all.</w:t>
      </w:r>
    </w:p>
    <w:p w14:paraId="0258CED2" w14:textId="77777777" w:rsidR="00702CE0" w:rsidRDefault="00702CE0">
      <w:pPr>
        <w:rPr>
          <w:rFonts w:ascii="Arial" w:hAnsi="Arial" w:cs="Arial"/>
          <w:lang w:val="en-PH"/>
        </w:rPr>
      </w:pPr>
      <w:r>
        <w:rPr>
          <w:rFonts w:ascii="Arial" w:hAnsi="Arial" w:cs="Arial"/>
          <w:lang w:val="en-PH"/>
        </w:rPr>
        <w:br w:type="page"/>
      </w:r>
    </w:p>
    <w:p w14:paraId="06F1D4AE" w14:textId="6DB6369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109. The conversion of the Gentiles has been predicted by Micah</w:t>
      </w:r>
    </w:p>
    <w:p w14:paraId="0678C4FF" w14:textId="5D77BB3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But that the Gentiles would repent of the evil in which they led erring lives, when they heard the doctrine preached by His apostles from Jerusalem, and which they learned through them, suffer me to show you by quoting a short statement from the prophecy of Micah, one of the twelve [minor </w:t>
      </w:r>
      <w:proofErr w:type="gramStart"/>
      <w:r w:rsidRPr="0082478C">
        <w:rPr>
          <w:rFonts w:ascii="Arial" w:hAnsi="Arial" w:cs="Arial"/>
          <w:lang w:val="en-PH"/>
        </w:rPr>
        <w:t>prophets</w:t>
      </w:r>
      <w:proofErr w:type="gramEnd"/>
      <w:r w:rsidRPr="0082478C">
        <w:rPr>
          <w:rFonts w:ascii="Arial" w:hAnsi="Arial" w:cs="Arial"/>
          <w:lang w:val="en-PH"/>
        </w:rPr>
        <w:t>]. This is as follows: 'And in the last days the mountain of the Lord shall be manifest, established on the top of the mountains; it shall be exalted above the hills, and people shall flow unto it. And many nations shall go, and say, Come, let us go up to the mountain of the Lord, and to the house of the God of Jacob; and they shall enlighten us in His way, and we shall walk in His paths: for out of Zion shall go forth the law, and the word of the Lord from Jerusalem. And He shall judge among many peoples, and shall rebuke strong nations afar off; and they shall beat their swords into ploughshares, and their spears into sickles: nation shall not lift up a sword against nation, neither shall they learn war any more. And each man shall sit under his vine and under his fig tree; and there shall be none to terrify: for the mouth of the Lord of hosts has spoken it. For all people will walk in the name of their gods; but we will walk in the name of the Lord our God forever. And it shall come to pass in that day, that I will assemble her that is afflicted, and gather her that is driven out, and whom I had plagued; and I shall make her that is afflicted a remnant, and her that is oppressed a strong nation. And the Lord shall reign over them in Mount Zion from henceforth, and even forever.'</w:t>
      </w:r>
    </w:p>
    <w:p w14:paraId="1F392110" w14:textId="77777777" w:rsidR="00702CE0" w:rsidRDefault="00702CE0">
      <w:pPr>
        <w:rPr>
          <w:rFonts w:ascii="Arial" w:hAnsi="Arial" w:cs="Arial"/>
          <w:lang w:val="en-PH"/>
        </w:rPr>
      </w:pPr>
      <w:r>
        <w:rPr>
          <w:rFonts w:ascii="Arial" w:hAnsi="Arial" w:cs="Arial"/>
          <w:lang w:val="en-PH"/>
        </w:rPr>
        <w:br w:type="page"/>
      </w:r>
    </w:p>
    <w:p w14:paraId="622A1D70" w14:textId="248BB8B1"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110. A portion of the prophecy already fulfilled in the Christians: the rest shall be fulfilled at the second advent</w:t>
      </w:r>
    </w:p>
    <w:p w14:paraId="04B83160" w14:textId="39D78C13"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Now I am aware that your teachers, sirs, admit the whole of the words of this passage to refer to Christ; and I am likewise aware that they maintain He has not yet come; or if they say that He has come, they assert that it is not known who He is; but when He shall become manifest and glorious, then it shall be known who He is. And then, they say, the events mentioned in this passage shall happen, just as if there was no fruit as yet from the words of the prophecy. O unreasoning men! understanding not what has been proved by all these passages, that two advents of Christ have been announced: the one, in which He is set forth as suffering, inglorious, </w:t>
      </w:r>
      <w:proofErr w:type="spellStart"/>
      <w:r w:rsidRPr="0082478C">
        <w:rPr>
          <w:rFonts w:ascii="Arial" w:hAnsi="Arial" w:cs="Arial"/>
          <w:lang w:val="en-PH"/>
        </w:rPr>
        <w:t>dishonoured</w:t>
      </w:r>
      <w:proofErr w:type="spellEnd"/>
      <w:r w:rsidRPr="0082478C">
        <w:rPr>
          <w:rFonts w:ascii="Arial" w:hAnsi="Arial" w:cs="Arial"/>
          <w:lang w:val="en-PH"/>
        </w:rPr>
        <w:t xml:space="preserve">, and crucified; but the other, in which He shall come from heaven with glory, when the man of apostasy, who speaks strange things against the Most High, shall venture to do unlawful deeds on the earth against us the Christians, who, having learned the true worship of God from the law, and the word which went forth from Jerusalem by means of the apostles of Jesus, have fled for safety to the God of Jacob and God of Israel; and we who were filled with war, and mutual slaughter, and every wickedness, have each through the whole earth changed our warlike weapons — our swords into ploughshares, and our spears into implements of tillage— and we cultivate piety, righteousness, philanthropy, faith, and hope, which we have from the Father Himself through Him who was crucified; and sitting each under his vine, i.e., each man possessing his own married wife. For you are aware that the prophetic word says, 'And his wife shall be like a fruitful vine.' Now it is evident that no one can terrify or subdue us who have believed in Jesus over all the world. For it is plain that, though beheaded, and crucified, and thrown to wild beasts, and chains, and fire, and all other kinds of torture, we do not give up our confession; but the more such things happen, the more do others and in larger numbers become faithful, and worshippers of God through the name of Jesus. For just as if one should cut away the fruit-bearing parts of a vine, it grows up again, and yields other branches flourishing and fruitful; even so the same thing happens with us. For the vine planted by God and Christ the </w:t>
      </w:r>
      <w:proofErr w:type="spellStart"/>
      <w:r w:rsidRPr="0082478C">
        <w:rPr>
          <w:rFonts w:ascii="Arial" w:hAnsi="Arial" w:cs="Arial"/>
          <w:lang w:val="en-PH"/>
        </w:rPr>
        <w:t>Saviour</w:t>
      </w:r>
      <w:proofErr w:type="spellEnd"/>
      <w:r w:rsidRPr="0082478C">
        <w:rPr>
          <w:rFonts w:ascii="Arial" w:hAnsi="Arial" w:cs="Arial"/>
          <w:lang w:val="en-PH"/>
        </w:rPr>
        <w:t xml:space="preserve"> is His people. But the rest of the prophecy shall be fulfilled at His second coming. For the expression, 'He that is afflicted [and driven out],' i.e., from the world, [implies] that, so far as you and all other men have it in your power, each Christian has been driven out not only from his own property, but even from the whole world; for you permit no Christian to live. But you say that the same fate has befallen your own nation. Now, if you have been cast out after defeat in battle, you have suffered such treatment justly indeed, as all the Scriptures bear witness; but we, though we have done no such [evil acts] after we knew the truth of God, are testified to by God, that, together with the most righteous, and only spotless and sinless Christ, we are taken away out of the earth. For Isaiah cries, 'Behold how the righteous perishes, and no man lays it to heart; and righteous men are taken away, and no man considers it.' Isaiah 57:1</w:t>
      </w:r>
    </w:p>
    <w:p w14:paraId="260F6A7E" w14:textId="77777777" w:rsidR="00702CE0" w:rsidRDefault="00702CE0">
      <w:pPr>
        <w:rPr>
          <w:rFonts w:ascii="Arial" w:hAnsi="Arial" w:cs="Arial"/>
          <w:lang w:val="en-PH"/>
        </w:rPr>
      </w:pPr>
      <w:r>
        <w:rPr>
          <w:rFonts w:ascii="Arial" w:hAnsi="Arial" w:cs="Arial"/>
          <w:lang w:val="en-PH"/>
        </w:rPr>
        <w:br w:type="page"/>
      </w:r>
    </w:p>
    <w:p w14:paraId="294AE1A1" w14:textId="5E2AABD8"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111. The two advents were signified by the two goats. Other figures of the first advent, in which the Gentiles are freed by the blood of Christ</w:t>
      </w:r>
    </w:p>
    <w:p w14:paraId="38BEA858" w14:textId="75CA888C"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that it was declared by symbol, even in the time of Moses, that there would be two advents of this Christ, as I have mentioned previously, [is manifest] from the symbol of the goats presented for sacrifice during the fast. And again, by what Moses and Joshua did, the same thing was symbolically announced and told beforehand. For the one of them, stretching out his hands, remained till evening on the hill, his hands being supported; and this reveals a type of no other thing than of the cross: and the other, whose name was altered to Jesus (Joshua), led the fight, and Israel conquered. Now this took place in the case of both those holy men and prophets of God, that you may perceive how one of them could not bear up both the mysteries: I mean, the type of the cross and the type of the name. For this is, was, and shall be the strength of Him alone, whose name every power </w:t>
      </w:r>
      <w:proofErr w:type="gramStart"/>
      <w:r w:rsidRPr="0082478C">
        <w:rPr>
          <w:rFonts w:ascii="Arial" w:hAnsi="Arial" w:cs="Arial"/>
          <w:lang w:val="en-PH"/>
        </w:rPr>
        <w:t>dreads</w:t>
      </w:r>
      <w:proofErr w:type="gramEnd"/>
      <w:r w:rsidRPr="0082478C">
        <w:rPr>
          <w:rFonts w:ascii="Arial" w:hAnsi="Arial" w:cs="Arial"/>
          <w:lang w:val="en-PH"/>
        </w:rPr>
        <w:t xml:space="preserve">, being very much tormented because they shall be destroyed by Him. </w:t>
      </w:r>
      <w:proofErr w:type="gramStart"/>
      <w:r w:rsidRPr="0082478C">
        <w:rPr>
          <w:rFonts w:ascii="Arial" w:hAnsi="Arial" w:cs="Arial"/>
          <w:lang w:val="en-PH"/>
        </w:rPr>
        <w:t>Therefore</w:t>
      </w:r>
      <w:proofErr w:type="gramEnd"/>
      <w:r w:rsidRPr="0082478C">
        <w:rPr>
          <w:rFonts w:ascii="Arial" w:hAnsi="Arial" w:cs="Arial"/>
          <w:lang w:val="en-PH"/>
        </w:rPr>
        <w:t xml:space="preserve"> our suffering and crucified Christ was not cursed by the law, but made it manifest that He alone would save those who do not depart from His faith. And the blood of the </w:t>
      </w:r>
      <w:proofErr w:type="spellStart"/>
      <w:r w:rsidRPr="0082478C">
        <w:rPr>
          <w:rFonts w:ascii="Arial" w:hAnsi="Arial" w:cs="Arial"/>
          <w:lang w:val="en-PH"/>
        </w:rPr>
        <w:t>passover</w:t>
      </w:r>
      <w:proofErr w:type="spellEnd"/>
      <w:r w:rsidRPr="0082478C">
        <w:rPr>
          <w:rFonts w:ascii="Arial" w:hAnsi="Arial" w:cs="Arial"/>
          <w:lang w:val="en-PH"/>
        </w:rPr>
        <w:t>, sprinkled on each man's door-posts and lintel, delivered those who were saved in Egypt, when the first-born of the Egyptians </w:t>
      </w:r>
      <w:proofErr w:type="gramStart"/>
      <w:r w:rsidRPr="0082478C">
        <w:rPr>
          <w:rFonts w:ascii="Arial" w:hAnsi="Arial" w:cs="Arial"/>
          <w:lang w:val="en-PH"/>
        </w:rPr>
        <w:t>were</w:t>
      </w:r>
      <w:proofErr w:type="gramEnd"/>
      <w:r w:rsidRPr="0082478C">
        <w:rPr>
          <w:rFonts w:ascii="Arial" w:hAnsi="Arial" w:cs="Arial"/>
          <w:lang w:val="en-PH"/>
        </w:rPr>
        <w:t xml:space="preserve"> destroyed. For the </w:t>
      </w:r>
      <w:proofErr w:type="spellStart"/>
      <w:r w:rsidRPr="0082478C">
        <w:rPr>
          <w:rFonts w:ascii="Arial" w:hAnsi="Arial" w:cs="Arial"/>
          <w:lang w:val="en-PH"/>
        </w:rPr>
        <w:t>passover</w:t>
      </w:r>
      <w:proofErr w:type="spellEnd"/>
      <w:r w:rsidRPr="0082478C">
        <w:rPr>
          <w:rFonts w:ascii="Arial" w:hAnsi="Arial" w:cs="Arial"/>
          <w:lang w:val="en-PH"/>
        </w:rPr>
        <w:t xml:space="preserve"> was Christ, who was afterwards sacrificed, as also Isaiah said, 'He was led as a sheep to the slaughter.' Isaiah 53:7 And it is written, that on the day of the </w:t>
      </w:r>
      <w:proofErr w:type="spellStart"/>
      <w:r w:rsidRPr="0082478C">
        <w:rPr>
          <w:rFonts w:ascii="Arial" w:hAnsi="Arial" w:cs="Arial"/>
          <w:lang w:val="en-PH"/>
        </w:rPr>
        <w:t>passover</w:t>
      </w:r>
      <w:proofErr w:type="spellEnd"/>
      <w:r w:rsidRPr="0082478C">
        <w:rPr>
          <w:rFonts w:ascii="Arial" w:hAnsi="Arial" w:cs="Arial"/>
          <w:lang w:val="en-PH"/>
        </w:rPr>
        <w:t xml:space="preserve"> you seized Him, and that also during the </w:t>
      </w:r>
      <w:proofErr w:type="spellStart"/>
      <w:r w:rsidRPr="0082478C">
        <w:rPr>
          <w:rFonts w:ascii="Arial" w:hAnsi="Arial" w:cs="Arial"/>
          <w:lang w:val="en-PH"/>
        </w:rPr>
        <w:t>passover</w:t>
      </w:r>
      <w:proofErr w:type="spellEnd"/>
      <w:r w:rsidRPr="0082478C">
        <w:rPr>
          <w:rFonts w:ascii="Arial" w:hAnsi="Arial" w:cs="Arial"/>
          <w:lang w:val="en-PH"/>
        </w:rPr>
        <w:t xml:space="preserve"> you crucified Him. And as the blood of the </w:t>
      </w:r>
      <w:proofErr w:type="spellStart"/>
      <w:r w:rsidRPr="0082478C">
        <w:rPr>
          <w:rFonts w:ascii="Arial" w:hAnsi="Arial" w:cs="Arial"/>
          <w:lang w:val="en-PH"/>
        </w:rPr>
        <w:t>passover</w:t>
      </w:r>
      <w:proofErr w:type="spellEnd"/>
      <w:r w:rsidRPr="0082478C">
        <w:rPr>
          <w:rFonts w:ascii="Arial" w:hAnsi="Arial" w:cs="Arial"/>
          <w:lang w:val="en-PH"/>
        </w:rPr>
        <w:t xml:space="preserve"> saved those who were in Egypt, so also the blood of Christ will deliver from death those who have believed. Would God, then, have been deceived if this sign had not been above the doors? I do not say that; but I affirm that He announced beforehand the future salvation for the human race through the blood of Christ. For the sign of the scarlet thread, which the spies, sent to Jericho by Joshua, son of Nave (Nun), gave to Rahab the harlot, telling her to bind it to the window through which she let them down to escape from their enemies, also manifested the symbol of the blood of Christ, by which those who were at one time harlots and unrighteous persons out of all nations are saved, receiving remission of sins, and continuing no longer in sin.</w:t>
      </w:r>
    </w:p>
    <w:p w14:paraId="02825CB1" w14:textId="77777777" w:rsidR="00702CE0" w:rsidRDefault="00702CE0">
      <w:pPr>
        <w:rPr>
          <w:rFonts w:ascii="Arial" w:hAnsi="Arial" w:cs="Arial"/>
          <w:lang w:val="en-PH"/>
        </w:rPr>
      </w:pPr>
      <w:r>
        <w:rPr>
          <w:rFonts w:ascii="Arial" w:hAnsi="Arial" w:cs="Arial"/>
          <w:lang w:val="en-PH"/>
        </w:rPr>
        <w:br w:type="page"/>
      </w:r>
    </w:p>
    <w:p w14:paraId="054CFD0E" w14:textId="6A45600A"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112. The Jews expound these signs jejunely and feebly, and take up their attention only with insignificant matters</w:t>
      </w:r>
    </w:p>
    <w:p w14:paraId="7594C7B1" w14:textId="2BF8D2FE"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But you, expounding these things in a low [and earthly] manner, impute much weakness to God, if you thus listen to them merely, and do not investigate the force of the words spoken. Since even Moses would in this way be considered a transgressor: for he enjoined that no likeness of anything in heaven, or on earth, or in the sea, be made; and then he himself made a brazen serpent and set it on a standard, and bade those who were bitten look at it: and they were saved when they looked at it. Will the serpent, then, which (I have already said) God had in the beginning cursed and cut off by the great sword, as Isaiah says, Isaiah 27:1 be understood as having preserved at that time the people? And shall we receive these things in the foolish acceptation of your teachers, and [regard] them not as signs? And shall we not rather refer the standard to the resemblance of the crucified Jesus, since also Moses by his outstretched hands, together with him who was named Jesus (Joshua), achieved a victory for your people? For in this way we shall cease to be at a loss about the things which the lawgiver did, when he, without forsaking God, persuaded the people to hope in a beast through which transgression and disobedience had their origin. And this was done and said by the blessed prophet with much intelligence and mystery; and there is nothing said or done by any one of the prophets, without exception, which one can justly reprehend, if he </w:t>
      </w:r>
      <w:proofErr w:type="gramStart"/>
      <w:r w:rsidRPr="0082478C">
        <w:rPr>
          <w:rFonts w:ascii="Arial" w:hAnsi="Arial" w:cs="Arial"/>
          <w:lang w:val="en-PH"/>
        </w:rPr>
        <w:t>possess</w:t>
      </w:r>
      <w:proofErr w:type="gramEnd"/>
      <w:r w:rsidRPr="0082478C">
        <w:rPr>
          <w:rFonts w:ascii="Arial" w:hAnsi="Arial" w:cs="Arial"/>
          <w:lang w:val="en-PH"/>
        </w:rPr>
        <w:t xml:space="preserve"> the knowledge which is in them. But if your teachers only expound to you why female camels are spoken of in this passage, and are not in that; or why so many measures of fine flour and so many measures of oil [are used] in the offerings; and do so in a low and sordid manner, while they never venture either to speak of or to expound the points which are great and worthy of investigation, or command you to give no audience to us while we expound them, and to come not into conversation with us; will they not deserve to hear what our Lord Jesus Christ said to them: 'Whited </w:t>
      </w:r>
      <w:proofErr w:type="spellStart"/>
      <w:r w:rsidRPr="0082478C">
        <w:rPr>
          <w:rFonts w:ascii="Arial" w:hAnsi="Arial" w:cs="Arial"/>
          <w:lang w:val="en-PH"/>
        </w:rPr>
        <w:t>sepulchres</w:t>
      </w:r>
      <w:proofErr w:type="spellEnd"/>
      <w:r w:rsidRPr="0082478C">
        <w:rPr>
          <w:rFonts w:ascii="Arial" w:hAnsi="Arial" w:cs="Arial"/>
          <w:lang w:val="en-PH"/>
        </w:rPr>
        <w:t>, which appear beautiful outward, and within are full of dead men's bones; which pay tithe of mint, and swallow a camel: you blind guides!' If, then, you will not despise the doctrines of those who exalt themselves and wish to be called Rabbi, Rabbi, and come with such earnestness and intelligence to the words of prophecy as to suffer the same inflictions from your own people which the prophets themselves did, you cannot receive any advantage whatsoever from the prophetic writings.</w:t>
      </w:r>
    </w:p>
    <w:p w14:paraId="20A16250" w14:textId="77777777" w:rsidR="00702CE0" w:rsidRDefault="00702CE0">
      <w:pPr>
        <w:rPr>
          <w:rFonts w:ascii="Arial" w:hAnsi="Arial" w:cs="Arial"/>
          <w:lang w:val="en-PH"/>
        </w:rPr>
      </w:pPr>
      <w:r>
        <w:rPr>
          <w:rFonts w:ascii="Arial" w:hAnsi="Arial" w:cs="Arial"/>
          <w:lang w:val="en-PH"/>
        </w:rPr>
        <w:br w:type="page"/>
      </w:r>
    </w:p>
    <w:p w14:paraId="67BDC7AF" w14:textId="2402F5E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113. Joshua was a figure of Christ</w:t>
      </w:r>
    </w:p>
    <w:p w14:paraId="76A28479" w14:textId="36F782C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What I mean is this. Jesus (Joshua), as I have now frequently remarked, who was called </w:t>
      </w:r>
      <w:proofErr w:type="spellStart"/>
      <w:r w:rsidRPr="0082478C">
        <w:rPr>
          <w:rFonts w:ascii="Arial" w:hAnsi="Arial" w:cs="Arial"/>
          <w:lang w:val="en-PH"/>
        </w:rPr>
        <w:t>Oshea</w:t>
      </w:r>
      <w:proofErr w:type="spellEnd"/>
      <w:r w:rsidRPr="0082478C">
        <w:rPr>
          <w:rFonts w:ascii="Arial" w:hAnsi="Arial" w:cs="Arial"/>
          <w:lang w:val="en-PH"/>
        </w:rPr>
        <w:t xml:space="preserve">, when he was sent to spy out the land of Canaan, was named by Moses Jesus (Joshua). Why he did this you neither ask, nor are at a loss about it, nor make strict inquiries. </w:t>
      </w:r>
      <w:proofErr w:type="gramStart"/>
      <w:r w:rsidRPr="0082478C">
        <w:rPr>
          <w:rFonts w:ascii="Arial" w:hAnsi="Arial" w:cs="Arial"/>
          <w:lang w:val="en-PH"/>
        </w:rPr>
        <w:t>Therefore</w:t>
      </w:r>
      <w:proofErr w:type="gramEnd"/>
      <w:r w:rsidRPr="0082478C">
        <w:rPr>
          <w:rFonts w:ascii="Arial" w:hAnsi="Arial" w:cs="Arial"/>
          <w:lang w:val="en-PH"/>
        </w:rPr>
        <w:t xml:space="preserve"> Christ has escaped your notice; and though you read, you understand not; and even now, though you hear that Jesus is our Christ, you consider not that the name was bestowed on Him not purposelessly nor by chance. But you make a theological discussion as to why one 'α ' was added to Abraham's first name; and as to why one 'ρ ' was added to Sarah's name, you use similar high-sounding disputations. But why do you not similarly investigate the reason why the name of </w:t>
      </w:r>
      <w:proofErr w:type="spellStart"/>
      <w:r w:rsidRPr="0082478C">
        <w:rPr>
          <w:rFonts w:ascii="Arial" w:hAnsi="Arial" w:cs="Arial"/>
          <w:lang w:val="en-PH"/>
        </w:rPr>
        <w:t>Oshea</w:t>
      </w:r>
      <w:proofErr w:type="spellEnd"/>
      <w:r w:rsidRPr="0082478C">
        <w:rPr>
          <w:rFonts w:ascii="Arial" w:hAnsi="Arial" w:cs="Arial"/>
          <w:lang w:val="en-PH"/>
        </w:rPr>
        <w:t xml:space="preserve"> the son of Nave (Nun), which his father gave him, was changed to Jesus (Joshua)? But since not only was his name altered, but he was also appointed successor to Moses, being the only one of his contemporaries who came out from Egypt, he led the surviving people into the Holy Land; and as he, not Moses, led the people into the Holy Land, and as he distributed it by lot to those who entered along with him, so also Jesus the Christ will turn again the dispersion of the people, and will distribute the good land to each one, though not in the same manner. For the former gave them a temporary inheritance, seeing he was neither Christ who is God, nor the Son of God; but the latter, after the holy resurrection, shall give us the eternal possession. The former, after he had been named Jesus (Joshua), and after he had received strength from His Spirit, caused the sun to stand still. For I have proved that it was Jesus who appeared to and conversed with Moses, and Abraham, and all the other patriarchs without exception, ministering to the will of the Father; who also, I say, came to be born man by the Virgin Mary, and lives forever. For the latter is He after whom and by whom the Father will renew both the heaven and the earth; this is He who shall shine an eternal light in Jerusalem; this is he who is the king of Salem after the order of Melchizedek, and the eternal Priest of the </w:t>
      </w:r>
      <w:proofErr w:type="gramStart"/>
      <w:r w:rsidRPr="0082478C">
        <w:rPr>
          <w:rFonts w:ascii="Arial" w:hAnsi="Arial" w:cs="Arial"/>
          <w:lang w:val="en-PH"/>
        </w:rPr>
        <w:t>Most High</w:t>
      </w:r>
      <w:proofErr w:type="gramEnd"/>
      <w:r w:rsidRPr="0082478C">
        <w:rPr>
          <w:rFonts w:ascii="Arial" w:hAnsi="Arial" w:cs="Arial"/>
          <w:lang w:val="en-PH"/>
        </w:rPr>
        <w:t xml:space="preserve">. The former is said to have circumcised the people a second time with knives of stone (which was a sign of this circumcision with which Jesus Christ Himself has circumcised us from the idols made of stone and of other materials), and to have collected together those who were circumcised from the uncircumcision, i.e., from the error of the world, in every place by the knives of stone, to wit, the words of our Lord Jesus. For I have shown that Christ was proclaimed by the prophets in parables a Stone and a Rock. </w:t>
      </w:r>
      <w:proofErr w:type="gramStart"/>
      <w:r w:rsidRPr="0082478C">
        <w:rPr>
          <w:rFonts w:ascii="Arial" w:hAnsi="Arial" w:cs="Arial"/>
          <w:lang w:val="en-PH"/>
        </w:rPr>
        <w:t>Accordingly</w:t>
      </w:r>
      <w:proofErr w:type="gramEnd"/>
      <w:r w:rsidRPr="0082478C">
        <w:rPr>
          <w:rFonts w:ascii="Arial" w:hAnsi="Arial" w:cs="Arial"/>
          <w:lang w:val="en-PH"/>
        </w:rPr>
        <w:t xml:space="preserve"> the knives of stone we shall take to mean His words, by means of which so many who were in error have been circumcised from uncircumcision with the circumcision of the heart, with which God by Jesus commanded those from that time to be circumcised who derived their circumcision from Abraham, saying that Jesus (Joshua) would circumcise a second time with knives of stone those who entered into that holy land.</w:t>
      </w:r>
    </w:p>
    <w:p w14:paraId="6DB6EBE7" w14:textId="77777777" w:rsidR="00702CE0" w:rsidRDefault="00702CE0">
      <w:pPr>
        <w:rPr>
          <w:rFonts w:ascii="Arial" w:hAnsi="Arial" w:cs="Arial"/>
          <w:lang w:val="en-PH"/>
        </w:rPr>
      </w:pPr>
      <w:r>
        <w:rPr>
          <w:rFonts w:ascii="Arial" w:hAnsi="Arial" w:cs="Arial"/>
          <w:lang w:val="en-PH"/>
        </w:rPr>
        <w:br w:type="page"/>
      </w:r>
    </w:p>
    <w:p w14:paraId="53C1187B" w14:textId="458DD87C"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114. Some rules for discerning what is said about Christ. The circumcision of the Jews is very different from that which Christians receive</w:t>
      </w:r>
    </w:p>
    <w:p w14:paraId="31D510B5" w14:textId="4534446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For the Holy Spirit sometimes brought about that something, which was the type of the future, should be done clearly; sometimes He uttered words about what was to take place, as if it was then taking place, or had taken place. And unless those who read perceive this art, they will not be able to follow the words of the prophets as they ought. For example's sake, I shall repeat some prophetic passages, that you may understand what I say. When He speaks by Isaiah, 'He was led as a sheep to the slaughter, and like a lamb before the shearer,' Isaiah 53:7 He speaks as if the suffering had already taken place. And when He says again, 'I have stretched out my hands to a disobedient and gainsaying people;' Isaiah 65:2 and when He says, 'Lord, who has believed our report?' Isaiah 53:1— the words are spoken as if announcing events which had already come to pass. For I have shown that Christ is oftentimes called a Stone in parable, and in figurative speech Jacob and Israel. And again, when He says, 'I shall behold the heavens, the works of Your fingers,' unless I understand His method of using words, I shall not understand intelligently, but just as your teachers suppose, fancying that the Father of all, the unbegotten God, has hands and feet, and fingers, and a soul, like a composite being; and they for this reason teach that it was the Father Himself who appeared to Abraham and to Jacob. Blessed therefore are we who have been circumcised the second time with knives of stone. For your first circumcision was and is performed by iron instruments, for you remain hard-hearted; but our circumcision, which is the second, having been instituted after yours, circumcises us from idolatry and from absolutely every kind of wickedness by sharp stones, i.e., by the words [preached] by the apostles of the corner-stone cut out without hands. And our hearts are thus circumcised from evil, so that we are happy to die for the name of the good Rock, which causes living water to burst forth for the hearts of those who by Him have loved the Father of all, and which gives those who are willing to drink of the water of life. But you do not comprehend me when I speak these things; for you have not understood what it has been prophesied that Christ would do, and you do not believe us who draw your attention to what has been written. For Jeremiah thus cries: 'Woe unto you! Because you have forsaken the living fountain, and have dug for yourselves broken cisterns that can hold no water. Shall there be a wilderness where Mount Zion is, because I gave Jerusalem a bill of divorce in your sight?' Jeremiah 2:13</w:t>
      </w:r>
    </w:p>
    <w:p w14:paraId="0422C936" w14:textId="77777777" w:rsidR="00702CE0" w:rsidRDefault="00702CE0">
      <w:pPr>
        <w:rPr>
          <w:rFonts w:ascii="Arial" w:hAnsi="Arial" w:cs="Arial"/>
          <w:lang w:val="en-PH"/>
        </w:rPr>
      </w:pPr>
      <w:r>
        <w:rPr>
          <w:rFonts w:ascii="Arial" w:hAnsi="Arial" w:cs="Arial"/>
          <w:lang w:val="en-PH"/>
        </w:rPr>
        <w:br w:type="page"/>
      </w:r>
    </w:p>
    <w:p w14:paraId="55EECA6B" w14:textId="3875394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115. Prediction about the Christians in Zechariah. The malignant way which the Jews have in disputations</w:t>
      </w:r>
    </w:p>
    <w:p w14:paraId="44D83C78" w14:textId="2795D1C4"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But you ought to believe Zechariah when he shows in parable the mystery of Christ, and announces it obscurely. The following are his words: 'Rejoice, and be glad, O daughter of Zion: for, lo, I come, and I shall dwell in the midst of you, says the Lord. And many nations shall be added to the Lord in that day. And they shall be my people, and I will dwell in the midst of you; and they shall know that the Lord of hosts has sent me unto you. And the Lord shall inherit Judah his portion in the holy land, and He shall choose Jerusalem again. Let all flesh fear before the Lord, for He is raised up out of His holy clouds. And He showed me Jesus (Joshua) the high priest standing before the angel [of the </w:t>
      </w:r>
      <w:proofErr w:type="gramStart"/>
      <w:r w:rsidRPr="0082478C">
        <w:rPr>
          <w:rFonts w:ascii="Arial" w:hAnsi="Arial" w:cs="Arial"/>
          <w:lang w:val="en-PH"/>
        </w:rPr>
        <w:t>Lord ]</w:t>
      </w:r>
      <w:proofErr w:type="gramEnd"/>
      <w:r w:rsidRPr="0082478C">
        <w:rPr>
          <w:rFonts w:ascii="Arial" w:hAnsi="Arial" w:cs="Arial"/>
          <w:lang w:val="en-PH"/>
        </w:rPr>
        <w:t>; and the devil stood at his right hand to resist him. And the Lord said to the devil, The Lord who has chosen Jerusalem rebuke you. Behold, is not this a brand plucked out of the fire?' Zechariah 2:10-13, Zechariah 3:1-2</w:t>
      </w:r>
    </w:p>
    <w:p w14:paraId="36949A04" w14:textId="77777777" w:rsidR="0082478C" w:rsidRPr="0082478C" w:rsidRDefault="0082478C" w:rsidP="0082478C">
      <w:pPr>
        <w:rPr>
          <w:rFonts w:ascii="Arial" w:hAnsi="Arial" w:cs="Arial"/>
          <w:lang w:val="en-PH"/>
        </w:rPr>
      </w:pPr>
      <w:r w:rsidRPr="0082478C">
        <w:rPr>
          <w:rFonts w:ascii="Arial" w:hAnsi="Arial" w:cs="Arial"/>
          <w:lang w:val="en-PH"/>
        </w:rPr>
        <w:t>As Trypho was about to reply and contradict me, I said:</w:t>
      </w:r>
    </w:p>
    <w:p w14:paraId="7DE55DCC" w14:textId="285951DC" w:rsidR="0082478C" w:rsidRPr="0082478C" w:rsidRDefault="0082478C" w:rsidP="0082478C">
      <w:pPr>
        <w:rPr>
          <w:rFonts w:ascii="Arial" w:hAnsi="Arial" w:cs="Arial"/>
          <w:lang w:val="en-PH"/>
        </w:rPr>
      </w:pPr>
      <w:r w:rsidRPr="0082478C">
        <w:rPr>
          <w:rFonts w:ascii="Arial" w:hAnsi="Arial" w:cs="Arial"/>
          <w:lang w:val="en-PH"/>
        </w:rPr>
        <w:t>Wait and hear what I say first: for I am not to give the explanation which you suppose, as if there had been no priest of the name of Joshua (Jesus) in the land of Babylon, where your nation were prisoners. But even if I did, I have shown that if there was a priest named Joshua (Jesus) in your nation, yet the prophet had not seen him in his revelation, just as he had not seen either the devil or the angel of the Lord by eyesight, and in his waking condition, but in a trance, at the time when the revelation was made to him. But I now say, that as [Scripture] said that the Son of Nave (Nun) by the name Jesus (Joshua) wrought powerful works and exploits which proclaimed beforehand what would be performed by our Lord; so I proceed now to show that the revelation made among your people in Babylon in the days of Jesus (Joshua) the priest, was an announcement of the things to be accomplished by our Priest, who is God, and Christ the Son of God the Father of all.</w:t>
      </w:r>
    </w:p>
    <w:p w14:paraId="634C4CD9" w14:textId="7BF4757C" w:rsidR="0082478C" w:rsidRPr="0082478C" w:rsidRDefault="0082478C" w:rsidP="0082478C">
      <w:pPr>
        <w:rPr>
          <w:rFonts w:ascii="Arial" w:hAnsi="Arial" w:cs="Arial"/>
          <w:lang w:val="en-PH"/>
        </w:rPr>
      </w:pPr>
      <w:r w:rsidRPr="0082478C">
        <w:rPr>
          <w:rFonts w:ascii="Arial" w:hAnsi="Arial" w:cs="Arial"/>
          <w:lang w:val="en-PH"/>
        </w:rPr>
        <w:t>Indeed, I wondered, why a little ago you kept silence while I was speaking, and why you did not interrupt me when I said that the son of Nave (Nun) was the only one of contemporaries who came out of Egypt that entered the Holy Land along with the men described as younger than that generation. For you swarm and light on sores like flies. For though one should speak ten thousand words well, if there happen to be one little word displeasing to you, because not sufficiently intelligible or accurate, you make no account of the many good words, but lay hold of the little word, and are very zealous in setting it up as something impious and guilty; in order that, when you are judged with the very same judgment by God, you may have a much heavier account to render for your great audacities, whether evil actions, or bad interpretations which you obtain by falsifying the truth. For with what judgment you judge, it is righteous that you be judged withal.</w:t>
      </w:r>
    </w:p>
    <w:p w14:paraId="09CAEAA4" w14:textId="77777777" w:rsidR="00702CE0" w:rsidRDefault="00702CE0">
      <w:pPr>
        <w:rPr>
          <w:rFonts w:ascii="Arial" w:hAnsi="Arial" w:cs="Arial"/>
          <w:lang w:val="en-PH"/>
        </w:rPr>
      </w:pPr>
      <w:r>
        <w:rPr>
          <w:rFonts w:ascii="Arial" w:hAnsi="Arial" w:cs="Arial"/>
          <w:lang w:val="en-PH"/>
        </w:rPr>
        <w:br w:type="page"/>
      </w:r>
    </w:p>
    <w:p w14:paraId="012D16D9" w14:textId="2D35F37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116. It is shown how this prophecy suits the Christians</w:t>
      </w:r>
    </w:p>
    <w:p w14:paraId="39D23988" w14:textId="79203C54"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But to give you the account of the revelation of the holy Jesus Christ, I take up again my discourse, and I assert that even that revelation was made for us who believe in Christ the High Priest, namely this crucified One; and though we lived in fornication and all kinds of filthy conversation, we have by the grace of our Jesus, according to His Father's will, stripped ourselves of all those filthy </w:t>
      </w:r>
      <w:proofErr w:type="spellStart"/>
      <w:r w:rsidRPr="0082478C">
        <w:rPr>
          <w:rFonts w:ascii="Arial" w:hAnsi="Arial" w:cs="Arial"/>
          <w:lang w:val="en-PH"/>
        </w:rPr>
        <w:t>wickednesses</w:t>
      </w:r>
      <w:proofErr w:type="spellEnd"/>
      <w:r w:rsidRPr="0082478C">
        <w:rPr>
          <w:rFonts w:ascii="Arial" w:hAnsi="Arial" w:cs="Arial"/>
          <w:lang w:val="en-PH"/>
        </w:rPr>
        <w:t xml:space="preserve"> with which we were imbued. And though the devil is ever at hand to resist us, and anxious to seduce all to himself, yet the Angel of God, i.e., the Power of God sent to us through Jesus Christ, rebukes him, and he departs from us. And we are just as if drawn out from the fire, when purified from our former sins, and [rescued] from the affliction and the fiery trial by which the devil and all his coadjutors try us; out of which Jesus the Son of God has promised again to deliver us, and invest us with prepared garments, if we do His commandments; and has undertaken to provide an eternal kingdom [for us]. For just as that Jesus (Joshua), called by the prophet a priest, evidently had on filthy garments because he is said to have taken a harlot for a wife, and is called a brand plucked out of the fire, because he had received remission of sins when the devil that resisted him was rebuked; even so we, who through the name of Jesus have believed as one man in God the Maker of all, have been stripped, through the name of His first-begotten Son, of the filthy garments, i.e., of our sins; and being vehemently inflamed by the word of His calling, we are the true high priestly race of God, as even God Himself bears witness, saying that in every place among the Gentiles sacrifices are presented to Him well-pleasing and pure. Now God receives sacrifices from no one, except through His priests.</w:t>
      </w:r>
    </w:p>
    <w:p w14:paraId="11B022DB" w14:textId="77777777" w:rsidR="00702CE0" w:rsidRDefault="00702CE0">
      <w:pPr>
        <w:rPr>
          <w:rFonts w:ascii="Arial" w:hAnsi="Arial" w:cs="Arial"/>
          <w:lang w:val="en-PH"/>
        </w:rPr>
      </w:pPr>
      <w:r>
        <w:rPr>
          <w:rFonts w:ascii="Arial" w:hAnsi="Arial" w:cs="Arial"/>
          <w:lang w:val="en-PH"/>
        </w:rPr>
        <w:br w:type="page"/>
      </w:r>
    </w:p>
    <w:p w14:paraId="50F5E0CF" w14:textId="1D84FB79"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117. Malachi's prophecy concerning the sacrifices of the Christians. It cannot be taken as referring to the prayers of Jews of the dispersion</w:t>
      </w:r>
    </w:p>
    <w:p w14:paraId="03BE58AB" w14:textId="53B4971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Accordingly, God, anticipating all the sacrifices which we offer through this name, and which Jesus the Christ enjoined us to offer, i.e., in the Eucharist of the bread and the cup, and which are presented by Christians in all places throughout the world, bears witness that they are well-pleasing to Him. But He utterly rejects those presented by you and by those priests of yours, saying, 'And I will not accept your sacrifices at your hands; for from the rising of the sun to its setting my name is glorified among the Gentiles (He says); but you profane it.' Malachi 1:10-12 Yet even now, in your love of contention, you assert that God does not accept the sacrifices of those who dwelt then in Jerusalem, and were called Israelites; but says that He is pleased with the prayers of the individuals of that nation then dispersed, and calls their prayers sacrifices. Now, that prayers and giving of thanks, when offered by worthy men, are the only perfect and well-pleasing sacrifices to God, I also admit. For such alone Christians have undertaken to offer, and in the remembrance effected by their solid and liquid food, whereby the suffering of the Son of God which He endured is brought to mind, whose name the high priests of your nation and your teachers have caused to be profaned and blasphemed over all the earth. But these filthy garments, which have been put by you on all who have become Christians by the name of Jesus, God shows shall be taken away from us, when He shall raise all men from the dead, and appoint some to be incorruptible, immortal, and free from sorrow in the everlasting and imperishable kingdom; but shall send others away to the everlasting punishment of fire. But as to you and your teachers deceiving yourselves when you interpret what the Scripture says as referring to those of your nation then in dispersion, and maintain that their prayers and sacrifices offered in every place are pure and well-pleasing, learn that you are speaking falsely, and trying by all means to cheat yourselves: for, first of all, not even now does your nation extend from the rising to the setting of the sun, but there are nations among which none of your race ever dwelt. For there is not one single race of men, whether barbarians, or Greeks, or whatever they may be called, nomads, or vagrants, or herdsmen living in tents, among whom prayers and giving of thanks are not offered through the name of the crucified Jesus. And then, as the Scriptures show, at the time when Malachi wrote this, your dispersion over all the earth, which now exists, had not taken place.</w:t>
      </w:r>
    </w:p>
    <w:p w14:paraId="5E3165CB" w14:textId="77777777" w:rsidR="00702CE0" w:rsidRDefault="00702CE0">
      <w:pPr>
        <w:rPr>
          <w:rFonts w:ascii="Arial" w:hAnsi="Arial" w:cs="Arial"/>
          <w:lang w:val="en-PH"/>
        </w:rPr>
      </w:pPr>
      <w:r>
        <w:rPr>
          <w:rFonts w:ascii="Arial" w:hAnsi="Arial" w:cs="Arial"/>
          <w:lang w:val="en-PH"/>
        </w:rPr>
        <w:br w:type="page"/>
      </w:r>
    </w:p>
    <w:p w14:paraId="385C4813" w14:textId="0531AFC9"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118. He exhorts to repentance before Christ comes; in whom Christians, since they believe, are far more religious than Jews</w:t>
      </w:r>
    </w:p>
    <w:p w14:paraId="4745E455" w14:textId="3A9EBEA9"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So that you ought rather to desist from the love of strife, and repent before the great day of judgment come, wherein all those of your tribes who have pierced this Christ shall mourn as I have shown has been declared by the Scriptures. And I have explained that the Lord swore, 'after the order of Melchizedek,' and what this prediction means; and the prophecy of Isaiah which says, 'His burial is taken away from the midst,' Isaiah 53:8 I have already said, referred to the future burying and rising again of Christ; and I have frequently remarked that this very Christ is the Judge of all the living and the dead. And Nathan likewise, speaking to David about Him, thus continued: 'I will be His Father, and He shall be my Son; and my mercy shall I not take away from Him, as I did from them that went before Him; and I will establish Him in my house, and in His kingdom forever.' 2 Samuel 7:14f. And Ezekiel says, 'There shall be no other prince in the house but He.' Ezekiel 44:3 For He is the chosen Priest and eternal King, the Christ, inasmuch as He is the Son of God; and do not suppose that Isaiah or the other prophets speak of sacrifices of blood or libations being presented at the altar on His second advent, but of true and spiritual praises and giving of thanks. And we have not in vain believed in Him, and have not been led astray by those who taught us such doctrines; but this has come to pass through the wonderful foreknowledge of God, in order that we, through the calling of the new and eternal covenant, that is, of Christ, might be found more intelligent and God-fearing than yourselves, who are considered to be lovers of God and men of understanding, but are not. Isaiah, filled with admiration of this, said: 'And kings shall shut their mouths: for those to whom no announcement has been made in regard to Him shall see; and those who heard not shall understand. Lord, who has believed our report? And to whom is the arm of the Lord revealed?' Isaiah 52:15, Isaiah 53:1 And in repeating this, Trypho, as far as is allowable, I </w:t>
      </w:r>
      <w:proofErr w:type="spellStart"/>
      <w:r w:rsidRPr="0082478C">
        <w:rPr>
          <w:rFonts w:ascii="Arial" w:hAnsi="Arial" w:cs="Arial"/>
          <w:lang w:val="en-PH"/>
        </w:rPr>
        <w:t>endeavour</w:t>
      </w:r>
      <w:proofErr w:type="spellEnd"/>
      <w:r w:rsidRPr="0082478C">
        <w:rPr>
          <w:rFonts w:ascii="Arial" w:hAnsi="Arial" w:cs="Arial"/>
          <w:lang w:val="en-PH"/>
        </w:rPr>
        <w:t xml:space="preserve"> to do so for the sake of those who came with you today, yet briefly and concisely.</w:t>
      </w:r>
    </w:p>
    <w:p w14:paraId="5F556C24" w14:textId="7777777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You do well; and though you repeat the same things at considerable length, be assured that I and my companions listen with pleasure.</w:t>
      </w:r>
    </w:p>
    <w:p w14:paraId="13462622" w14:textId="77777777" w:rsidR="00702CE0" w:rsidRDefault="00702CE0">
      <w:pPr>
        <w:rPr>
          <w:rFonts w:ascii="Arial" w:hAnsi="Arial" w:cs="Arial"/>
          <w:lang w:val="en-PH"/>
        </w:rPr>
      </w:pPr>
      <w:r>
        <w:rPr>
          <w:rFonts w:ascii="Arial" w:hAnsi="Arial" w:cs="Arial"/>
          <w:lang w:val="en-PH"/>
        </w:rPr>
        <w:br w:type="page"/>
      </w:r>
    </w:p>
    <w:p w14:paraId="6B22840E" w14:textId="48983C1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119. Christians are the holy people promised to Abraham. They have been called like Abraham</w:t>
      </w:r>
    </w:p>
    <w:p w14:paraId="26310B44" w14:textId="69429F0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Would you suppose, sirs, that we could ever have understood these matters in the Scriptures, if we had not received grace to discern by the will of Him whose pleasure it was? In order that the saying of Moses might come to pass, 'They provoked me with strange [gods], they provoked me to anger with their abominations. They sacrificed to demons whom they knew not; new gods that came newly up, whom their fathers knew not. You have forsaken God that begot you, and forgotten God that brought you up. And the Lord saw, and was jealous, and was provoked to anger by reason of the rage of His sons and daughters: and He said, I will turn My face away from them, and I will show what shall come on them at the last; for it is a very </w:t>
      </w:r>
      <w:proofErr w:type="spellStart"/>
      <w:r w:rsidRPr="0082478C">
        <w:rPr>
          <w:rFonts w:ascii="Arial" w:hAnsi="Arial" w:cs="Arial"/>
          <w:lang w:val="en-PH"/>
        </w:rPr>
        <w:t>froward</w:t>
      </w:r>
      <w:proofErr w:type="spellEnd"/>
      <w:r w:rsidRPr="0082478C">
        <w:rPr>
          <w:rFonts w:ascii="Arial" w:hAnsi="Arial" w:cs="Arial"/>
          <w:lang w:val="en-PH"/>
        </w:rPr>
        <w:t xml:space="preserve"> generation, children in whom is no faith. They have moved Me to jealousy with that which is not God, they have provoked Me to anger with their idols; and I will move them to jealousy with that which is not a nation, I will provoke them to anger with a foolish people. For a fire is kindled from Mine anger, and it shall burn to Hades. It shall consume the earth and her increase, and set on fire the foundations of the mountains; I will heap mischief on them.' Deuteronomy 32:16-23 And after that Righteous One was put to death, we flourished as another people, and shot forth as new and prosperous grain; as the prophets said, 'And many nations shall betake themselves to the Lord in that day for a people: and they shall dwell in the midst of all the earth.' Zechariah 2:11 But we are not only a people, but also a holy people, as we have shown already. 'And they shall call them the holy people, redeemed by the Lord.' Isaiah 62:12 Therefore we are not a people to be despised, nor a barbarous race, nor such as the Carian and Phrygian nations; but God has even chosen us and He has become manifest to those who asked not after Him. 'Behold, I am God,' He says, 'to the nation which called not on My name.' Isaiah 65:1 For this is that nation which God of old promised to Abraham, when He declared that He would make him a father of many nations; not meaning, however, the Arabians, or Egyptians, or </w:t>
      </w:r>
      <w:proofErr w:type="spellStart"/>
      <w:r w:rsidRPr="0082478C">
        <w:rPr>
          <w:rFonts w:ascii="Arial" w:hAnsi="Arial" w:cs="Arial"/>
          <w:lang w:val="en-PH"/>
        </w:rPr>
        <w:t>Idumæans</w:t>
      </w:r>
      <w:proofErr w:type="spellEnd"/>
      <w:r w:rsidRPr="0082478C">
        <w:rPr>
          <w:rFonts w:ascii="Arial" w:hAnsi="Arial" w:cs="Arial"/>
          <w:lang w:val="en-PH"/>
        </w:rPr>
        <w:t>, since Ishmael became the father of a mighty nation, and so did Esau; and there is now a great multitude of Ammonites. Noah, moreover, was the father of Abraham, and in fact of all men; and others were the progenitors of others. What larger measure of grace, then, did Christ bestow on Abraham? This, namely, that He called him with His voice by the like calling, telling him to quit the land wherein he dwelt. And He has called all of us by that voice, and we have left already the way of living in which we used to spend our days, passing our time in evil after the fashions of the other inhabitants of the earth; and along with Abraham we shall inherit the holy land, when we shall receive the inheritance for an endless eternity, being children of Abraham through the like faith. For as he believed the voice of God, and it was imputed to him for righteousness, in like manner we having believed God's voice spoken by the apostles of Christ, and promulgated to us by the prophets, have renounced even to death all the things of the world. Accordingly, He promises to him a nation of similar faith, God-fearing, righteous, and delighting the Father; but it is not you, 'in whom is no faith.'</w:t>
      </w:r>
    </w:p>
    <w:p w14:paraId="5861A1DB" w14:textId="77777777" w:rsidR="00702CE0" w:rsidRDefault="00702CE0">
      <w:pPr>
        <w:rPr>
          <w:rFonts w:ascii="Arial" w:hAnsi="Arial" w:cs="Arial"/>
          <w:lang w:val="en-PH"/>
        </w:rPr>
      </w:pPr>
      <w:r>
        <w:rPr>
          <w:rFonts w:ascii="Arial" w:hAnsi="Arial" w:cs="Arial"/>
          <w:lang w:val="en-PH"/>
        </w:rPr>
        <w:br w:type="page"/>
      </w:r>
    </w:p>
    <w:p w14:paraId="428A050C" w14:textId="6D4DAFE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120. Christians were promised to Isaac, Jacob, and Judah</w:t>
      </w:r>
    </w:p>
    <w:p w14:paraId="43F072ED" w14:textId="4CEF0936"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Observe, too, how the same promises are made to Isaac and to Jacob. For thus He speaks to Isaac: 'And in your seed shall all the nations of the earth be blessed.' Genesis 26:4 And to Jacob: 'And in you and in your seed shall all families of the earth be blessed.' Genesis 28:14 He says that neither to Esau nor to Reuben, nor to any other; only to those of whom the Christ should arise, according to the dispensation, through the Virgin Mary. But if you would consider the blessing of Judah, you would perceive what I say. For the seed is divided from Jacob, and comes down through Judah, and Phares, and Jesse, and David. And this was a symbol of the fact that some of your nation would be found children of Abraham, and found, too, in the lot of Christ; but </w:t>
      </w:r>
      <w:proofErr w:type="gramStart"/>
      <w:r w:rsidRPr="0082478C">
        <w:rPr>
          <w:rFonts w:ascii="Arial" w:hAnsi="Arial" w:cs="Arial"/>
          <w:lang w:val="en-PH"/>
        </w:rPr>
        <w:t>that others</w:t>
      </w:r>
      <w:proofErr w:type="gramEnd"/>
      <w:r w:rsidRPr="0082478C">
        <w:rPr>
          <w:rFonts w:ascii="Arial" w:hAnsi="Arial" w:cs="Arial"/>
          <w:lang w:val="en-PH"/>
        </w:rPr>
        <w:t xml:space="preserve">, who are indeed children of Abraham, would be like the sand on the sea-shore, barren and fruitless, much in quantity, and without number indeed, but bearing no fruit whatever, and only drinking the water of the sea. And a vast multitude in your nation are convicted of being of this kind, imbibing doctrines of bitterness and godlessness, but spurning the word of God. He speaks therefore in the passage relating to Judah: 'A prince shall not fail from Judah, nor a ruler from his thighs, till that which is laid up for him come; and He shall be the expectation of the nations.' Genesis 49:10 And it is plain that this was spoken not of Judah, but of Christ. For all we out of all nations do expect not Judah, but Jesus, who led your fathers out of Egypt. For the prophecy referred even to the advent of Christ: 'Till He come for whom this is laid up, and He shall be the expectation of nations.' Jesus came, therefore, as we have shown at length, and is expected again to appear above the clouds; whose name you profane, and </w:t>
      </w:r>
      <w:proofErr w:type="spellStart"/>
      <w:r w:rsidRPr="0082478C">
        <w:rPr>
          <w:rFonts w:ascii="Arial" w:hAnsi="Arial" w:cs="Arial"/>
          <w:lang w:val="en-PH"/>
        </w:rPr>
        <w:t>labour</w:t>
      </w:r>
      <w:proofErr w:type="spellEnd"/>
      <w:r w:rsidRPr="0082478C">
        <w:rPr>
          <w:rFonts w:ascii="Arial" w:hAnsi="Arial" w:cs="Arial"/>
          <w:lang w:val="en-PH"/>
        </w:rPr>
        <w:t xml:space="preserve"> hard to get it profaned over all the earth. It </w:t>
      </w:r>
      <w:proofErr w:type="gramStart"/>
      <w:r w:rsidRPr="0082478C">
        <w:rPr>
          <w:rFonts w:ascii="Arial" w:hAnsi="Arial" w:cs="Arial"/>
          <w:lang w:val="en-PH"/>
        </w:rPr>
        <w:t>were</w:t>
      </w:r>
      <w:proofErr w:type="gramEnd"/>
      <w:r w:rsidRPr="0082478C">
        <w:rPr>
          <w:rFonts w:ascii="Arial" w:hAnsi="Arial" w:cs="Arial"/>
          <w:lang w:val="en-PH"/>
        </w:rPr>
        <w:t xml:space="preserve"> possible for me, sirs, to contend against you about the reading which you so interpret, saying it is written, 'Till the things laid up for Him come;' though the Seventy have not so explained it, but thus, 'Till He comes for whom this is laid up.' But since what follows indicates that the reference is to Christ (for it is, 'and He shall be the expectation of nations'), I do not proceed to have a mere verbal controversy with you, as I have not attempted to establish proof about Christ from the passages of Scripture which are not admitted by you which I quoted from the words of Jeremiah the prophet, and Esdras, and David; but from those which are even now admitted by you, which had your teachers comprehended, be well assured they would have deleted them, as they did those about the death of Isaiah, whom you sawed asunder with a wooden saw. And this was a mysterious type of Christ being about to cut your nation in two, and to raise </w:t>
      </w:r>
      <w:proofErr w:type="gramStart"/>
      <w:r w:rsidRPr="0082478C">
        <w:rPr>
          <w:rFonts w:ascii="Arial" w:hAnsi="Arial" w:cs="Arial"/>
          <w:lang w:val="en-PH"/>
        </w:rPr>
        <w:t>those worthy of the </w:t>
      </w:r>
      <w:proofErr w:type="spellStart"/>
      <w:r w:rsidRPr="0082478C">
        <w:rPr>
          <w:rFonts w:ascii="Arial" w:hAnsi="Arial" w:cs="Arial"/>
          <w:lang w:val="en-PH"/>
        </w:rPr>
        <w:t>honour</w:t>
      </w:r>
      <w:proofErr w:type="spellEnd"/>
      <w:proofErr w:type="gramEnd"/>
      <w:r w:rsidRPr="0082478C">
        <w:rPr>
          <w:rFonts w:ascii="Arial" w:hAnsi="Arial" w:cs="Arial"/>
          <w:lang w:val="en-PH"/>
        </w:rPr>
        <w:t xml:space="preserve"> to the everlasting kingdom along with the holy patriarchs and prophets; but He has said that He will send others to the condemnation of the unquenchable fire along with similar disobedient and impenitent men from all the nations. 'For they shall come,' He said, 'from the west and from the east, and shall sit down with Abraham, and Isaac, and Jacob in the kingdom of heaven; but the children of the kingdom shall be cast out into outer darkness.' And I have mentioned these things, taking nothing whatever into consideration, except the speaking of the truth, and refusing to be coerced by </w:t>
      </w:r>
      <w:proofErr w:type="spellStart"/>
      <w:r w:rsidRPr="0082478C">
        <w:rPr>
          <w:rFonts w:ascii="Arial" w:hAnsi="Arial" w:cs="Arial"/>
          <w:lang w:val="en-PH"/>
        </w:rPr>
        <w:t>any one</w:t>
      </w:r>
      <w:proofErr w:type="spellEnd"/>
      <w:r w:rsidRPr="0082478C">
        <w:rPr>
          <w:rFonts w:ascii="Arial" w:hAnsi="Arial" w:cs="Arial"/>
          <w:lang w:val="en-PH"/>
        </w:rPr>
        <w:t xml:space="preserve">, even though I should be immediately torn in pieces by you. For I gave no thought to any of my people, that is, the Samaritans, when I had a communication in writing with </w:t>
      </w:r>
      <w:proofErr w:type="spellStart"/>
      <w:r w:rsidRPr="0082478C">
        <w:rPr>
          <w:rFonts w:ascii="Arial" w:hAnsi="Arial" w:cs="Arial"/>
          <w:lang w:val="en-PH"/>
        </w:rPr>
        <w:t>Cæsar</w:t>
      </w:r>
      <w:proofErr w:type="spellEnd"/>
      <w:r w:rsidRPr="0082478C">
        <w:rPr>
          <w:rFonts w:ascii="Arial" w:hAnsi="Arial" w:cs="Arial"/>
          <w:lang w:val="en-PH"/>
        </w:rPr>
        <w:t>, but stated that they were wrong in trusting to the magician Simon of their own nation, who, they say, is God above all power, and authority, and might.</w:t>
      </w:r>
    </w:p>
    <w:p w14:paraId="3066A827" w14:textId="77777777" w:rsidR="00702CE0" w:rsidRDefault="00702CE0">
      <w:pPr>
        <w:rPr>
          <w:rFonts w:ascii="Arial" w:hAnsi="Arial" w:cs="Arial"/>
          <w:lang w:val="en-PH"/>
        </w:rPr>
      </w:pPr>
      <w:r>
        <w:rPr>
          <w:rFonts w:ascii="Arial" w:hAnsi="Arial" w:cs="Arial"/>
          <w:lang w:val="en-PH"/>
        </w:rPr>
        <w:br w:type="page"/>
      </w:r>
    </w:p>
    <w:p w14:paraId="7A75D891" w14:textId="281B0A4B"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121. From the fact that the Gentiles believe in Jesus, it is evident that He is Christ</w:t>
      </w:r>
    </w:p>
    <w:p w14:paraId="16023727" w14:textId="77777777" w:rsidR="0082478C" w:rsidRPr="0082478C" w:rsidRDefault="0082478C" w:rsidP="0082478C">
      <w:pPr>
        <w:rPr>
          <w:rFonts w:ascii="Arial" w:hAnsi="Arial" w:cs="Arial"/>
          <w:lang w:val="en-PH"/>
        </w:rPr>
      </w:pPr>
      <w:r w:rsidRPr="0082478C">
        <w:rPr>
          <w:rFonts w:ascii="Arial" w:hAnsi="Arial" w:cs="Arial"/>
          <w:lang w:val="en-PH"/>
        </w:rPr>
        <w:t>And as they kept silence, I went on:</w:t>
      </w:r>
    </w:p>
    <w:p w14:paraId="5C6E0223" w14:textId="77777777" w:rsidR="00702CE0"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[The Scripture], speaking by David about this Christ, my friends, said no longer that 'in His seed' the nations should be blessed, but 'in Him.' </w:t>
      </w:r>
      <w:proofErr w:type="gramStart"/>
      <w:r w:rsidRPr="0082478C">
        <w:rPr>
          <w:rFonts w:ascii="Arial" w:hAnsi="Arial" w:cs="Arial"/>
          <w:lang w:val="en-PH"/>
        </w:rPr>
        <w:t>So</w:t>
      </w:r>
      <w:proofErr w:type="gramEnd"/>
      <w:r w:rsidRPr="0082478C">
        <w:rPr>
          <w:rFonts w:ascii="Arial" w:hAnsi="Arial" w:cs="Arial"/>
          <w:lang w:val="en-PH"/>
        </w:rPr>
        <w:t xml:space="preserve"> it is here: 'His name shall rise up for ever above the sun; and in Him shall all nations be blessed.' But if all nations are blessed in Christ, and we of all nations believe in Him, then He is indeed the Christ, and we are those blessed by Him. God formerly gave the sun as an object of worship, as it is written, but no one ever was seen to endure death on account of his faith in the sun; but for the name of </w:t>
      </w:r>
      <w:proofErr w:type="gramStart"/>
      <w:r w:rsidRPr="0082478C">
        <w:rPr>
          <w:rFonts w:ascii="Arial" w:hAnsi="Arial" w:cs="Arial"/>
          <w:lang w:val="en-PH"/>
        </w:rPr>
        <w:t>Jesus</w:t>
      </w:r>
      <w:proofErr w:type="gramEnd"/>
      <w:r w:rsidRPr="0082478C">
        <w:rPr>
          <w:rFonts w:ascii="Arial" w:hAnsi="Arial" w:cs="Arial"/>
          <w:lang w:val="en-PH"/>
        </w:rPr>
        <w:t> you may see men of every nation who have endured and do endure all sufferings, rather than deny Him. For the word of His truth and wisdom is more ardent and more light-giving than the rays of the sun, and sinks down into the depths of heart and mind. Hence also the Scripture said, 'His name shall rise up above the sun.' And again, Zechariah says, 'His name is the East.' Zechariah 6:12 And speaking of the same, he says that 'each tribe shall mourn.' Zechariah 12:12 But if He so shone forth and was so mighty in His first advent (which was without </w:t>
      </w:r>
      <w:proofErr w:type="spellStart"/>
      <w:r w:rsidRPr="0082478C">
        <w:rPr>
          <w:rFonts w:ascii="Arial" w:hAnsi="Arial" w:cs="Arial"/>
          <w:lang w:val="en-PH"/>
        </w:rPr>
        <w:t>honour</w:t>
      </w:r>
      <w:proofErr w:type="spellEnd"/>
      <w:r w:rsidRPr="0082478C">
        <w:rPr>
          <w:rFonts w:ascii="Arial" w:hAnsi="Arial" w:cs="Arial"/>
          <w:lang w:val="en-PH"/>
        </w:rPr>
        <w:t xml:space="preserve"> and comeliness, and very contemptible), that in no nation He is unknown, and everywhere men have repented of the old wickedness in each nation's way of living, so that even demons were subject to His name, and all powers and kingdoms feared His name more than they feared all the dead, shall He not on His glorious advent destroy by all means all those who hated Him, and who unrighteously departed from Him, but give rest to His own, rewarding them with all they have looked for? To us, therefore, it has been granted to hear, and to understand, and to be saved by this Christ, and to </w:t>
      </w:r>
      <w:proofErr w:type="spellStart"/>
      <w:r w:rsidRPr="0082478C">
        <w:rPr>
          <w:rFonts w:ascii="Arial" w:hAnsi="Arial" w:cs="Arial"/>
          <w:lang w:val="en-PH"/>
        </w:rPr>
        <w:t>recognise</w:t>
      </w:r>
      <w:proofErr w:type="spellEnd"/>
      <w:r w:rsidRPr="0082478C">
        <w:rPr>
          <w:rFonts w:ascii="Arial" w:hAnsi="Arial" w:cs="Arial"/>
          <w:lang w:val="en-PH"/>
        </w:rPr>
        <w:t xml:space="preserve"> all the [truths revealed] by the Father. Wherefore He said to Him: 'It is a great thing for You </w:t>
      </w:r>
    </w:p>
    <w:p w14:paraId="67A5A8B0" w14:textId="77777777" w:rsidR="00702CE0" w:rsidRDefault="00702CE0">
      <w:pPr>
        <w:rPr>
          <w:rFonts w:ascii="Arial" w:hAnsi="Arial" w:cs="Arial"/>
          <w:lang w:val="en-PH"/>
        </w:rPr>
      </w:pPr>
      <w:r>
        <w:rPr>
          <w:rFonts w:ascii="Arial" w:hAnsi="Arial" w:cs="Arial"/>
          <w:lang w:val="en-PH"/>
        </w:rPr>
        <w:br w:type="page"/>
      </w:r>
    </w:p>
    <w:p w14:paraId="6E0A8C09" w14:textId="0354CF69" w:rsidR="0082478C" w:rsidRPr="0082478C" w:rsidRDefault="0082478C" w:rsidP="0082478C">
      <w:pPr>
        <w:rPr>
          <w:rFonts w:ascii="Arial" w:hAnsi="Arial" w:cs="Arial"/>
          <w:lang w:val="en-PH"/>
        </w:rPr>
      </w:pPr>
      <w:r w:rsidRPr="0082478C">
        <w:rPr>
          <w:rFonts w:ascii="Arial" w:hAnsi="Arial" w:cs="Arial"/>
          <w:lang w:val="en-PH"/>
        </w:rPr>
        <w:t>to be called my servant, to raise up the tribes of Jacob, and turn again the dispersed of Israel. I have appointed You for a light to the Gentiles, that You may be their salvation unto the end of the earth.' Isaiah 49:6</w:t>
      </w:r>
    </w:p>
    <w:p w14:paraId="45B12CD4" w14:textId="77777777" w:rsidR="00702CE0" w:rsidRDefault="00702CE0">
      <w:pPr>
        <w:rPr>
          <w:rFonts w:ascii="Arial" w:hAnsi="Arial" w:cs="Arial"/>
          <w:lang w:val="en-PH"/>
        </w:rPr>
      </w:pPr>
      <w:r>
        <w:rPr>
          <w:rFonts w:ascii="Arial" w:hAnsi="Arial" w:cs="Arial"/>
          <w:lang w:val="en-PH"/>
        </w:rPr>
        <w:br w:type="page"/>
      </w:r>
    </w:p>
    <w:p w14:paraId="25AB304E" w14:textId="4F1A796D"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122. The Jews understand this of the proselytes without reason</w:t>
      </w:r>
    </w:p>
    <w:p w14:paraId="3368DDB4" w14:textId="74250C44"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You think that these words refer to the stranger and the proselytes, but in fact they refer to us who have been illumined by Jesus. For Christ would have borne witness even to them; but now you have become twofold more the children of hell, as He said Himself. Matthew 23:15 Therefore what was written by the prophets was spoken not of those persons, but of us, concerning whom the Scripture speaks: 'I will lead the blind by a way which they knew not; and they shall walk in paths which they have not known. And I am witness, says the Lord God, and my servant whom I have chosen.' Isaiah 42:16, Isaiah 43:10 To whom, then, does Christ bear witness? Manifestly to those who have believed. But the proselytes not only do not believe, but twofold more than yourselves blaspheme His name, and wish to torture and put to death us who believe in Him; for in all </w:t>
      </w:r>
      <w:proofErr w:type="gramStart"/>
      <w:r w:rsidRPr="0082478C">
        <w:rPr>
          <w:rFonts w:ascii="Arial" w:hAnsi="Arial" w:cs="Arial"/>
          <w:lang w:val="en-PH"/>
        </w:rPr>
        <w:t>points</w:t>
      </w:r>
      <w:proofErr w:type="gramEnd"/>
      <w:r w:rsidRPr="0082478C">
        <w:rPr>
          <w:rFonts w:ascii="Arial" w:hAnsi="Arial" w:cs="Arial"/>
          <w:lang w:val="en-PH"/>
        </w:rPr>
        <w:t xml:space="preserve"> they strive to be like you. And </w:t>
      </w:r>
      <w:proofErr w:type="gramStart"/>
      <w:r w:rsidRPr="0082478C">
        <w:rPr>
          <w:rFonts w:ascii="Arial" w:hAnsi="Arial" w:cs="Arial"/>
          <w:lang w:val="en-PH"/>
        </w:rPr>
        <w:t>again</w:t>
      </w:r>
      <w:proofErr w:type="gramEnd"/>
      <w:r w:rsidRPr="0082478C">
        <w:rPr>
          <w:rFonts w:ascii="Arial" w:hAnsi="Arial" w:cs="Arial"/>
          <w:lang w:val="en-PH"/>
        </w:rPr>
        <w:t xml:space="preserve"> in other words He cries: 'I the Lord have called You in righteousness, and will hold Your hand, and will strengthen You, and will give You for a covenant of the people, for a light of the Gentiles, to open the eyes of the blind, to bring out the prisoners from their bonds.' Isaiah 42:6 These words, indeed, sirs, refer also to Christ, and concern the enlightened nations; or will you say again, He speaks to them of the law and the proselytes?</w:t>
      </w:r>
    </w:p>
    <w:p w14:paraId="590E132A" w14:textId="77777777" w:rsidR="0082478C" w:rsidRPr="0082478C" w:rsidRDefault="0082478C" w:rsidP="0082478C">
      <w:pPr>
        <w:rPr>
          <w:rFonts w:ascii="Arial" w:hAnsi="Arial" w:cs="Arial"/>
          <w:lang w:val="en-PH"/>
        </w:rPr>
      </w:pPr>
      <w:r w:rsidRPr="0082478C">
        <w:rPr>
          <w:rFonts w:ascii="Arial" w:hAnsi="Arial" w:cs="Arial"/>
          <w:lang w:val="en-PH"/>
        </w:rPr>
        <w:t>Then some of those who had come on the second day cried out as if they had been in a theatre:</w:t>
      </w:r>
    </w:p>
    <w:p w14:paraId="0C0204C2" w14:textId="77777777" w:rsidR="0082478C" w:rsidRPr="0082478C" w:rsidRDefault="0082478C" w:rsidP="0082478C">
      <w:pPr>
        <w:rPr>
          <w:rFonts w:ascii="Arial" w:hAnsi="Arial" w:cs="Arial"/>
          <w:lang w:val="en-PH"/>
        </w:rPr>
      </w:pPr>
      <w:r w:rsidRPr="0082478C">
        <w:rPr>
          <w:rFonts w:ascii="Arial" w:hAnsi="Arial" w:cs="Arial"/>
          <w:b/>
          <w:bCs/>
          <w:lang w:val="en-PH"/>
        </w:rPr>
        <w:t>Trypho's companions:</w:t>
      </w:r>
      <w:r w:rsidRPr="0082478C">
        <w:rPr>
          <w:rFonts w:ascii="Arial" w:hAnsi="Arial" w:cs="Arial"/>
          <w:lang w:val="en-PH"/>
        </w:rPr>
        <w:t> But what? Does He not refer to the law, and to those illumined by it? Now these are proselytes.</w:t>
      </w:r>
    </w:p>
    <w:p w14:paraId="447D396E" w14:textId="4151BDA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t>
      </w:r>
      <w:r w:rsidRPr="0082478C">
        <w:rPr>
          <w:rFonts w:ascii="Arial" w:hAnsi="Arial" w:cs="Arial"/>
          <w:i/>
          <w:iCs/>
          <w:lang w:val="en-PH"/>
        </w:rPr>
        <w:t>(Looking towards Trypho.)</w:t>
      </w:r>
      <w:r w:rsidRPr="0082478C">
        <w:rPr>
          <w:rFonts w:ascii="Arial" w:hAnsi="Arial" w:cs="Arial"/>
          <w:lang w:val="en-PH"/>
        </w:rPr>
        <w:t> No, since, if the law were able to enlighten the nations and those who possess it, what need is there of a new covenant? But since God announced beforehand that He would send a new covenant, and an everlasting law and commandment, we will not understand this of the old law and its proselytes, but of Christ and His proselytes, namely us Gentiles, whom He has illumined, as He says somewhere: 'Thus says the Lord, In an acceptable time have I heard You, and in a day of salvation have I helped You, and I have given You for a covenant of the people, to establish the earth, and to inherit the deserted.' Isaiah 49:8 What, then, is Christ's inheritance? Is it not the nations? What is the covenant of God? Is it not Christ? As He says in another place: 'You are my Son; this day have I begotten You. Ask of Me, and I shall give You the nations for Your inheritance, and the uttermost parts of the earth for Your possession.'</w:t>
      </w:r>
    </w:p>
    <w:p w14:paraId="53D936DC" w14:textId="77777777" w:rsidR="00702CE0" w:rsidRDefault="00702CE0">
      <w:pPr>
        <w:rPr>
          <w:rFonts w:ascii="Arial" w:hAnsi="Arial" w:cs="Arial"/>
          <w:lang w:val="en-PH"/>
        </w:rPr>
      </w:pPr>
      <w:r>
        <w:rPr>
          <w:rFonts w:ascii="Arial" w:hAnsi="Arial" w:cs="Arial"/>
          <w:lang w:val="en-PH"/>
        </w:rPr>
        <w:br w:type="page"/>
      </w:r>
    </w:p>
    <w:p w14:paraId="1310F839" w14:textId="594554F6"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123. Ridiculous interpretations of the Jews. Christians are the true Israel</w:t>
      </w:r>
    </w:p>
    <w:p w14:paraId="0D0F4C39" w14:textId="0FBDB8F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As, therefore, all these latter prophecies refer to Christ and the nations, you should believe that the former refer to Him and them in like manner. For the proselytes have no need of a covenant, if, since there is one and the same law imposed on all that are circumcised, the Scripture speaks about them thus: 'And the stranger shall also be joined with them, and shall be joined to the house of Jacob;' Isaiah 14:1 and because the proselyte, who is circumcised that he may have access to the people, becomes like one of themselves, while we who have been deemed worthy to be called a people are yet Gentiles, because we have not been circumcised. Besides, it is ridiculous for you to imagine that the eyes of the proselytes are to be opened while your own are not, and that you be understood as blind and deaf while they are enlightened. And it will be still more ridiculous for you, if you say that the law has been given to the nations, but you have not known it. For you would have stood in awe of God's wrath, and would not have been lawless, wandering sons; being much afraid of hearing God always say, 'Children in whom is no faith. And who are blind, but my servants? And deaf, but they that rule over them? And the servants of God have been made blind. You see often, but have not observed; your ears have been opened, and you have not heard.' Is God's commendation of you </w:t>
      </w:r>
      <w:proofErr w:type="spellStart"/>
      <w:r w:rsidRPr="0082478C">
        <w:rPr>
          <w:rFonts w:ascii="Arial" w:hAnsi="Arial" w:cs="Arial"/>
          <w:lang w:val="en-PH"/>
        </w:rPr>
        <w:t>honourable</w:t>
      </w:r>
      <w:proofErr w:type="spellEnd"/>
      <w:r w:rsidRPr="0082478C">
        <w:rPr>
          <w:rFonts w:ascii="Arial" w:hAnsi="Arial" w:cs="Arial"/>
          <w:lang w:val="en-PH"/>
        </w:rPr>
        <w:t xml:space="preserve">? And is God's testimony seemly for His servants? You are not ashamed though you often hear these words. You do not tremble at God's threats, for you are a people foolish and hard-hearted. 'Therefore, behold, I will proceed to remove this people,' says the Lord; 'and I will remove them, and destroy the wisdom of the wise, and hide the understanding of the prudent.' Isaiah 29:14 Deservedly too: for you are neither wise nor prudent, but crafty and unscrupulous; wise only to do evil, but utterly incompetent to know the hidden counsel of God, or the faithful covenant of the Lord, or to find out the everlasting paths. 'Therefore, says the Lord, I will raise up to Israel and to Judah the seed of men and the seed of beasts.' Jeremiah 31:27 And by Isaiah He speaks thus concerning another Israel: 'In that day shall there be a third Israel among the Assyrians and the Egyptians, blessed in the land which the Lord of Sabaoth has blessed, saying, blessed shall my people in Egypt and in Assyria be, and Israel my inheritance.' Since </w:t>
      </w:r>
      <w:proofErr w:type="gramStart"/>
      <w:r w:rsidRPr="0082478C">
        <w:rPr>
          <w:rFonts w:ascii="Arial" w:hAnsi="Arial" w:cs="Arial"/>
          <w:lang w:val="en-PH"/>
        </w:rPr>
        <w:t>then</w:t>
      </w:r>
      <w:proofErr w:type="gramEnd"/>
      <w:r w:rsidRPr="0082478C">
        <w:rPr>
          <w:rFonts w:ascii="Arial" w:hAnsi="Arial" w:cs="Arial"/>
          <w:lang w:val="en-PH"/>
        </w:rPr>
        <w:t xml:space="preserve"> God blesses this people, and calls them Israel, and declares them to be His inheritance, how is it that you repent not of the deception you </w:t>
      </w:r>
      <w:proofErr w:type="spellStart"/>
      <w:r w:rsidRPr="0082478C">
        <w:rPr>
          <w:rFonts w:ascii="Arial" w:hAnsi="Arial" w:cs="Arial"/>
          <w:lang w:val="en-PH"/>
        </w:rPr>
        <w:t>practise</w:t>
      </w:r>
      <w:proofErr w:type="spellEnd"/>
      <w:r w:rsidRPr="0082478C">
        <w:rPr>
          <w:rFonts w:ascii="Arial" w:hAnsi="Arial" w:cs="Arial"/>
          <w:lang w:val="en-PH"/>
        </w:rPr>
        <w:t xml:space="preserve"> on yourselves, as if you alone were the Israel, and of execrating the people whom God has blessed? For when He speaks to Jerusalem and its environs, He thus added: 'And I will beget men upon you, even my people Israel; and they shall inherit you, and you shall be a possession for them; and you shall be no longer bereaved of them.' Ezekiel 36:12</w:t>
      </w:r>
    </w:p>
    <w:p w14:paraId="1EEBCBF3" w14:textId="0D425B27"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What, then? Are you Israel? And speaks He such things of you?</w:t>
      </w:r>
    </w:p>
    <w:p w14:paraId="56FBE751" w14:textId="088E0BB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If, indeed, we had not entered into a lengthy discussion on these topics, I might have doubted whether you ask this question in ignorance; but since we have brought the matter to a conclusion by demonstration and with your assent, I do not believe that you are ignorant of what I have just said, or desire again mere contention, but that you are urging me to exhibit the same proof to these men.</w:t>
      </w:r>
    </w:p>
    <w:p w14:paraId="18E5F78E" w14:textId="77777777" w:rsidR="0082478C" w:rsidRPr="0082478C" w:rsidRDefault="0082478C" w:rsidP="0082478C">
      <w:pPr>
        <w:rPr>
          <w:rFonts w:ascii="Arial" w:hAnsi="Arial" w:cs="Arial"/>
          <w:lang w:val="en-PH"/>
        </w:rPr>
      </w:pPr>
      <w:r w:rsidRPr="0082478C">
        <w:rPr>
          <w:rFonts w:ascii="Arial" w:hAnsi="Arial" w:cs="Arial"/>
          <w:lang w:val="en-PH"/>
        </w:rPr>
        <w:t>And in compliance with the assent expressed in his eyes, I continued:</w:t>
      </w:r>
    </w:p>
    <w:p w14:paraId="4956AFFE" w14:textId="4C8DC90D"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w:t>
      </w:r>
      <w:proofErr w:type="gramStart"/>
      <w:r w:rsidRPr="0082478C">
        <w:rPr>
          <w:rFonts w:ascii="Arial" w:hAnsi="Arial" w:cs="Arial"/>
          <w:lang w:val="en-PH"/>
        </w:rPr>
        <w:t>Again</w:t>
      </w:r>
      <w:proofErr w:type="gramEnd"/>
      <w:r w:rsidRPr="0082478C">
        <w:rPr>
          <w:rFonts w:ascii="Arial" w:hAnsi="Arial" w:cs="Arial"/>
          <w:lang w:val="en-PH"/>
        </w:rPr>
        <w:t xml:space="preserve"> in Isaiah, if you have ears to hear it, God, speaking of Christ in parable, calls Him Jacob and Israel. He speaks thus: 'Jacob is my servant, I will uphold Him; Israel is my elect, I will put my Spirit upon Him, and He shall bring forth judgment to the Gentiles. He shall not strive, nor cry, neither shall any one hear His voice in the street: a bruised reed He shall not break, and smoking flax He shall not quench; but He shall bring forth judgment to truth: He shall shine, and shall not be broken till He have set judgment on the earth. And in His name shall the Gentiles trust.' Isaiah 42:1-4 As therefore from the </w:t>
      </w:r>
      <w:proofErr w:type="gramStart"/>
      <w:r w:rsidRPr="0082478C">
        <w:rPr>
          <w:rFonts w:ascii="Arial" w:hAnsi="Arial" w:cs="Arial"/>
          <w:lang w:val="en-PH"/>
        </w:rPr>
        <w:t>one man</w:t>
      </w:r>
      <w:proofErr w:type="gramEnd"/>
      <w:r w:rsidRPr="0082478C">
        <w:rPr>
          <w:rFonts w:ascii="Arial" w:hAnsi="Arial" w:cs="Arial"/>
          <w:lang w:val="en-PH"/>
        </w:rPr>
        <w:t xml:space="preserve"> Jacob, who was surnamed Israel, all your nation has been called Jacob and Israel; so we from Christ, who begot us unto God, like Jacob, and Israel, and Judah, and Joseph, and David, are called and are the true sons of God, and keep the commandments of Christ.</w:t>
      </w:r>
    </w:p>
    <w:p w14:paraId="77FA5776" w14:textId="77777777" w:rsidR="00702CE0" w:rsidRDefault="00702CE0">
      <w:pPr>
        <w:rPr>
          <w:rFonts w:ascii="Arial" w:hAnsi="Arial" w:cs="Arial"/>
          <w:lang w:val="en-PH"/>
        </w:rPr>
      </w:pPr>
      <w:r>
        <w:rPr>
          <w:rFonts w:ascii="Arial" w:hAnsi="Arial" w:cs="Arial"/>
          <w:lang w:val="en-PH"/>
        </w:rPr>
        <w:br w:type="page"/>
      </w:r>
    </w:p>
    <w:p w14:paraId="1DAA7FF6" w14:textId="50CD887F"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124. Christians are the sons of God</w:t>
      </w:r>
    </w:p>
    <w:p w14:paraId="30FBCE4B" w14:textId="0F9A6FC8" w:rsidR="0082478C" w:rsidRPr="0082478C" w:rsidRDefault="0082478C" w:rsidP="0082478C">
      <w:pPr>
        <w:rPr>
          <w:rFonts w:ascii="Arial" w:hAnsi="Arial" w:cs="Arial"/>
          <w:lang w:val="en-PH"/>
        </w:rPr>
      </w:pPr>
      <w:r w:rsidRPr="0082478C">
        <w:rPr>
          <w:rFonts w:ascii="Arial" w:hAnsi="Arial" w:cs="Arial"/>
          <w:lang w:val="en-PH"/>
        </w:rPr>
        <w:t>And when I saw that they were perturbed because I said that we are the sons of God, I anticipated their questioning:</w:t>
      </w:r>
    </w:p>
    <w:p w14:paraId="742F2C90" w14:textId="79528C26" w:rsidR="00702CE0" w:rsidRDefault="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Listen, sirs, how the Holy Ghost speaks of this people, saying that they are all sons of the Highest; and how this very Christ will be present in their assembly, rendering judgment to all men. The words are spoken by David, and are, according to your version of them, thus: 'God stands in the congregation of gods; He judges among the gods. How long do you judge unjustly, and accept the persons of the wicked? Judge for the orphan and the poor, and do justice to the humble and needy. Deliver the needy, and save the poor out of the hand of the wicked. They know not, neither have they understood; they walk on in darkness: all the foundations of the earth shall be shaken. I said, </w:t>
      </w:r>
      <w:proofErr w:type="gramStart"/>
      <w:r w:rsidRPr="0082478C">
        <w:rPr>
          <w:rFonts w:ascii="Arial" w:hAnsi="Arial" w:cs="Arial"/>
          <w:lang w:val="en-PH"/>
        </w:rPr>
        <w:t>You</w:t>
      </w:r>
      <w:proofErr w:type="gramEnd"/>
      <w:r w:rsidRPr="0082478C">
        <w:rPr>
          <w:rFonts w:ascii="Arial" w:hAnsi="Arial" w:cs="Arial"/>
          <w:lang w:val="en-PH"/>
        </w:rPr>
        <w:t xml:space="preserve"> are gods, and are all children of the Most High. But you die like men, and fall like one of the princes. Arise, O God! judge the earth, for You shall inherit all nations.' But in the version of the Seventy it is written, 'Behold, you die like men, and fall like one of the princes,' in order to manifest the disobedience of men — I mean of Adam and Eve — and the fall of one of the princes, i.e., of him who was called the serpent, who fell with a great overthrow, because he deceived Eve. But as my discourse is not intended to touch on this point, but to prove to you that the Holy Ghost reproaches men because they were made like God, free from suffering and death, provided that they kept His commandments, and were deemed deserving of the name of His sons, and yet they, becoming like Adam and Eve, work out death for themselves; let the interpretation of the Psalm be held just as you wish, yet thereby it is demonstrated that all men are deemed worthy of becoming gods, and of having power to become sons of the Highest; and shall be each by himself judged and condemned like Adam and Eve. Now I have proved at length that Christ is called God.</w:t>
      </w:r>
    </w:p>
    <w:p w14:paraId="4EA6C813" w14:textId="39119FE0"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125. He explains what force the word Israel has, and how it suits Christ</w:t>
      </w:r>
    </w:p>
    <w:p w14:paraId="6F565831" w14:textId="789E072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I wish, sirs, to learn from you what is the force of the name Israel.</w:t>
      </w:r>
    </w:p>
    <w:p w14:paraId="5E824117" w14:textId="77777777" w:rsidR="0082478C" w:rsidRPr="0082478C" w:rsidRDefault="0082478C" w:rsidP="0082478C">
      <w:pPr>
        <w:rPr>
          <w:rFonts w:ascii="Arial" w:hAnsi="Arial" w:cs="Arial"/>
          <w:lang w:val="en-PH"/>
        </w:rPr>
      </w:pPr>
      <w:r w:rsidRPr="0082478C">
        <w:rPr>
          <w:rFonts w:ascii="Arial" w:hAnsi="Arial" w:cs="Arial"/>
          <w:lang w:val="en-PH"/>
        </w:rPr>
        <w:t>And as they were silent, I continued:</w:t>
      </w:r>
    </w:p>
    <w:p w14:paraId="460801C5" w14:textId="3DFA7EE0" w:rsidR="0082478C" w:rsidRPr="0082478C" w:rsidRDefault="0082478C" w:rsidP="0082478C">
      <w:pPr>
        <w:rPr>
          <w:rFonts w:ascii="Arial" w:hAnsi="Arial" w:cs="Arial"/>
          <w:lang w:val="en-PH"/>
        </w:rPr>
      </w:pPr>
      <w:r w:rsidRPr="0082478C">
        <w:rPr>
          <w:rFonts w:ascii="Arial" w:hAnsi="Arial" w:cs="Arial"/>
          <w:lang w:val="en-PH"/>
        </w:rPr>
        <w:t xml:space="preserve">I shall tell you what I know: for I do not think it right, when I know, not to speak; or, suspecting that you do know, and yet from envy or from voluntary ignorance deceive yourselves, to be continually solicitous; but I speak all things simply and candidly, as my Lord said: 'A </w:t>
      </w:r>
      <w:proofErr w:type="spellStart"/>
      <w:r w:rsidRPr="0082478C">
        <w:rPr>
          <w:rFonts w:ascii="Arial" w:hAnsi="Arial" w:cs="Arial"/>
          <w:lang w:val="en-PH"/>
        </w:rPr>
        <w:t>sower</w:t>
      </w:r>
      <w:proofErr w:type="spellEnd"/>
      <w:r w:rsidRPr="0082478C">
        <w:rPr>
          <w:rFonts w:ascii="Arial" w:hAnsi="Arial" w:cs="Arial"/>
          <w:lang w:val="en-PH"/>
        </w:rPr>
        <w:t xml:space="preserve"> went forth to sow the seed; and some fell by the wayside; and some among thorns, and some on stony ground, and some on good ground.' Matthew 13:3 I must speak, then, in the hope of finding good ground somewhere; since that Lord of mine, as One strong and powerful, comes to demand back His own from all, and will not condemn His steward if He </w:t>
      </w:r>
      <w:proofErr w:type="spellStart"/>
      <w:r w:rsidRPr="0082478C">
        <w:rPr>
          <w:rFonts w:ascii="Arial" w:hAnsi="Arial" w:cs="Arial"/>
          <w:lang w:val="en-PH"/>
        </w:rPr>
        <w:t>recognises</w:t>
      </w:r>
      <w:proofErr w:type="spellEnd"/>
      <w:r w:rsidRPr="0082478C">
        <w:rPr>
          <w:rFonts w:ascii="Arial" w:hAnsi="Arial" w:cs="Arial"/>
          <w:lang w:val="en-PH"/>
        </w:rPr>
        <w:t xml:space="preserve"> that he, by the knowledge that the Lord is powerful and has come to demand His own, has given it to every bank, and has not dug for any cause whatsoever. </w:t>
      </w:r>
      <w:proofErr w:type="gramStart"/>
      <w:r w:rsidRPr="0082478C">
        <w:rPr>
          <w:rFonts w:ascii="Arial" w:hAnsi="Arial" w:cs="Arial"/>
          <w:lang w:val="en-PH"/>
        </w:rPr>
        <w:t>Accordingly</w:t>
      </w:r>
      <w:proofErr w:type="gramEnd"/>
      <w:r w:rsidRPr="0082478C">
        <w:rPr>
          <w:rFonts w:ascii="Arial" w:hAnsi="Arial" w:cs="Arial"/>
          <w:lang w:val="en-PH"/>
        </w:rPr>
        <w:t xml:space="preserve"> the name Israel signifies this, A man who overcomes power; for </w:t>
      </w:r>
      <w:r w:rsidRPr="0082478C">
        <w:rPr>
          <w:rFonts w:ascii="Arial" w:hAnsi="Arial" w:cs="Arial"/>
          <w:i/>
          <w:iCs/>
          <w:lang w:val="en-PH"/>
        </w:rPr>
        <w:t>Isra</w:t>
      </w:r>
      <w:r w:rsidRPr="0082478C">
        <w:rPr>
          <w:rFonts w:ascii="Arial" w:hAnsi="Arial" w:cs="Arial"/>
          <w:lang w:val="en-PH"/>
        </w:rPr>
        <w:t> is a man overcoming, and </w:t>
      </w:r>
      <w:r w:rsidRPr="0082478C">
        <w:rPr>
          <w:rFonts w:ascii="Arial" w:hAnsi="Arial" w:cs="Arial"/>
          <w:i/>
          <w:iCs/>
          <w:lang w:val="en-PH"/>
        </w:rPr>
        <w:t>El</w:t>
      </w:r>
      <w:r w:rsidRPr="0082478C">
        <w:rPr>
          <w:rFonts w:ascii="Arial" w:hAnsi="Arial" w:cs="Arial"/>
          <w:lang w:val="en-PH"/>
        </w:rPr>
        <w:t xml:space="preserve"> is power. And that Christ would act so when He became man was foretold by the mystery of Jacob's wrestling with Him who appeared to him, in that He ministered to the will of the Father, yet nevertheless is God, in that He is the first-begotten of all creatures. For when He became man, as I previously remarked, the devil came to Him— i.e., that power which is called the serpent and Satan— tempting Him, and striving to </w:t>
      </w:r>
      <w:proofErr w:type="gramStart"/>
      <w:r w:rsidRPr="0082478C">
        <w:rPr>
          <w:rFonts w:ascii="Arial" w:hAnsi="Arial" w:cs="Arial"/>
          <w:lang w:val="en-PH"/>
        </w:rPr>
        <w:t>effect</w:t>
      </w:r>
      <w:proofErr w:type="gramEnd"/>
      <w:r w:rsidRPr="0082478C">
        <w:rPr>
          <w:rFonts w:ascii="Arial" w:hAnsi="Arial" w:cs="Arial"/>
          <w:lang w:val="en-PH"/>
        </w:rPr>
        <w:t xml:space="preserve"> His downfall by asking Him to worship him. But He destroyed and overthrew the devil, having proved him to be wicked, in that he asked to be worshipped as God, contrary to the Scripture; who is an apostate from the will of God. For He answers him, 'It is written, </w:t>
      </w:r>
      <w:proofErr w:type="gramStart"/>
      <w:r w:rsidRPr="0082478C">
        <w:rPr>
          <w:rFonts w:ascii="Arial" w:hAnsi="Arial" w:cs="Arial"/>
          <w:lang w:val="en-PH"/>
        </w:rPr>
        <w:t>You</w:t>
      </w:r>
      <w:proofErr w:type="gramEnd"/>
      <w:r w:rsidRPr="0082478C">
        <w:rPr>
          <w:rFonts w:ascii="Arial" w:hAnsi="Arial" w:cs="Arial"/>
          <w:lang w:val="en-PH"/>
        </w:rPr>
        <w:t xml:space="preserve"> shall worship the Lord your God, and Him only shall you serve.' Matthew 4:10 Then, overcome and convicted, the devil departed at that time. But since our Christ was to be numbed, i.e., by pain and experience of suffering, He made a previous intimation of this by touching Jacob's thigh, and causing it to shrink. But Israel was His name from the beginning, to which He altered the name of the blessed Jacob when He blessed him with His own name, proclaiming thereby that all who through Him have fled for refuge to the Father, constitute the blessed Israel. But you, having understood none of this, and not being prepared to understand, since you are the children of Jacob after the fleshly seed, expect that you shall be assuredly saved. But that you deceive yourselves in such matters, I have proved by many words.</w:t>
      </w:r>
    </w:p>
    <w:p w14:paraId="1014B0F6" w14:textId="77777777" w:rsidR="00702CE0" w:rsidRDefault="00702CE0">
      <w:pPr>
        <w:rPr>
          <w:rFonts w:ascii="Arial" w:hAnsi="Arial" w:cs="Arial"/>
          <w:lang w:val="en-PH"/>
        </w:rPr>
      </w:pPr>
      <w:r>
        <w:rPr>
          <w:rFonts w:ascii="Arial" w:hAnsi="Arial" w:cs="Arial"/>
          <w:lang w:val="en-PH"/>
        </w:rPr>
        <w:br w:type="page"/>
      </w:r>
    </w:p>
    <w:p w14:paraId="3C38CA6B" w14:textId="53BCE11B"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126. The various names of Christ according to both natures. It is shown that He is God, and appeared to the patriarchs</w:t>
      </w:r>
    </w:p>
    <w:p w14:paraId="69BA3B44" w14:textId="16430C91"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But if you knew, Trypho, who He is that is called at one time the Angel of great counsel, and a Man by Ezekiel, and like the Son of man by Daniel, and a Child by Isaiah, and Christ and God to be worshipped by David, and Christ and a Stone by many, and Wisdom by Solomon, and Joseph and Judah and a Star by Moses, and the East by Zechariah, and the Suffering One and Jacob and Israel by Isaiah again, and a Rod, and Flower, and Corner-Stone, and Son of God, you would not have blasphemed Him who has now come, and been born, and suffered, and ascended to heaven; who shall also come again, and then your twelve tribes shall mourn. For if you had understood what has been written by the prophets, you would not have denied that He was God, Son of the only, unbegotten, unutterable God. For Moses says somewhere in Exodus the following: 'The Lord spoke to Moses, and said to him, I am the Lord, and I appeared to Abraham, to Isaac, and to Jacob, being their God; and my name I revealed not to them, and I established my covenant with them.' And </w:t>
      </w:r>
      <w:proofErr w:type="gramStart"/>
      <w:r w:rsidRPr="0082478C">
        <w:rPr>
          <w:rFonts w:ascii="Arial" w:hAnsi="Arial" w:cs="Arial"/>
          <w:lang w:val="en-PH"/>
        </w:rPr>
        <w:t>thus</w:t>
      </w:r>
      <w:proofErr w:type="gramEnd"/>
      <w:r w:rsidRPr="0082478C">
        <w:rPr>
          <w:rFonts w:ascii="Arial" w:hAnsi="Arial" w:cs="Arial"/>
          <w:lang w:val="en-PH"/>
        </w:rPr>
        <w:t xml:space="preserve"> again he says, 'A man wrestled with Jacob,' and asserts it was God; narrating that Jacob said, 'I have seen God face to face, and my life is preserved.' And it is recorded that he called the place where He wrestled with him, appeared to and blessed him, the Face of God (Peniel). And Moses says that God appeared also to Abraham near the oak in </w:t>
      </w:r>
      <w:proofErr w:type="spellStart"/>
      <w:r w:rsidRPr="0082478C">
        <w:rPr>
          <w:rFonts w:ascii="Arial" w:hAnsi="Arial" w:cs="Arial"/>
          <w:lang w:val="en-PH"/>
        </w:rPr>
        <w:t>Mamre</w:t>
      </w:r>
      <w:proofErr w:type="spellEnd"/>
      <w:r w:rsidRPr="0082478C">
        <w:rPr>
          <w:rFonts w:ascii="Arial" w:hAnsi="Arial" w:cs="Arial"/>
          <w:lang w:val="en-PH"/>
        </w:rPr>
        <w:t xml:space="preserve">, when he was sitting at the door of his tent at mid-day. Then he goes on to say: 'And he lifted up his eyes and looked, and, behold, three men stood before him; and when he saw them, he ran to meet them.' Genesis 18:2 After a little, one of them promises a son to Abraham: 'Wherefore did Sarah laugh, saying, Shall I of a surety bear a child, and I am old? Is anything impossible with God? At the time appointed I will return, according to the time of life, and Sarah shall have a son. And they went away from Abraham.' </w:t>
      </w:r>
      <w:proofErr w:type="gramStart"/>
      <w:r w:rsidRPr="0082478C">
        <w:rPr>
          <w:rFonts w:ascii="Arial" w:hAnsi="Arial" w:cs="Arial"/>
          <w:lang w:val="en-PH"/>
        </w:rPr>
        <w:t>Again</w:t>
      </w:r>
      <w:proofErr w:type="gramEnd"/>
      <w:r w:rsidRPr="0082478C">
        <w:rPr>
          <w:rFonts w:ascii="Arial" w:hAnsi="Arial" w:cs="Arial"/>
          <w:lang w:val="en-PH"/>
        </w:rPr>
        <w:t xml:space="preserve"> he speaks of them thus: 'And the men rose up from thence, and looked toward Sodom.' Genesis 18:16 Then to Abraham He who was and is again speaks: 'I will not hide from Abraham, my servant, what I intend to do.' Genesis 18:17</w:t>
      </w:r>
    </w:p>
    <w:p w14:paraId="28809C16" w14:textId="64D7D628" w:rsidR="0082478C" w:rsidRPr="0082478C" w:rsidRDefault="0082478C" w:rsidP="0082478C">
      <w:pPr>
        <w:rPr>
          <w:rFonts w:ascii="Arial" w:hAnsi="Arial" w:cs="Arial"/>
          <w:lang w:val="en-PH"/>
        </w:rPr>
      </w:pPr>
      <w:r w:rsidRPr="0082478C">
        <w:rPr>
          <w:rFonts w:ascii="Arial" w:hAnsi="Arial" w:cs="Arial"/>
          <w:lang w:val="en-PH"/>
        </w:rPr>
        <w:t>And what follows in the writings of Moses I quoted and explained:</w:t>
      </w:r>
    </w:p>
    <w:p w14:paraId="68F0BF8C" w14:textId="43EAA606" w:rsidR="0082478C" w:rsidRPr="0082478C" w:rsidRDefault="0082478C" w:rsidP="0082478C">
      <w:pPr>
        <w:rPr>
          <w:rFonts w:ascii="Arial" w:hAnsi="Arial" w:cs="Arial"/>
          <w:lang w:val="en-PH"/>
        </w:rPr>
      </w:pPr>
      <w:r w:rsidRPr="0082478C">
        <w:rPr>
          <w:rFonts w:ascii="Arial" w:hAnsi="Arial" w:cs="Arial"/>
          <w:lang w:val="en-PH"/>
        </w:rPr>
        <w:t>From which I have demonstrated that He who is described as God appeared to Abraham, to Isaac, and to Jacob, and the other patriarchs, was appointed under the authority of the Father and Lord, and ministers to His will.</w:t>
      </w:r>
    </w:p>
    <w:p w14:paraId="76F1499A" w14:textId="77777777" w:rsidR="0082478C" w:rsidRPr="0082478C" w:rsidRDefault="0082478C" w:rsidP="0082478C">
      <w:pPr>
        <w:rPr>
          <w:rFonts w:ascii="Arial" w:hAnsi="Arial" w:cs="Arial"/>
          <w:lang w:val="en-PH"/>
        </w:rPr>
      </w:pPr>
      <w:r w:rsidRPr="0082478C">
        <w:rPr>
          <w:rFonts w:ascii="Arial" w:hAnsi="Arial" w:cs="Arial"/>
          <w:lang w:val="en-PH"/>
        </w:rPr>
        <w:t>Then I went on to say what I had not said before:</w:t>
      </w:r>
    </w:p>
    <w:p w14:paraId="21A1A0CB" w14:textId="561EFD82" w:rsidR="0082478C" w:rsidRPr="0082478C" w:rsidRDefault="0082478C" w:rsidP="0082478C">
      <w:pPr>
        <w:rPr>
          <w:rFonts w:ascii="Arial" w:hAnsi="Arial" w:cs="Arial"/>
          <w:lang w:val="en-PH"/>
        </w:rPr>
      </w:pPr>
      <w:r w:rsidRPr="0082478C">
        <w:rPr>
          <w:rFonts w:ascii="Arial" w:hAnsi="Arial" w:cs="Arial"/>
          <w:lang w:val="en-PH"/>
        </w:rPr>
        <w:t xml:space="preserve">And so, when the people desired to eat flesh, and Moses had lost faith in Him, who also there is called the Angel, and who promised that God would give them to satiety, He who is both God and the Angel, sent by the Father, is described as saying and doing these things. For thus the Scripture says: 'And the Lord said to Moses, Will the Lord's hand not be sufficient? You shall know now whether my word shall conceal you or not.' Numbers 11:23 And again, in other words, it thus says: 'But the Lord spoke unto me, </w:t>
      </w:r>
      <w:proofErr w:type="gramStart"/>
      <w:r w:rsidRPr="0082478C">
        <w:rPr>
          <w:rFonts w:ascii="Arial" w:hAnsi="Arial" w:cs="Arial"/>
          <w:lang w:val="en-PH"/>
        </w:rPr>
        <w:t>You</w:t>
      </w:r>
      <w:proofErr w:type="gramEnd"/>
      <w:r w:rsidRPr="0082478C">
        <w:rPr>
          <w:rFonts w:ascii="Arial" w:hAnsi="Arial" w:cs="Arial"/>
          <w:lang w:val="en-PH"/>
        </w:rPr>
        <w:t xml:space="preserve"> shall not go over this Jordan: the Lord your God, who goes before your face, He shall cut off the nations.'</w:t>
      </w:r>
    </w:p>
    <w:p w14:paraId="5AA70021" w14:textId="77777777" w:rsidR="00702CE0" w:rsidRDefault="00702CE0">
      <w:pPr>
        <w:rPr>
          <w:rFonts w:ascii="Arial" w:hAnsi="Arial" w:cs="Arial"/>
          <w:lang w:val="en-PH"/>
        </w:rPr>
      </w:pPr>
      <w:r>
        <w:rPr>
          <w:rFonts w:ascii="Arial" w:hAnsi="Arial" w:cs="Arial"/>
          <w:lang w:val="en-PH"/>
        </w:rPr>
        <w:br w:type="page"/>
      </w:r>
    </w:p>
    <w:p w14:paraId="50A24B5C" w14:textId="6ED774C1"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127. These passages of Scripture do not apply to the Father, but to the Word</w:t>
      </w:r>
    </w:p>
    <w:p w14:paraId="7D31EA6D" w14:textId="6907884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These and other such sayings are recorded by the lawgiver and by the prophets; and I suppose that I have stated sufficiently, that wherever God says, 'God went up from Abraham,' Genesis 18:22 or, 'The Lord spoke to Moses,' Exodus 6:29 and 'The Lord came down to behold the tower which the sons of men had built,' Genesis 11:5 or when 'God shut Noah into the ark,' Genesis 7:16 you must not imagine that the unbegotten God Himself came down or went up from any place. For the ineffable Father and Lord of all neither has come to any place, nor walks, nor sleeps, nor rises up, but remains in His own place, wherever that is, quick to behold and quick to hear, having neither eyes nor ears, but being of indescribable might; and He sees all things, and knows all things, and none of us escapes His observation; and He is not moved or confined to a spot in the whole world, for He existed before the world was made. How, then, could He talk with any one, or be seen by any one, or appear on the smallest portion of the earth, when the people at Sinai were not able to look even on the glory of Him who was sent from Him; and Moses himself could not enter into the tabernacle which he had erected, when it was filled with the glory of God; and the priest could not endure to stand before the temple when Solomon conveyed the ark into the house in Jerusalem which he had built for it? </w:t>
      </w:r>
      <w:proofErr w:type="gramStart"/>
      <w:r w:rsidRPr="0082478C">
        <w:rPr>
          <w:rFonts w:ascii="Arial" w:hAnsi="Arial" w:cs="Arial"/>
          <w:lang w:val="en-PH"/>
        </w:rPr>
        <w:t>Therefore</w:t>
      </w:r>
      <w:proofErr w:type="gramEnd"/>
      <w:r w:rsidRPr="0082478C">
        <w:rPr>
          <w:rFonts w:ascii="Arial" w:hAnsi="Arial" w:cs="Arial"/>
          <w:lang w:val="en-PH"/>
        </w:rPr>
        <w:t xml:space="preserve"> neither Abraham, nor Isaac, nor Jacob, nor any other man, saw the Father and ineffable Lord of all, and also of Christ, but [saw] Him who was according to His will His Son, being God, and the Angel because He ministered to His will; whom also it pleased Him to be born man by the Virgin; who also was fire when He conversed with Moses from the bush. Since, unless we thus comprehend the Scriptures, it must follow that the Father and Lord of all had not been in heaven when what Moses wrote took place: 'And the Lord rained upon Sodom fire and brimstone from the Lord out of heaven.' Genesis 19:24 and again, when it is thus said by David: 'Lift up your gates, you rulers; and be lifted up, you everlasting gates; and the King of glory shall enter;' and again, when He says: 'The Lord says to my Lord, Sit at My right hand, till I make Your enemies Your footstool.'</w:t>
      </w:r>
    </w:p>
    <w:p w14:paraId="1EB727F6" w14:textId="77777777" w:rsidR="00702CE0" w:rsidRDefault="00702CE0">
      <w:pPr>
        <w:rPr>
          <w:rFonts w:ascii="Arial" w:hAnsi="Arial" w:cs="Arial"/>
          <w:lang w:val="en-PH"/>
        </w:rPr>
      </w:pPr>
      <w:r>
        <w:rPr>
          <w:rFonts w:ascii="Arial" w:hAnsi="Arial" w:cs="Arial"/>
          <w:lang w:val="en-PH"/>
        </w:rPr>
        <w:br w:type="page"/>
      </w:r>
    </w:p>
    <w:p w14:paraId="7EFB47E9" w14:textId="1F085BD1"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128. The Word is sent not as an inanimate power, but as a person begotten of the Father's substance</w:t>
      </w:r>
    </w:p>
    <w:p w14:paraId="0902C0A4" w14:textId="097E5929"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And that Christ being Lord, and God the Son of God, and appearing formerly in power as Man, and Angel, and in the glory of fire as at the bush, so also was manifested at the judgment executed on Sodom, has been demonstrated fully by what has been said.</w:t>
      </w:r>
    </w:p>
    <w:p w14:paraId="49A504F5" w14:textId="77777777" w:rsidR="0082478C" w:rsidRPr="0082478C" w:rsidRDefault="0082478C" w:rsidP="0082478C">
      <w:pPr>
        <w:rPr>
          <w:rFonts w:ascii="Arial" w:hAnsi="Arial" w:cs="Arial"/>
          <w:lang w:val="en-PH"/>
        </w:rPr>
      </w:pPr>
      <w:r w:rsidRPr="0082478C">
        <w:rPr>
          <w:rFonts w:ascii="Arial" w:hAnsi="Arial" w:cs="Arial"/>
          <w:lang w:val="en-PH"/>
        </w:rPr>
        <w:t>Then I repeated once more all that I had previously quoted from Exodus, about the vision in the bush, and the naming of Joshua (Jesus), and continued:</w:t>
      </w:r>
    </w:p>
    <w:p w14:paraId="5ABBF961" w14:textId="673A6E2D" w:rsidR="0082478C" w:rsidRPr="0082478C" w:rsidRDefault="0082478C" w:rsidP="0082478C">
      <w:pPr>
        <w:rPr>
          <w:rFonts w:ascii="Arial" w:hAnsi="Arial" w:cs="Arial"/>
          <w:lang w:val="en-PH"/>
        </w:rPr>
      </w:pPr>
      <w:r w:rsidRPr="0082478C">
        <w:rPr>
          <w:rFonts w:ascii="Arial" w:hAnsi="Arial" w:cs="Arial"/>
          <w:lang w:val="en-PH"/>
        </w:rPr>
        <w:t>And do not suppose, sirs, that I am speaking superfluously when I repeat these words frequently: but it is because I know that some wish to anticipate these remarks, and to say that the power sent from the Father of all which appeared to Moses, or to Abraham, or to Jacob, is called an Angel because He came to men (for by Him the commands of the Father have been proclaimed to men); is called Glory, because He appears in a vision sometimes that cannot be borne; is called a Man, and a human being, because He appears arrayed in such forms as the Father pleases; and they call Him the Word, because He carries tidings from the Father to men: 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 In this way, they teach, He made the angels. But it is proved that there are angels who always exist, and are never reduced to that form out of which they sprang. And that this power which the prophetic word calls God, as has been also amply demonstrated, and Angel, is not numbered [as different] in name only like the light of the sun but is indeed something numerically distinct, I have discussed briefly in what has gone before; when I asserted that this power was begotten from the Father, by His power and will, but not by abscission, as if the essence of the Father were divided; as all other things partitioned and divided are not the same after as before they were divided: and, for the sake of example, I took the case of fires kindled from a fire, which we see to be distinct from it, and yet that from which many can be kindled is by no means made less, but remains the same.</w:t>
      </w:r>
    </w:p>
    <w:p w14:paraId="385E91B3" w14:textId="77777777" w:rsidR="00702CE0" w:rsidRDefault="00702CE0">
      <w:pPr>
        <w:rPr>
          <w:rFonts w:ascii="Arial" w:hAnsi="Arial" w:cs="Arial"/>
          <w:lang w:val="en-PH"/>
        </w:rPr>
      </w:pPr>
      <w:r>
        <w:rPr>
          <w:rFonts w:ascii="Arial" w:hAnsi="Arial" w:cs="Arial"/>
          <w:lang w:val="en-PH"/>
        </w:rPr>
        <w:br w:type="page"/>
      </w:r>
    </w:p>
    <w:p w14:paraId="785AD7ED" w14:textId="1267EF9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129. That is confirmed from other passages of Scripture</w:t>
      </w:r>
    </w:p>
    <w:p w14:paraId="501A8932" w14:textId="01FBCE8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now I shall again recite the words which I have spoken in proof of this point. When Scripture says, 'The Lord rained fire from the Lord out of heaven,' the prophetic word indicates that there were two in number: One upon the earth, who, it says, descended to behold the cry of Sodom; Another in heaven, who also is Lord of the Lord on earth, as He is Father and God; the cause of His power and of His being Lord and God. Again, when the Scripture records that God said in the beginning, 'Behold, Adam has become like one of Us,' Genesis 3:22 this phrase, 'like one of Us,' is also indicative of number; and the words do not admit of a figurative meaning, as the sophists </w:t>
      </w:r>
      <w:proofErr w:type="spellStart"/>
      <w:r w:rsidRPr="0082478C">
        <w:rPr>
          <w:rFonts w:ascii="Arial" w:hAnsi="Arial" w:cs="Arial"/>
          <w:lang w:val="en-PH"/>
        </w:rPr>
        <w:t>endeavour</w:t>
      </w:r>
      <w:proofErr w:type="spellEnd"/>
      <w:r w:rsidRPr="0082478C">
        <w:rPr>
          <w:rFonts w:ascii="Arial" w:hAnsi="Arial" w:cs="Arial"/>
          <w:lang w:val="en-PH"/>
        </w:rPr>
        <w:t xml:space="preserve"> to affix on them, who are able neither to tell nor to understand the truth. And it is written in the book of Wisdom: 'If I should tell you daily events, I would be mindful to enumerate them from the beginning. The Lord created me the beginning of His ways for His works. From everlasting He established me in the beginning, before He formed the earth, and before He made the depths, and before the springs of waters came forth, before the mountains were settled; He begets me before all the hills.'</w:t>
      </w:r>
    </w:p>
    <w:p w14:paraId="250E24CC" w14:textId="77777777" w:rsidR="0082478C" w:rsidRPr="0082478C" w:rsidRDefault="0082478C" w:rsidP="0082478C">
      <w:pPr>
        <w:rPr>
          <w:rFonts w:ascii="Arial" w:hAnsi="Arial" w:cs="Arial"/>
          <w:lang w:val="en-PH"/>
        </w:rPr>
      </w:pPr>
      <w:r w:rsidRPr="0082478C">
        <w:rPr>
          <w:rFonts w:ascii="Arial" w:hAnsi="Arial" w:cs="Arial"/>
          <w:lang w:val="en-PH"/>
        </w:rPr>
        <w:t>When I repeated these words, I added:</w:t>
      </w:r>
    </w:p>
    <w:p w14:paraId="2AA67396" w14:textId="42900215" w:rsidR="0082478C" w:rsidRPr="0082478C" w:rsidRDefault="0082478C" w:rsidP="0082478C">
      <w:pPr>
        <w:rPr>
          <w:rFonts w:ascii="Arial" w:hAnsi="Arial" w:cs="Arial"/>
          <w:lang w:val="en-PH"/>
        </w:rPr>
      </w:pPr>
      <w:r w:rsidRPr="0082478C">
        <w:rPr>
          <w:rFonts w:ascii="Arial" w:hAnsi="Arial" w:cs="Arial"/>
          <w:lang w:val="en-PH"/>
        </w:rPr>
        <w:t xml:space="preserve">You perceive, my hearers, if you bestow attention, that the Scripture has declared that this Offspring was begotten by the </w:t>
      </w:r>
      <w:proofErr w:type="gramStart"/>
      <w:r w:rsidRPr="0082478C">
        <w:rPr>
          <w:rFonts w:ascii="Arial" w:hAnsi="Arial" w:cs="Arial"/>
          <w:lang w:val="en-PH"/>
        </w:rPr>
        <w:t>Father</w:t>
      </w:r>
      <w:proofErr w:type="gramEnd"/>
      <w:r w:rsidRPr="0082478C">
        <w:rPr>
          <w:rFonts w:ascii="Arial" w:hAnsi="Arial" w:cs="Arial"/>
          <w:lang w:val="en-PH"/>
        </w:rPr>
        <w:t xml:space="preserve"> before all things created; and that which is begotten is numerically distinct from that which begets, any one will admit.</w:t>
      </w:r>
    </w:p>
    <w:p w14:paraId="107FD054" w14:textId="77777777" w:rsidR="00702CE0" w:rsidRDefault="00702CE0">
      <w:pPr>
        <w:rPr>
          <w:rFonts w:ascii="Arial" w:hAnsi="Arial" w:cs="Arial"/>
          <w:lang w:val="en-PH"/>
        </w:rPr>
      </w:pPr>
      <w:r>
        <w:rPr>
          <w:rFonts w:ascii="Arial" w:hAnsi="Arial" w:cs="Arial"/>
          <w:lang w:val="en-PH"/>
        </w:rPr>
        <w:br w:type="page"/>
      </w:r>
    </w:p>
    <w:p w14:paraId="4EAD144A" w14:textId="04D59347"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130. He returns to the conversion of the Gentiles, and shows that it was foretold</w:t>
      </w:r>
    </w:p>
    <w:p w14:paraId="60F029B5" w14:textId="77777777" w:rsidR="0082478C" w:rsidRPr="0082478C" w:rsidRDefault="0082478C" w:rsidP="0082478C">
      <w:pPr>
        <w:rPr>
          <w:rFonts w:ascii="Arial" w:hAnsi="Arial" w:cs="Arial"/>
          <w:lang w:val="en-PH"/>
        </w:rPr>
      </w:pPr>
      <w:r w:rsidRPr="0082478C">
        <w:rPr>
          <w:rFonts w:ascii="Arial" w:hAnsi="Arial" w:cs="Arial"/>
          <w:lang w:val="en-PH"/>
        </w:rPr>
        <w:t>And when all had given assent, I said:</w:t>
      </w:r>
    </w:p>
    <w:p w14:paraId="787CE1E3" w14:textId="247AFE8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 would now adduce some passages which I had not recounted before. They are recorded by the faithful servant Moses in parable, and are as follows: 'Rejoice, O </w:t>
      </w:r>
      <w:proofErr w:type="gramStart"/>
      <w:r w:rsidRPr="0082478C">
        <w:rPr>
          <w:rFonts w:ascii="Arial" w:hAnsi="Arial" w:cs="Arial"/>
          <w:lang w:val="en-PH"/>
        </w:rPr>
        <w:t>you</w:t>
      </w:r>
      <w:proofErr w:type="gramEnd"/>
      <w:r w:rsidRPr="0082478C">
        <w:rPr>
          <w:rFonts w:ascii="Arial" w:hAnsi="Arial" w:cs="Arial"/>
          <w:lang w:val="en-PH"/>
        </w:rPr>
        <w:t xml:space="preserve"> heavens, with Him, and let all the angels of God worship Him;' Deuteronomy 32:43</w:t>
      </w:r>
    </w:p>
    <w:p w14:paraId="69F2B933" w14:textId="77777777" w:rsidR="0082478C" w:rsidRPr="0082478C" w:rsidRDefault="0082478C" w:rsidP="0082478C">
      <w:pPr>
        <w:rPr>
          <w:rFonts w:ascii="Arial" w:hAnsi="Arial" w:cs="Arial"/>
          <w:lang w:val="en-PH"/>
        </w:rPr>
      </w:pPr>
      <w:r w:rsidRPr="0082478C">
        <w:rPr>
          <w:rFonts w:ascii="Arial" w:hAnsi="Arial" w:cs="Arial"/>
          <w:lang w:val="en-PH"/>
        </w:rPr>
        <w:t>And I added what follows of the passage:</w:t>
      </w:r>
    </w:p>
    <w:p w14:paraId="1FB7BD8F" w14:textId="4BA9E5EA" w:rsidR="0082478C" w:rsidRPr="0082478C" w:rsidRDefault="0082478C" w:rsidP="0082478C">
      <w:pPr>
        <w:rPr>
          <w:rFonts w:ascii="Arial" w:hAnsi="Arial" w:cs="Arial"/>
          <w:lang w:val="en-PH"/>
        </w:rPr>
      </w:pPr>
      <w:r w:rsidRPr="0082478C">
        <w:rPr>
          <w:rFonts w:ascii="Arial" w:hAnsi="Arial" w:cs="Arial"/>
          <w:lang w:val="en-PH"/>
        </w:rPr>
        <w:t xml:space="preserve">'Rejoice, O </w:t>
      </w:r>
      <w:proofErr w:type="gramStart"/>
      <w:r w:rsidRPr="0082478C">
        <w:rPr>
          <w:rFonts w:ascii="Arial" w:hAnsi="Arial" w:cs="Arial"/>
          <w:lang w:val="en-PH"/>
        </w:rPr>
        <w:t>you</w:t>
      </w:r>
      <w:proofErr w:type="gramEnd"/>
      <w:r w:rsidRPr="0082478C">
        <w:rPr>
          <w:rFonts w:ascii="Arial" w:hAnsi="Arial" w:cs="Arial"/>
          <w:lang w:val="en-PH"/>
        </w:rPr>
        <w:t xml:space="preserve"> nations, with His people, and let all the angels of God be strengthened in Him: for the blood of His sons He avenges, and will avenge, and will recompense His enemies with vengeance, and will recompense those that hate Him; and the Lord will purify the land of His people.' And by these words He declares that we, the nations, rejoice with His people— to wit, Abraham, and Isaac, and Jacob, and the prophets, and, in short, all of that people who are well-pleasing to God, according to what has been already agreed on between us. But we will not receive it of all your nation; since we know from Isaiah </w:t>
      </w:r>
      <w:proofErr w:type="spellStart"/>
      <w:r w:rsidRPr="0082478C">
        <w:rPr>
          <w:rFonts w:ascii="Arial" w:hAnsi="Arial" w:cs="Arial"/>
          <w:lang w:val="en-PH"/>
        </w:rPr>
        <w:t>Isaiah</w:t>
      </w:r>
      <w:proofErr w:type="spellEnd"/>
      <w:r w:rsidRPr="0082478C">
        <w:rPr>
          <w:rFonts w:ascii="Arial" w:hAnsi="Arial" w:cs="Arial"/>
          <w:lang w:val="en-PH"/>
        </w:rPr>
        <w:t> 66:24 that the members of those who have transgressed shall be consumed by the worm and unquenchable fire, remaining immortal; so that they become a spectacle to all flesh.</w:t>
      </w:r>
    </w:p>
    <w:p w14:paraId="66EFDD3B" w14:textId="5D83E25C" w:rsidR="0082478C" w:rsidRPr="0082478C" w:rsidRDefault="0082478C" w:rsidP="0082478C">
      <w:pPr>
        <w:rPr>
          <w:rFonts w:ascii="Arial" w:hAnsi="Arial" w:cs="Arial"/>
          <w:lang w:val="en-PH"/>
        </w:rPr>
      </w:pPr>
      <w:r w:rsidRPr="0082478C">
        <w:rPr>
          <w:rFonts w:ascii="Arial" w:hAnsi="Arial" w:cs="Arial"/>
          <w:lang w:val="en-PH"/>
        </w:rPr>
        <w:t xml:space="preserve">But in addition to these, I wish, sirs, to add some other passages from the very words of Moses, from which you may understand that God has from of old dispersed all men according to their kindreds and tongues; and out of all kindreds has taken to Himself your kindred, a useless, disobedient, and faithless generation; and has shown that those who were selected out of every nation have obeyed His will through Christ, — whom He calls also Jacob, and names Israel— and these, then, as I mentioned fully previously, must be Jacob and Israel. For when He says, 'Rejoice, O </w:t>
      </w:r>
      <w:proofErr w:type="gramStart"/>
      <w:r w:rsidRPr="0082478C">
        <w:rPr>
          <w:rFonts w:ascii="Arial" w:hAnsi="Arial" w:cs="Arial"/>
          <w:lang w:val="en-PH"/>
        </w:rPr>
        <w:t>you</w:t>
      </w:r>
      <w:proofErr w:type="gramEnd"/>
      <w:r w:rsidRPr="0082478C">
        <w:rPr>
          <w:rFonts w:ascii="Arial" w:hAnsi="Arial" w:cs="Arial"/>
          <w:lang w:val="en-PH"/>
        </w:rPr>
        <w:t xml:space="preserve"> nations, with His people,' He allots the same inheritance to them, and does not call them by the same name; but when He says that they as Gentiles rejoice with His people, He calls them Gentiles to reproach you. For even as you provoked Him to anger by your idolatry, so </w:t>
      </w:r>
      <w:proofErr w:type="gramStart"/>
      <w:r w:rsidRPr="0082478C">
        <w:rPr>
          <w:rFonts w:ascii="Arial" w:hAnsi="Arial" w:cs="Arial"/>
          <w:lang w:val="en-PH"/>
        </w:rPr>
        <w:t>also</w:t>
      </w:r>
      <w:proofErr w:type="gramEnd"/>
      <w:r w:rsidRPr="0082478C">
        <w:rPr>
          <w:rFonts w:ascii="Arial" w:hAnsi="Arial" w:cs="Arial"/>
          <w:lang w:val="en-PH"/>
        </w:rPr>
        <w:t xml:space="preserve"> He has deemed those who were idolaters worthy of knowing His will, and of inheriting His inheritance.</w:t>
      </w:r>
    </w:p>
    <w:p w14:paraId="0762BAD7" w14:textId="77777777" w:rsidR="00702CE0" w:rsidRDefault="00702CE0">
      <w:pPr>
        <w:rPr>
          <w:rFonts w:ascii="Arial" w:hAnsi="Arial" w:cs="Arial"/>
          <w:lang w:val="en-PH"/>
        </w:rPr>
      </w:pPr>
      <w:r>
        <w:rPr>
          <w:rFonts w:ascii="Arial" w:hAnsi="Arial" w:cs="Arial"/>
          <w:lang w:val="en-PH"/>
        </w:rPr>
        <w:br w:type="page"/>
      </w:r>
    </w:p>
    <w:p w14:paraId="1B0708D0" w14:textId="7963DEAE"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131. How much more faithful to God the Gentiles are who are converted to Christ than the Jews</w:t>
      </w:r>
    </w:p>
    <w:p w14:paraId="77E9C802" w14:textId="08618139"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But I shall quote the passage by which it is made known that God divided all the nations. It is as follows: 'Ask your father, and he will show you; your elders, and they will tell you; when the Most High divided the nations, as He dispersed the sons of Adam. He set the bounds of the </w:t>
      </w:r>
      <w:proofErr w:type="spellStart"/>
      <w:r w:rsidRPr="0082478C">
        <w:rPr>
          <w:rFonts w:ascii="Arial" w:hAnsi="Arial" w:cs="Arial"/>
          <w:lang w:val="en-PH"/>
        </w:rPr>
        <w:t>nations</w:t>
      </w:r>
      <w:proofErr w:type="spellEnd"/>
      <w:r w:rsidRPr="0082478C">
        <w:rPr>
          <w:rFonts w:ascii="Arial" w:hAnsi="Arial" w:cs="Arial"/>
          <w:lang w:val="en-PH"/>
        </w:rPr>
        <w:t xml:space="preserve"> according to the numbers of the children of Israel; and the Lord's portion became His people Jacob, and Israel was the lot of His inheritance.'</w:t>
      </w:r>
    </w:p>
    <w:p w14:paraId="5EAAFA9F" w14:textId="46B9BA7D" w:rsidR="0082478C" w:rsidRPr="0082478C" w:rsidRDefault="0082478C" w:rsidP="0082478C">
      <w:pPr>
        <w:rPr>
          <w:rFonts w:ascii="Arial" w:hAnsi="Arial" w:cs="Arial"/>
          <w:lang w:val="en-PH"/>
        </w:rPr>
      </w:pPr>
      <w:r w:rsidRPr="0082478C">
        <w:rPr>
          <w:rFonts w:ascii="Arial" w:hAnsi="Arial" w:cs="Arial"/>
          <w:lang w:val="en-PH"/>
        </w:rPr>
        <w:t xml:space="preserve">The Seventy have translated it, 'He set the bounds of the </w:t>
      </w:r>
      <w:proofErr w:type="spellStart"/>
      <w:r w:rsidRPr="0082478C">
        <w:rPr>
          <w:rFonts w:ascii="Arial" w:hAnsi="Arial" w:cs="Arial"/>
          <w:lang w:val="en-PH"/>
        </w:rPr>
        <w:t>nations</w:t>
      </w:r>
      <w:proofErr w:type="spellEnd"/>
      <w:r w:rsidRPr="0082478C">
        <w:rPr>
          <w:rFonts w:ascii="Arial" w:hAnsi="Arial" w:cs="Arial"/>
          <w:lang w:val="en-PH"/>
        </w:rPr>
        <w:t xml:space="preserve"> according to the number of the angels of God.' But because my argument is again in nowise weakened by this, I have adopted your exposition. And you yourselves, if you will confess the truth, must acknowledge that we, who have been called by God through the despised and shameful mystery of the cross (for the confession of which, and obedience to which, and for our piety, punishments even to death have been inflicted on us by demons, and by the host of the devil, through the aid ministered to them by you), and endure all torments rather than deny Christ even by word, through whom we are called to the salvation prepared beforehand by the Father, are more faithful to God than you, who were redeemed from Egypt with a high hand and a visitation of great glory, when the sea was parted for you, and a passage left dry, in which [God] slew those who pursued you with a very great equipment, and splendid chariots, bringing back upon them the sea which had been made a way for your sakes; on whom also a pillar of light shone, in order that you, more than any other nation in the world, might possess a peculiar light, never-failing and never-setting; for whom He rained manna as nourishment, fit for the heavenly angels, in order that you might have no need to prepare your food; and the water at Marah was made sweet; and a sign of Him that was to be crucified was made, both in the matter of the serpents which bit you, as I already mentioned (God anticipating before the proper times these mysteries, in order to confer grace upon you, to whom you are always convicted of being thankless), as well as in the type of the extending of the hands of Moses, and of </w:t>
      </w:r>
      <w:proofErr w:type="spellStart"/>
      <w:r w:rsidRPr="0082478C">
        <w:rPr>
          <w:rFonts w:ascii="Arial" w:hAnsi="Arial" w:cs="Arial"/>
          <w:lang w:val="en-PH"/>
        </w:rPr>
        <w:t>Oshea</w:t>
      </w:r>
      <w:proofErr w:type="spellEnd"/>
      <w:r w:rsidRPr="0082478C">
        <w:rPr>
          <w:rFonts w:ascii="Arial" w:hAnsi="Arial" w:cs="Arial"/>
          <w:lang w:val="en-PH"/>
        </w:rPr>
        <w:t xml:space="preserve"> being named Jesus (Joshua); when you fought against Amalek: concerning which God enjoined that the incident be recorded, and the name of Jesus laid up in your understandings; saying that this is He who would blot out the memorial of Amalek from under heaven. Now it is clear that the memorial of Amalek remained after the son of Nave (Nun): but He makes it manifest through Jesus, who was crucified, of whom also those symbols were fore-announcements of all that would happen to Him, the demons would be destroyed, and would dread His name, and that all principalities and kingdoms would fear Him; and that they who believe in Him out of all nations would be shown as God-fearing and peaceful men; and the facts already quoted by me, Trypho, indicate this. Again, when you desired flesh, so vast a quantity of quails was given you, that they could not be told; for whom also water gushed from the rock; and a cloud followed you for a shade from heat, and covering from cold, declaring the manner and signification of another and new heaven; the latchets of your shoes did not break, and your shoes grew not old, and your garments wore not away, but even those of the children grew along with them.</w:t>
      </w:r>
    </w:p>
    <w:p w14:paraId="47469235" w14:textId="77777777" w:rsidR="00702CE0" w:rsidRDefault="00702CE0">
      <w:pPr>
        <w:rPr>
          <w:rFonts w:ascii="Arial" w:hAnsi="Arial" w:cs="Arial"/>
          <w:lang w:val="en-PH"/>
        </w:rPr>
      </w:pPr>
      <w:r>
        <w:rPr>
          <w:rFonts w:ascii="Arial" w:hAnsi="Arial" w:cs="Arial"/>
          <w:lang w:val="en-PH"/>
        </w:rPr>
        <w:br w:type="page"/>
      </w:r>
    </w:p>
    <w:p w14:paraId="605D9661" w14:textId="7384C355"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132. How great the power was of the name of Jesus in the Old Testament</w:t>
      </w:r>
    </w:p>
    <w:p w14:paraId="015EE14E" w14:textId="399C005E"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Yet after this you made a calf, and were very zealous in committing fornication with the daughters of strangers, and in serving idols. And again, when the land was given up to you with so great a display of power, that you witnessed the sun stand still in the heavens by the order of that man whose name was Jesus (Joshua), and not go down for thirty-six hours, as well as all the other miracles which were wrought for you as time served; and of these it seems good to me now to speak of another, for it conduces to your hereby knowing Jesus, whom we also know to have been Christ the Son of God, who was crucified, and rose again, and ascended to heaven, and will come again to judge all men, even up to Adam himself.</w:t>
      </w:r>
    </w:p>
    <w:p w14:paraId="2FF62D8D" w14:textId="1ADDDA6F" w:rsidR="0082478C" w:rsidRPr="0082478C" w:rsidRDefault="0082478C" w:rsidP="0082478C">
      <w:pPr>
        <w:rPr>
          <w:rFonts w:ascii="Arial" w:hAnsi="Arial" w:cs="Arial"/>
          <w:lang w:val="en-PH"/>
        </w:rPr>
      </w:pPr>
      <w:r w:rsidRPr="0082478C">
        <w:rPr>
          <w:rFonts w:ascii="Arial" w:hAnsi="Arial" w:cs="Arial"/>
          <w:lang w:val="en-PH"/>
        </w:rPr>
        <w:t xml:space="preserve">You are aware, then, that when the Ark of the Testimony was seized by the enemies of Ashdod, and a terrible and incurable malady had broken out among them, they resolved to place it on a cart to which they yoked cows that had recently calved, for the purpose of ascertaining by trial whether or not they had been plagued by God's power on account of the ark, and if God wished it to be taken back to the place from which it had been carried away. And when they had done this, the cows, led by no man, went not to the place whence the ark had been taken, but to the fields of a certain man whose name was </w:t>
      </w:r>
      <w:proofErr w:type="spellStart"/>
      <w:r w:rsidRPr="0082478C">
        <w:rPr>
          <w:rFonts w:ascii="Arial" w:hAnsi="Arial" w:cs="Arial"/>
          <w:lang w:val="en-PH"/>
        </w:rPr>
        <w:t>Oshea</w:t>
      </w:r>
      <w:proofErr w:type="spellEnd"/>
      <w:r w:rsidRPr="0082478C">
        <w:rPr>
          <w:rFonts w:ascii="Arial" w:hAnsi="Arial" w:cs="Arial"/>
          <w:lang w:val="en-PH"/>
        </w:rPr>
        <w:t xml:space="preserve">, the same as his whose name was altered to Jesus (Joshua), as has been previously mentioned, who also led the people into the land and meted it out to them: and when the cows had come into these fields they remained there, showing to you thereby that they were guided by the name of power; just as formerly the people who survived of those that came out of Egypt, were guided into the land by him who had received the name Jesus (Joshua), who before was called </w:t>
      </w:r>
      <w:proofErr w:type="spellStart"/>
      <w:r w:rsidRPr="0082478C">
        <w:rPr>
          <w:rFonts w:ascii="Arial" w:hAnsi="Arial" w:cs="Arial"/>
          <w:lang w:val="en-PH"/>
        </w:rPr>
        <w:t>Oshea</w:t>
      </w:r>
      <w:proofErr w:type="spellEnd"/>
      <w:r w:rsidRPr="0082478C">
        <w:rPr>
          <w:rFonts w:ascii="Arial" w:hAnsi="Arial" w:cs="Arial"/>
          <w:lang w:val="en-PH"/>
        </w:rPr>
        <w:t>.</w:t>
      </w:r>
    </w:p>
    <w:p w14:paraId="3755B065" w14:textId="77777777" w:rsidR="00702CE0" w:rsidRDefault="00702CE0">
      <w:pPr>
        <w:rPr>
          <w:rFonts w:ascii="Arial" w:hAnsi="Arial" w:cs="Arial"/>
          <w:lang w:val="en-PH"/>
        </w:rPr>
      </w:pPr>
      <w:r>
        <w:rPr>
          <w:rFonts w:ascii="Arial" w:hAnsi="Arial" w:cs="Arial"/>
          <w:lang w:val="en-PH"/>
        </w:rPr>
        <w:br w:type="page"/>
      </w:r>
    </w:p>
    <w:p w14:paraId="123E4741" w14:textId="018A7275"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133. The hard-heartedness of the Jews, for whom the Christians pray</w:t>
      </w:r>
    </w:p>
    <w:p w14:paraId="7A403D19" w14:textId="746AC20B"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Now, although these and all other such unexpected and </w:t>
      </w:r>
      <w:proofErr w:type="spellStart"/>
      <w:r w:rsidRPr="0082478C">
        <w:rPr>
          <w:rFonts w:ascii="Arial" w:hAnsi="Arial" w:cs="Arial"/>
          <w:lang w:val="en-PH"/>
        </w:rPr>
        <w:t>marvellous</w:t>
      </w:r>
      <w:proofErr w:type="spellEnd"/>
      <w:r w:rsidRPr="0082478C">
        <w:rPr>
          <w:rFonts w:ascii="Arial" w:hAnsi="Arial" w:cs="Arial"/>
          <w:lang w:val="en-PH"/>
        </w:rPr>
        <w:t xml:space="preserve"> works were wrought among and seen by you at different times, yet you are convicted by the prophets of having gone to such a length as offering your own children to demons; and besides all this, of having dared to do such things against Christ; and you still dare to do them: for all which may it be granted to you to obtain mercy and salvation from God and His Christ. For God, knowing before that you would do such things, pronounced this curse upon you by the prophet Isaiah: 'Woe unto their soul! They have devised evil counsel against themselves, saying, </w:t>
      </w:r>
      <w:proofErr w:type="gramStart"/>
      <w:r w:rsidRPr="0082478C">
        <w:rPr>
          <w:rFonts w:ascii="Arial" w:hAnsi="Arial" w:cs="Arial"/>
          <w:lang w:val="en-PH"/>
        </w:rPr>
        <w:t>Let</w:t>
      </w:r>
      <w:proofErr w:type="gramEnd"/>
      <w:r w:rsidRPr="0082478C">
        <w:rPr>
          <w:rFonts w:ascii="Arial" w:hAnsi="Arial" w:cs="Arial"/>
          <w:lang w:val="en-PH"/>
        </w:rPr>
        <w:t xml:space="preserve"> us bind the righteous man, for he is distasteful to us. </w:t>
      </w:r>
      <w:proofErr w:type="gramStart"/>
      <w:r w:rsidRPr="0082478C">
        <w:rPr>
          <w:rFonts w:ascii="Arial" w:hAnsi="Arial" w:cs="Arial"/>
          <w:lang w:val="en-PH"/>
        </w:rPr>
        <w:t>Therefore</w:t>
      </w:r>
      <w:proofErr w:type="gramEnd"/>
      <w:r w:rsidRPr="0082478C">
        <w:rPr>
          <w:rFonts w:ascii="Arial" w:hAnsi="Arial" w:cs="Arial"/>
          <w:lang w:val="en-PH"/>
        </w:rPr>
        <w:t xml:space="preserve"> they shall eat the fruit of their own doings. Woe to the wicked! evil, according to the works of his hands, shall befall him. O my people, your exactors glean you, and those who extort from you shall rule over you. O my people, they who call you blessed cause you to err, and disorder the way of your paths. But now the Lord shall assist His people to judgment, and He shall enter into judgment with the elders of the people and the princes thereof. But why have you burnt up my vineyard? And why is the spoil of the poor found in your houses? Why do you wrong my people, and put to shame the countenance of the humble?' Isaiah 3:9-15 Again, in other words, the same prophet spoke to the same effect: 'Woe unto them that draw their iniquity as with a long cord, and their transgressions as with the harness of </w:t>
      </w:r>
      <w:proofErr w:type="gramStart"/>
      <w:r w:rsidRPr="0082478C">
        <w:rPr>
          <w:rFonts w:ascii="Arial" w:hAnsi="Arial" w:cs="Arial"/>
          <w:lang w:val="en-PH"/>
        </w:rPr>
        <w:t>an</w:t>
      </w:r>
      <w:proofErr w:type="gramEnd"/>
      <w:r w:rsidRPr="0082478C">
        <w:rPr>
          <w:rFonts w:ascii="Arial" w:hAnsi="Arial" w:cs="Arial"/>
          <w:lang w:val="en-PH"/>
        </w:rPr>
        <w:t xml:space="preserve"> heifer's yoke: who say, Let His speed come near, and let the counsel of the Holy One of Israel come, that we may know it. Woe unto them that call evil good, and good evil! That put light for darkness, and darkness for light! That put bitter for sweet, and sweet for bitter! Woe unto them that are wise in their own eyes, and prudent in their own sight! Woe unto those that are mighty among you, who drink wine, who are men of strength, who mingle strong drink! Who justify the wicked for a reward, and take away justice from the righteous! Therefore, as the stubble shall be burnt by the coal of fire, and utterly consumed by the burning flame, their root shall be as wool, and their flower shall go up like dust. For they would not have the law of the Lord of Sabaoth, but despised the word of the Lord, the Holy One of Israel. And the Lord of Sabaoth was very angry, and laid His hands upon them, and smote them; and He was provoked against the mountains, and their carcasses were in the midst like dung on the road. And for all this they have not repented, but their hand is still high.' Isaiah 5:18-25 For verily your hand is high to commit evil, because you slew the Christ, and do not repent of it; but so far from that, you hate and murder us who have believed through Him in the God and Father of all, as often as you can; and you curse Him without ceasing, as well as those who side with Him; while all of us pray for you, and for all men, as our Christ and Lord taught us to do, when He enjoined us to pray even for our enemies, and to love them that hate us, and to bless them that curse us.</w:t>
      </w:r>
    </w:p>
    <w:p w14:paraId="1C90FEC4" w14:textId="77777777" w:rsidR="00702CE0" w:rsidRDefault="00702CE0">
      <w:pPr>
        <w:rPr>
          <w:rFonts w:ascii="Arial" w:hAnsi="Arial" w:cs="Arial"/>
          <w:lang w:val="en-PH"/>
        </w:rPr>
      </w:pPr>
      <w:r>
        <w:rPr>
          <w:rFonts w:ascii="Arial" w:hAnsi="Arial" w:cs="Arial"/>
          <w:lang w:val="en-PH"/>
        </w:rPr>
        <w:br w:type="page"/>
      </w:r>
    </w:p>
    <w:p w14:paraId="0D74DE49" w14:textId="71A686DF"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134. The marriages of Jacob are a figure of the Church</w:t>
      </w:r>
    </w:p>
    <w:p w14:paraId="57804B7E" w14:textId="7B69A7F6"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If, then, the teaching of the prophets and of Himself moves you, it is better for you to follow God than your imprudent and blind masters, who even till this time permit each man to have four or five wives; and if any one see a beautiful woman and desire to have her, they quote the doings of Jacob [called] Israel, and of the other patriarchs, and maintain that it is not wrong to do such things; for they are miserably ignorant in this matter. For, as I before said, certain dispensations of weighty mysteries were accomplished in each act of this sort. For in the marriages of Jacob I shall mention what dispensation and prophecy were accomplished, in order that you may thereby know that your teachers never looked at the divine motive which prompted each act, but only at the </w:t>
      </w:r>
      <w:proofErr w:type="spellStart"/>
      <w:r w:rsidRPr="0082478C">
        <w:rPr>
          <w:rFonts w:ascii="Arial" w:hAnsi="Arial" w:cs="Arial"/>
          <w:lang w:val="en-PH"/>
        </w:rPr>
        <w:t>grovelling</w:t>
      </w:r>
      <w:proofErr w:type="spellEnd"/>
      <w:r w:rsidRPr="0082478C">
        <w:rPr>
          <w:rFonts w:ascii="Arial" w:hAnsi="Arial" w:cs="Arial"/>
          <w:lang w:val="en-PH"/>
        </w:rPr>
        <w:t xml:space="preserve"> and corrupting passions. Attend therefore to what I say. The marriages of Jacob were types of that which Christ was about to accomplish. For it was not lawful for Jacob to marry two sisters at once. And he serves Laban for [one of] the daughters; and being deceived in [the obtaining of] the younger, he again served seven years. Now Leah is your people and synagogue; but Rachel is our Church. And for these, and for the servants in both, Christ even now serves. For while Noah gave to the two sons the seed of the third as servants, now on the other hand Christ has come to restore both the free sons and the servants among them, conferring the same </w:t>
      </w:r>
      <w:proofErr w:type="spellStart"/>
      <w:r w:rsidRPr="0082478C">
        <w:rPr>
          <w:rFonts w:ascii="Arial" w:hAnsi="Arial" w:cs="Arial"/>
          <w:lang w:val="en-PH"/>
        </w:rPr>
        <w:t>honour</w:t>
      </w:r>
      <w:proofErr w:type="spellEnd"/>
      <w:r w:rsidRPr="0082478C">
        <w:rPr>
          <w:rFonts w:ascii="Arial" w:hAnsi="Arial" w:cs="Arial"/>
          <w:lang w:val="en-PH"/>
        </w:rPr>
        <w:t xml:space="preserve"> on all of them who keep His commandments; even as the children of the free women and the children of the bond women born to Jacob were all sons, and equal in dignity. 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w:t>
      </w:r>
      <w:proofErr w:type="gramStart"/>
      <w:r w:rsidRPr="0082478C">
        <w:rPr>
          <w:rFonts w:ascii="Arial" w:hAnsi="Arial" w:cs="Arial"/>
          <w:lang w:val="en-PH"/>
        </w:rPr>
        <w:t>hid</w:t>
      </w:r>
      <w:proofErr w:type="gramEnd"/>
      <w:r w:rsidRPr="0082478C">
        <w:rPr>
          <w:rFonts w:ascii="Arial" w:hAnsi="Arial" w:cs="Arial"/>
          <w:lang w:val="en-PH"/>
        </w:rPr>
        <w:t xml:space="preserve"> them to this day; and we have lost our paternal and material gods. Jacob was hated for all time by his brother; and we now, and our Lord Himself, are hated by you and by all men, though we are brothers by nature. Jacob was called Israel; and Israel has been demonstrated to be the Christ, who is, and is called, Jesus.</w:t>
      </w:r>
    </w:p>
    <w:p w14:paraId="211EB837" w14:textId="77777777" w:rsidR="00702CE0" w:rsidRDefault="00702CE0">
      <w:pPr>
        <w:rPr>
          <w:rFonts w:ascii="Arial" w:hAnsi="Arial" w:cs="Arial"/>
          <w:lang w:val="en-PH"/>
        </w:rPr>
      </w:pPr>
      <w:r>
        <w:rPr>
          <w:rFonts w:ascii="Arial" w:hAnsi="Arial" w:cs="Arial"/>
          <w:lang w:val="en-PH"/>
        </w:rPr>
        <w:br w:type="page"/>
      </w:r>
    </w:p>
    <w:p w14:paraId="6FDD0AB8" w14:textId="6D5CEDE1"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 xml:space="preserve">Chapter 135. Christ is king of Israel, and Christians are the </w:t>
      </w:r>
      <w:proofErr w:type="spellStart"/>
      <w:r w:rsidRPr="0082478C">
        <w:rPr>
          <w:rFonts w:ascii="Arial" w:hAnsi="Arial" w:cs="Arial"/>
          <w:b/>
          <w:bCs/>
          <w:sz w:val="32"/>
          <w:szCs w:val="32"/>
          <w:lang w:val="en-PH"/>
        </w:rPr>
        <w:t>Israelitic</w:t>
      </w:r>
      <w:proofErr w:type="spellEnd"/>
      <w:r w:rsidRPr="0082478C">
        <w:rPr>
          <w:rFonts w:ascii="Arial" w:hAnsi="Arial" w:cs="Arial"/>
          <w:b/>
          <w:bCs/>
          <w:sz w:val="32"/>
          <w:szCs w:val="32"/>
          <w:lang w:val="en-PH"/>
        </w:rPr>
        <w:t xml:space="preserve"> race</w:t>
      </w:r>
    </w:p>
    <w:p w14:paraId="0DF12EE8" w14:textId="784E98B8"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And when Scripture says, 'I am the Lord God, the Holy One of Israel, who have made known Israel your King,' Isaiah 43:15 will you not understand that truly Christ is the everlasting King? For you are aware that Jacob the son of Isaac was never a king. And </w:t>
      </w:r>
      <w:proofErr w:type="gramStart"/>
      <w:r w:rsidRPr="0082478C">
        <w:rPr>
          <w:rFonts w:ascii="Arial" w:hAnsi="Arial" w:cs="Arial"/>
          <w:lang w:val="en-PH"/>
        </w:rPr>
        <w:t>therefore</w:t>
      </w:r>
      <w:proofErr w:type="gramEnd"/>
      <w:r w:rsidRPr="0082478C">
        <w:rPr>
          <w:rFonts w:ascii="Arial" w:hAnsi="Arial" w:cs="Arial"/>
          <w:lang w:val="en-PH"/>
        </w:rPr>
        <w:t xml:space="preserve"> Scripture again, explaining to us, says what king is meant by Jacob and Israel: 'Jacob is my Servant, I will uphold Him; and Israel is my Elect, my soul shall receive Him. I have given Him my Spirit; and He shall bring forth judgment to the Gentiles. He shall not cry, and His voice shall not be heard without. The bruised reed He shall not break, and the smoking flax He shall not quench, until He shall bring forth judgment to victory. He shall shine, and shall not be broken, until He set judgment on the earth. And in His name shall the Gentiles trust.' Isaiah 42:1-4 Then is it Jacob the patriarch in whom the Gentiles and yourselves shall trust? Or is it not Christ? As, therefore, Christ is the Israel and the Jacob, even so we, who have been quarried out from the bowels of Christ, are the true </w:t>
      </w:r>
      <w:proofErr w:type="spellStart"/>
      <w:r w:rsidRPr="0082478C">
        <w:rPr>
          <w:rFonts w:ascii="Arial" w:hAnsi="Arial" w:cs="Arial"/>
          <w:lang w:val="en-PH"/>
        </w:rPr>
        <w:t>Israelitic</w:t>
      </w:r>
      <w:proofErr w:type="spellEnd"/>
      <w:r w:rsidRPr="0082478C">
        <w:rPr>
          <w:rFonts w:ascii="Arial" w:hAnsi="Arial" w:cs="Arial"/>
          <w:lang w:val="en-PH"/>
        </w:rPr>
        <w:t xml:space="preserve"> race. But let us attend rather to the very word: 'And I will bring forth,' He says, 'the seed out of Jacob, and out of Judah: and it shall inherit My holy mountain; and Mine Elect and My servants shall possess the inheritance, and shall dwell there; and there shall be folds of flocks in the thicket, and the valley of </w:t>
      </w:r>
      <w:proofErr w:type="spellStart"/>
      <w:r w:rsidRPr="0082478C">
        <w:rPr>
          <w:rFonts w:ascii="Arial" w:hAnsi="Arial" w:cs="Arial"/>
          <w:lang w:val="en-PH"/>
        </w:rPr>
        <w:t>Achor</w:t>
      </w:r>
      <w:proofErr w:type="spellEnd"/>
      <w:r w:rsidRPr="0082478C">
        <w:rPr>
          <w:rFonts w:ascii="Arial" w:hAnsi="Arial" w:cs="Arial"/>
          <w:lang w:val="en-PH"/>
        </w:rPr>
        <w:t xml:space="preserve"> shall be a resting-place of cattle for the people who have sought Me. But as for you, who forsake Me, and forget My holy mountain, and prepare a table for demons, and fill out drink for the demon, I shall give you to the sword. You shall all fall with a slaughter; for I called you, and you hearkened not, and did evil before me, and did choose that wherein I delighted not.' Isaiah 65:9-12 Such are the words of Scripture; understand, therefore, that the seed of Jacob now referred to is something else, and not, as may be supposed, spoken of your people. For it is not possible for the seed of Jacob to leave an entrance for the descendants of Jacob, or for [God] to have accepted the very same persons whom He had reproached with unfitness for the inheritance, and promise it to them again; but as there the prophet says, 'And now, O house of Jacob, come and let us walk in the light of the Lord; for He has sent away His people, the house of Jacob, because their land was full, as at the first, of soothsayers and divinations;' even so it is necessary for us here to observe that there are two seeds of Judah, and two races, as there are two houses of Jacob: the one begotten by blood and flesh, the other by faith and the Spirit.</w:t>
      </w:r>
    </w:p>
    <w:p w14:paraId="0955E70D" w14:textId="77777777" w:rsidR="00702CE0" w:rsidRDefault="00702CE0">
      <w:pPr>
        <w:rPr>
          <w:rFonts w:ascii="Arial" w:hAnsi="Arial" w:cs="Arial"/>
          <w:lang w:val="en-PH"/>
        </w:rPr>
      </w:pPr>
      <w:r>
        <w:rPr>
          <w:rFonts w:ascii="Arial" w:hAnsi="Arial" w:cs="Arial"/>
          <w:lang w:val="en-PH"/>
        </w:rPr>
        <w:br w:type="page"/>
      </w:r>
    </w:p>
    <w:p w14:paraId="78A129B5" w14:textId="328DE9FA"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136. The Jews, in rejecting Christ, rejected God who sent him</w:t>
      </w:r>
    </w:p>
    <w:p w14:paraId="59CA0421" w14:textId="2900FDD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you see how He now addresses the people, saying a little before: 'As the grape shall be found in the cluster, and they will say, </w:t>
      </w:r>
      <w:proofErr w:type="gramStart"/>
      <w:r w:rsidRPr="0082478C">
        <w:rPr>
          <w:rFonts w:ascii="Arial" w:hAnsi="Arial" w:cs="Arial"/>
          <w:lang w:val="en-PH"/>
        </w:rPr>
        <w:t>Destroy</w:t>
      </w:r>
      <w:proofErr w:type="gramEnd"/>
      <w:r w:rsidRPr="0082478C">
        <w:rPr>
          <w:rFonts w:ascii="Arial" w:hAnsi="Arial" w:cs="Arial"/>
          <w:lang w:val="en-PH"/>
        </w:rPr>
        <w:t xml:space="preserve"> it not, for a blessing is in it; so will I do for My servant's sake: for His sake I will not destroy them all.' And thereafter He adds: 'And I shall bring forth the seed out of Jacob, and out of Judah.' It is plain then that if He thus be angry with them, and threaten to leave very few of them, He promises to bring forth certain others, who shall dwell in His mountain. But these are the persons whom He said He would sow and beget. For you neither suffer Him when He calls you, nor hear Him when He speaks to you, but have done evil in the presence of the Lord. But the highest pitch of your wickedness lies in this, that you hate the Righteous One, and slew Him; and </w:t>
      </w:r>
      <w:proofErr w:type="gramStart"/>
      <w:r w:rsidRPr="0082478C">
        <w:rPr>
          <w:rFonts w:ascii="Arial" w:hAnsi="Arial" w:cs="Arial"/>
          <w:lang w:val="en-PH"/>
        </w:rPr>
        <w:t>so</w:t>
      </w:r>
      <w:proofErr w:type="gramEnd"/>
      <w:r w:rsidRPr="0082478C">
        <w:rPr>
          <w:rFonts w:ascii="Arial" w:hAnsi="Arial" w:cs="Arial"/>
          <w:lang w:val="en-PH"/>
        </w:rPr>
        <w:t xml:space="preserve"> treat those who have received from Him all that they are and have, and who are pious, righteous, and humane. Therefore 'woe unto their soul,' says the Lord, Isaiah 3:9 'for they have devised an evil counsel against themselves, saying, </w:t>
      </w:r>
      <w:proofErr w:type="gramStart"/>
      <w:r w:rsidRPr="0082478C">
        <w:rPr>
          <w:rFonts w:ascii="Arial" w:hAnsi="Arial" w:cs="Arial"/>
          <w:lang w:val="en-PH"/>
        </w:rPr>
        <w:t>Let</w:t>
      </w:r>
      <w:proofErr w:type="gramEnd"/>
      <w:r w:rsidRPr="0082478C">
        <w:rPr>
          <w:rFonts w:ascii="Arial" w:hAnsi="Arial" w:cs="Arial"/>
          <w:lang w:val="en-PH"/>
        </w:rPr>
        <w:t xml:space="preserve"> us take away the righteous, for he is distasteful to us.' For indeed you are not in the habit of sacrificing to Baal, as were your fathers, or of placing cakes in groves and on high places for the host of heaven: but you have not accepted God's Christ. For he who knows not Him, knows not the will of God; and he who insults and hates Him, insults and hates Him that sent Him. And whoever believes not in Him, believes not the declarations of the prophets, who preached and proclaimed Him to all.</w:t>
      </w:r>
    </w:p>
    <w:p w14:paraId="245ED136" w14:textId="77777777" w:rsidR="00702CE0" w:rsidRDefault="00702CE0">
      <w:pPr>
        <w:rPr>
          <w:rFonts w:ascii="Arial" w:hAnsi="Arial" w:cs="Arial"/>
          <w:lang w:val="en-PH"/>
        </w:rPr>
      </w:pPr>
      <w:r>
        <w:rPr>
          <w:rFonts w:ascii="Arial" w:hAnsi="Arial" w:cs="Arial"/>
          <w:lang w:val="en-PH"/>
        </w:rPr>
        <w:br w:type="page"/>
      </w:r>
    </w:p>
    <w:p w14:paraId="360D5E19" w14:textId="5D5BC343"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137. He exhorts the Jews to be converted</w:t>
      </w:r>
    </w:p>
    <w:p w14:paraId="39DFC571" w14:textId="6B1FAE00"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Say no evil thing, my brothers, against Him that was crucified, and treat not scornfully the stripes wherewith all may be healed, even as we are healed. For it will be well if, persuaded by the Scriptures, you are circumcised from hard-heartedness: not that circumcision which you have from the tenets that are put into you; for that was given for a sign, and not for a work of righteousness, as the Scriptures compel you [to admit]. Assent, therefore, and pour no ridicule on the Son of God; obey not the Pharisaic teachers, and scoff not at the King of Israel, as the rulers of your synagogues teach you to do after your prayers: for if he that touches those who are not pleasing Zechariah 2:8 to God, is as one that touches the apple of God's eye, how much more so is he that touches His beloved! And that this is He, has been sufficiently demonstrated.</w:t>
      </w:r>
    </w:p>
    <w:p w14:paraId="58A64A27" w14:textId="77777777" w:rsidR="0082478C" w:rsidRPr="0082478C" w:rsidRDefault="0082478C" w:rsidP="0082478C">
      <w:pPr>
        <w:rPr>
          <w:rFonts w:ascii="Arial" w:hAnsi="Arial" w:cs="Arial"/>
          <w:lang w:val="en-PH"/>
        </w:rPr>
      </w:pPr>
      <w:r w:rsidRPr="0082478C">
        <w:rPr>
          <w:rFonts w:ascii="Arial" w:hAnsi="Arial" w:cs="Arial"/>
          <w:lang w:val="en-PH"/>
        </w:rPr>
        <w:t>And as they kept silence, I continued:</w:t>
      </w:r>
    </w:p>
    <w:p w14:paraId="78CFF7A1" w14:textId="648CBF5C" w:rsidR="00702CE0" w:rsidRDefault="0082478C">
      <w:pPr>
        <w:rPr>
          <w:rFonts w:ascii="Arial" w:hAnsi="Arial" w:cs="Arial"/>
          <w:lang w:val="en-PH"/>
        </w:rPr>
      </w:pPr>
      <w:r w:rsidRPr="0082478C">
        <w:rPr>
          <w:rFonts w:ascii="Arial" w:hAnsi="Arial" w:cs="Arial"/>
          <w:lang w:val="en-PH"/>
        </w:rPr>
        <w:t>My friends, I now refer to the Scriptures as the Seventy have interpreted them; for when I quoted them formerly as you possess them, I made proof of you [to ascertain] how you were disposed. For, mentioning the Scripture which says, 'Woe unto them! For they have devised evil counsel against themselves, saying' Isaiah 3:9 (as the Seventy have translated, I continued): 'Let us take away the righteous, for he is distasteful to us;' whereas at the commencement of the discussion I added what your version has: 'Let us bind the righteous, for he is distasteful to us.' But you had been busy about some other matter, and seem to have listened to the words without attending to them. But now, since the day is drawing to a close, for the sun is about to set, I shall add one remark to what I have said, and conclude. I have indeed made the very same remark already, but I think it would be right to bestow some consideration on it again.</w:t>
      </w:r>
      <w:r w:rsidR="00702CE0">
        <w:rPr>
          <w:rFonts w:ascii="Arial" w:hAnsi="Arial" w:cs="Arial"/>
          <w:lang w:val="en-PH"/>
        </w:rPr>
        <w:br w:type="page"/>
      </w:r>
    </w:p>
    <w:p w14:paraId="502797D9" w14:textId="5E5187B4"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138. Noah is a figure of Christ, who has regenerated us by water, and faith, and wood: [i.e., </w:t>
      </w:r>
      <w:r w:rsidRPr="0082478C">
        <w:rPr>
          <w:rFonts w:ascii="Arial" w:hAnsi="Arial" w:cs="Arial"/>
          <w:b/>
          <w:bCs/>
          <w:i/>
          <w:iCs/>
          <w:sz w:val="32"/>
          <w:szCs w:val="32"/>
          <w:lang w:val="en-PH"/>
        </w:rPr>
        <w:t>the cross</w:t>
      </w:r>
      <w:r w:rsidRPr="0082478C">
        <w:rPr>
          <w:rFonts w:ascii="Arial" w:hAnsi="Arial" w:cs="Arial"/>
          <w:b/>
          <w:bCs/>
          <w:sz w:val="32"/>
          <w:szCs w:val="32"/>
          <w:lang w:val="en-PH"/>
        </w:rPr>
        <w:t>.]</w:t>
      </w:r>
    </w:p>
    <w:p w14:paraId="19F9528D" w14:textId="3F1F373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You know, then, sirs, that God has said in Isaiah to Jerusalem: 'I saved you in the deluge of Noah.' By this which God said was meant that the mystery of saved men appeared in the deluge. For righteous Noah, along with the other mortals at the deluge, i.e., with his own wife, his three sons and their wives, being eight in number, were a symbol of the eighth day, wherein Christ appeared when He rose from the dead, for ever the first in power. For Christ, being the first-born of every creature, became again the chief of another race regenerated by Himself through water, and faith, and wood, containing the mystery of the cross; even as Noah was saved by wood when he rode over the waters with his household. Accordingly, when the prophet says, 'I saved you in the times of Noah,' as I have already remarked, he addresses the people who are equally faithful to God, and possess the same signs. For when Moses had the rod in his hands, he led your nation through the sea. And you believe that this was spoken to your nation only, or to the land. But the whole earth, as the Scripture says, was inundated, and the water rose in height fifteen cubits above all the mountains: so that it is evident this was not spoken to the land, but to the people who obeyed Him: for whom also He had before prepared a resting-place in Jerusalem, as was previously demonstrated by all the symbols of the deluge; I mean, that by water, faith, and wood, those who are afore-prepared, and who repent of the sins which they have committed, shall escape from the impending judgment of God.</w:t>
      </w:r>
    </w:p>
    <w:p w14:paraId="2A74CFB8" w14:textId="77777777" w:rsidR="00702CE0" w:rsidRDefault="00702CE0">
      <w:pPr>
        <w:rPr>
          <w:rFonts w:ascii="Arial" w:hAnsi="Arial" w:cs="Arial"/>
          <w:lang w:val="en-PH"/>
        </w:rPr>
      </w:pPr>
      <w:r>
        <w:rPr>
          <w:rFonts w:ascii="Arial" w:hAnsi="Arial" w:cs="Arial"/>
          <w:lang w:val="en-PH"/>
        </w:rPr>
        <w:br w:type="page"/>
      </w:r>
    </w:p>
    <w:p w14:paraId="0CE0A239" w14:textId="0FF0F85D"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139. The blessings, and also the curse, pronounced by Noah were prophecies of the future</w:t>
      </w:r>
    </w:p>
    <w:p w14:paraId="20BC24A0" w14:textId="3235F34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xml:space="preserve"> For another mystery was accomplished and predicted in the days of Noah, of which you are not aware. It is this: in the blessings </w:t>
      </w:r>
      <w:proofErr w:type="gramStart"/>
      <w:r w:rsidRPr="0082478C">
        <w:rPr>
          <w:rFonts w:ascii="Arial" w:hAnsi="Arial" w:cs="Arial"/>
          <w:lang w:val="en-PH"/>
        </w:rPr>
        <w:t>wherewith</w:t>
      </w:r>
      <w:proofErr w:type="gramEnd"/>
      <w:r w:rsidRPr="0082478C">
        <w:rPr>
          <w:rFonts w:ascii="Arial" w:hAnsi="Arial" w:cs="Arial"/>
          <w:lang w:val="en-PH"/>
        </w:rPr>
        <w:t> Noah blessed his two sons, and in the curse pronounced on his son's son. For the Spirit of prophecy would not curse the son that had been by God blessed along with [his brothers]. But since the punishment of the sin would cleave to the whole descent of the son that mocked at his father's nakedness, he made the curse originate with </w:t>
      </w:r>
      <w:r w:rsidRPr="0082478C">
        <w:rPr>
          <w:rFonts w:ascii="Arial" w:hAnsi="Arial" w:cs="Arial"/>
          <w:i/>
          <w:iCs/>
          <w:lang w:val="en-PH"/>
        </w:rPr>
        <w:t>his</w:t>
      </w:r>
      <w:r w:rsidRPr="0082478C">
        <w:rPr>
          <w:rFonts w:ascii="Arial" w:hAnsi="Arial" w:cs="Arial"/>
          <w:lang w:val="en-PH"/>
        </w:rPr>
        <w:t xml:space="preserve"> son. Now, in what he said, he foretold that the descendants of Shem would keep in retention the property and dwellings of Canaan: and </w:t>
      </w:r>
      <w:proofErr w:type="gramStart"/>
      <w:r w:rsidRPr="0082478C">
        <w:rPr>
          <w:rFonts w:ascii="Arial" w:hAnsi="Arial" w:cs="Arial"/>
          <w:lang w:val="en-PH"/>
        </w:rPr>
        <w:t>again</w:t>
      </w:r>
      <w:proofErr w:type="gramEnd"/>
      <w:r w:rsidRPr="0082478C">
        <w:rPr>
          <w:rFonts w:ascii="Arial" w:hAnsi="Arial" w:cs="Arial"/>
          <w:lang w:val="en-PH"/>
        </w:rPr>
        <w:t xml:space="preserve"> that the descendants of Japheth would take possession of the property of which Shem's descendants had dispossessed Canaan's descendants; and spoil the descendants of Shem, even as they plundered the sons of Canaan. And listen to the way in which it has so come to pass. For you, who have derived your lineage from Shem, invaded the territory of the sons of Canaan by the will of God; and you possessed it. And it is manifest that the sons of Japheth, having invaded you in turn by the judgment of God, have taken your land from you, and have possessed it. </w:t>
      </w:r>
      <w:proofErr w:type="gramStart"/>
      <w:r w:rsidRPr="0082478C">
        <w:rPr>
          <w:rFonts w:ascii="Arial" w:hAnsi="Arial" w:cs="Arial"/>
          <w:lang w:val="en-PH"/>
        </w:rPr>
        <w:t>Thus</w:t>
      </w:r>
      <w:proofErr w:type="gramEnd"/>
      <w:r w:rsidRPr="0082478C">
        <w:rPr>
          <w:rFonts w:ascii="Arial" w:hAnsi="Arial" w:cs="Arial"/>
          <w:lang w:val="en-PH"/>
        </w:rPr>
        <w:t xml:space="preserve"> it is written: 'And Noah awoke from the wine, and knew what his younger son had done unto him; and he said, Cursed be Canaan, the servant; a servant shall he be unto his brethren. And he said, Blessed be the Lord God of Shem; and Canaan shall be his servant. May the Lord enlarge Japheth, and let him dwell in the houses of Shem; and let Canaan be his servant.' Genesis 9:24-27 Accordingly, as two peoples were blessed, — those from Shem, and those from Japheth — and as the offspring of Shem were decreed first to possess the dwellings of Canaan, and the offspring of Japheth were predicted as in turn receiving the same possessions, and to the two peoples there was the one people of Canaan handed over for servants; so Christ has come according to the power given Him from the Almighty Father, and summoning men to friendship, and blessing, and repentance, and dwelling together, has promised, as has already been proved, that there shall be a future possession for all the saints in this same land. And hence all men everywhere, whether bond or free, who believe in Christ, and </w:t>
      </w:r>
      <w:proofErr w:type="spellStart"/>
      <w:r w:rsidRPr="0082478C">
        <w:rPr>
          <w:rFonts w:ascii="Arial" w:hAnsi="Arial" w:cs="Arial"/>
          <w:lang w:val="en-PH"/>
        </w:rPr>
        <w:t>recognise</w:t>
      </w:r>
      <w:proofErr w:type="spellEnd"/>
      <w:r w:rsidRPr="0082478C">
        <w:rPr>
          <w:rFonts w:ascii="Arial" w:hAnsi="Arial" w:cs="Arial"/>
          <w:lang w:val="en-PH"/>
        </w:rPr>
        <w:t xml:space="preserve"> the truth in His own words and those of His prophets, know that they shall be with Him in that land, and inherit everlasting and incorruptible good.</w:t>
      </w:r>
    </w:p>
    <w:p w14:paraId="37248AE3" w14:textId="77777777" w:rsidR="00702CE0" w:rsidRDefault="00702CE0">
      <w:pPr>
        <w:rPr>
          <w:rFonts w:ascii="Arial" w:hAnsi="Arial" w:cs="Arial"/>
          <w:lang w:val="en-PH"/>
        </w:rPr>
      </w:pPr>
      <w:r>
        <w:rPr>
          <w:rFonts w:ascii="Arial" w:hAnsi="Arial" w:cs="Arial"/>
          <w:lang w:val="en-PH"/>
        </w:rPr>
        <w:br w:type="page"/>
      </w:r>
    </w:p>
    <w:p w14:paraId="6CD5BF47" w14:textId="3F8D9F49" w:rsidR="0082478C" w:rsidRPr="0082478C" w:rsidRDefault="0082478C" w:rsidP="0082478C">
      <w:pPr>
        <w:rPr>
          <w:rFonts w:ascii="Arial" w:hAnsi="Arial" w:cs="Arial"/>
          <w:b/>
          <w:bCs/>
          <w:sz w:val="32"/>
          <w:szCs w:val="32"/>
          <w:lang w:val="en-PH"/>
        </w:rPr>
      </w:pPr>
      <w:r w:rsidRPr="0082478C">
        <w:rPr>
          <w:rFonts w:ascii="Arial" w:hAnsi="Arial" w:cs="Arial"/>
          <w:b/>
          <w:bCs/>
          <w:sz w:val="32"/>
          <w:szCs w:val="32"/>
          <w:lang w:val="en-PH"/>
        </w:rPr>
        <w:t>Chapter 140. In Christ all are free. The Jews hope for salvation in vain because they are sons of Abraham</w:t>
      </w:r>
    </w:p>
    <w:p w14:paraId="5F17E6A0" w14:textId="037B5335"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Hence also Jacob, as I remarked before, being himself a type of Christ, had married the two handmaids of his two free wives, and of them begot sons, for the purpose of indicating beforehand that Christ would receive even all those who among Japheth's race are descendants of Canaan, equally with the free, and would have the children fellow-heirs. And we are such; but you cannot comprehend this, because you cannot drink of the living fountain of God, but of broken cisterns which can hold no water, as the Scripture says. Jeremiah 2:13 But they are cisterns broken, and holding no water, which your own teachers have dug, as the Scripture also expressly asserts, 'teaching for doctrines the commandments of men.' Isaiah 29:13 And besides, they beguile themselves and you, supposing that the everlasting kingdom will be assuredly given to those of the dispersion who are of Abraham after the flesh, although they be sinners, and faithless, and disobedient towards God, which the Scriptures have proved is not the case. For if so, Isaiah would never have said this: 'And unless the Lord of Sabaoth had left us a seed, we would have been like Sodom and </w:t>
      </w:r>
      <w:proofErr w:type="spellStart"/>
      <w:r w:rsidRPr="0082478C">
        <w:rPr>
          <w:rFonts w:ascii="Arial" w:hAnsi="Arial" w:cs="Arial"/>
          <w:lang w:val="en-PH"/>
        </w:rPr>
        <w:t>Gomorrha</w:t>
      </w:r>
      <w:proofErr w:type="spellEnd"/>
      <w:r w:rsidRPr="0082478C">
        <w:rPr>
          <w:rFonts w:ascii="Arial" w:hAnsi="Arial" w:cs="Arial"/>
          <w:lang w:val="en-PH"/>
        </w:rPr>
        <w:t>.' Isaiah 1:9 And Ezekiel: 'Even if Noah, and Jacob, and Daniel were to pray for sons or daughters, their request should not be granted.' 'But neither shall the father perish for the son, nor the son for the father; but every one for his own sin, and each shall be saved for his own righteousness.' Ezekiel 18:20 And again Isaiah says: 'They shall look on the carcasses of them that have transgressed: their worm shall not cease, and their fire shall not be quenched; and they shall be a spectacle to all flesh.' Isaiah 66:24 And our Lord, according to the will of Him that sent Him, who is the Father and Lord of all, would not have said, 'They shall come from the east, and from the west, and shall sit down with Abraham, and Isaac, and Jacob in the kingdom of heaven. But the children of the kingdom shall be cast out into outer darkness.' Furthermore, I have proved in what has preceded, that those who were foreknown to be unrighteous, whether men or angels, are not made wicked by God's fault, but each man by his own fault is what he will appear to be.</w:t>
      </w:r>
    </w:p>
    <w:p w14:paraId="32F76E41" w14:textId="77777777" w:rsidR="0082478C" w:rsidRPr="0082478C" w:rsidRDefault="0082478C" w:rsidP="0082478C">
      <w:pPr>
        <w:rPr>
          <w:rFonts w:ascii="Arial" w:hAnsi="Arial" w:cs="Arial"/>
          <w:lang w:val="en-PH"/>
        </w:rPr>
      </w:pPr>
      <w:r w:rsidRPr="0082478C">
        <w:rPr>
          <w:rFonts w:ascii="Arial" w:hAnsi="Arial" w:cs="Arial"/>
          <w:lang w:val="en-PH"/>
        </w:rPr>
        <w:t>Chapter 141. Free-will in men and angels</w:t>
      </w:r>
    </w:p>
    <w:p w14:paraId="594D7D31" w14:textId="185E002A"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But that you may not have a pretext for saying that Christ must have been crucified, and that those who transgressed must have been among your nation, and that the matter could not have been otherwise, I said briefly by anticipation, that God, wishing men and angels to follow His will, resolved to create them free to do righteousness; possessing reason, that they may know by whom they are created, and through whom they, not existing formerly, do now exist; and with a law that they should be judged by Him, if they do anything contrary to right reason: and of ourselves we, men and angels, shall be convicted of having acted sinfully, unless we repent beforehand. But if the word of God foretells that some angels and men shall be certainly punished, it did so because it foreknew that they would be unchangeably [wicked], but not because God had created them so. So that if they repent, all who wish for it can obtain mercy from God: and the Scripture foretells that they shall be blessed, saying, 'Blessed is the man to whom the Lord imputes not sin;' that is, having repented of his sins, that he may receive remission of them from God; and not as you deceive yourselves, and some others who resemble you in this, who say, that even though they be sinners, but know God, the Lord will not impute sin to them. We have as proof of this the one fall of David, which happened through his boasting, which was forgiven then when he so mourned and wept, as it is written. But if even to such a man no remission was granted before repentance, and only when this great king, and anointed one, and prophet, mourned and conducted himself so, how can the impure and utterly abandoned, if they weep not, and mourn not, and repent not, entertain the hope that the Lord will not impute to them sin?</w:t>
      </w:r>
    </w:p>
    <w:p w14:paraId="0CC8A8E1" w14:textId="4AADF1C8" w:rsidR="0082478C" w:rsidRPr="0082478C" w:rsidRDefault="0082478C" w:rsidP="0082478C">
      <w:pPr>
        <w:rPr>
          <w:rFonts w:ascii="Arial" w:hAnsi="Arial" w:cs="Arial"/>
          <w:lang w:val="en-PH"/>
        </w:rPr>
      </w:pPr>
      <w:r w:rsidRPr="0082478C">
        <w:rPr>
          <w:rFonts w:ascii="Arial" w:hAnsi="Arial" w:cs="Arial"/>
          <w:lang w:val="en-PH"/>
        </w:rPr>
        <w:t>And this one fall of David, in the matter of Uriah's wife, proves, sirs, that the patriarchs had many wives, not to commit fornication, but that a certain dispensation and all mysteries might be accomplished by them; since, if it were allowable to take any wife, or as many wives as one chooses, and how he chooses, which the men of your nation do over all the earth, wherever they sojourn, or wherever they have been sent, taking women under the name of marriage, much more would David have been permitted to do this.</w:t>
      </w:r>
    </w:p>
    <w:p w14:paraId="09037EAF" w14:textId="77777777" w:rsidR="0082478C" w:rsidRPr="0082478C" w:rsidRDefault="0082478C" w:rsidP="0082478C">
      <w:pPr>
        <w:rPr>
          <w:rFonts w:ascii="Arial" w:hAnsi="Arial" w:cs="Arial"/>
          <w:lang w:val="en-PH"/>
        </w:rPr>
      </w:pPr>
      <w:r w:rsidRPr="0082478C">
        <w:rPr>
          <w:rFonts w:ascii="Arial" w:hAnsi="Arial" w:cs="Arial"/>
          <w:lang w:val="en-PH"/>
        </w:rPr>
        <w:t xml:space="preserve">When I had said this, dearest Marcus </w:t>
      </w:r>
      <w:proofErr w:type="spellStart"/>
      <w:r w:rsidRPr="0082478C">
        <w:rPr>
          <w:rFonts w:ascii="Arial" w:hAnsi="Arial" w:cs="Arial"/>
          <w:lang w:val="en-PH"/>
        </w:rPr>
        <w:t>Pompeius</w:t>
      </w:r>
      <w:proofErr w:type="spellEnd"/>
      <w:r w:rsidRPr="0082478C">
        <w:rPr>
          <w:rFonts w:ascii="Arial" w:hAnsi="Arial" w:cs="Arial"/>
          <w:lang w:val="en-PH"/>
        </w:rPr>
        <w:t>, I came to an end.</w:t>
      </w:r>
    </w:p>
    <w:p w14:paraId="661FA2DD" w14:textId="77777777" w:rsidR="0082478C" w:rsidRPr="0082478C" w:rsidRDefault="0082478C" w:rsidP="0082478C">
      <w:pPr>
        <w:rPr>
          <w:rFonts w:ascii="Arial" w:hAnsi="Arial" w:cs="Arial"/>
          <w:lang w:val="en-PH"/>
        </w:rPr>
      </w:pPr>
      <w:r w:rsidRPr="0082478C">
        <w:rPr>
          <w:rFonts w:ascii="Arial" w:hAnsi="Arial" w:cs="Arial"/>
          <w:lang w:val="en-PH"/>
        </w:rPr>
        <w:t>Chapter 142. The Jews return thanks, and leave Justin</w:t>
      </w:r>
    </w:p>
    <w:p w14:paraId="66B7E754" w14:textId="7F64BB7C" w:rsidR="0082478C" w:rsidRPr="0082478C" w:rsidRDefault="0082478C" w:rsidP="0082478C">
      <w:pPr>
        <w:rPr>
          <w:rFonts w:ascii="Arial" w:hAnsi="Arial" w:cs="Arial"/>
          <w:lang w:val="en-PH"/>
        </w:rPr>
      </w:pPr>
      <w:r w:rsidRPr="0082478C">
        <w:rPr>
          <w:rFonts w:ascii="Arial" w:hAnsi="Arial" w:cs="Arial"/>
          <w:b/>
          <w:bCs/>
          <w:lang w:val="en-PH"/>
        </w:rPr>
        <w:t>Trypho:</w:t>
      </w:r>
      <w:r w:rsidRPr="0082478C">
        <w:rPr>
          <w:rFonts w:ascii="Arial" w:hAnsi="Arial" w:cs="Arial"/>
          <w:lang w:val="en-PH"/>
        </w:rPr>
        <w:t> </w:t>
      </w:r>
      <w:r w:rsidRPr="0082478C">
        <w:rPr>
          <w:rFonts w:ascii="Arial" w:hAnsi="Arial" w:cs="Arial"/>
          <w:i/>
          <w:iCs/>
          <w:lang w:val="en-PH"/>
        </w:rPr>
        <w:t>(After a little delay.)</w:t>
      </w:r>
      <w:r w:rsidRPr="0082478C">
        <w:rPr>
          <w:rFonts w:ascii="Arial" w:hAnsi="Arial" w:cs="Arial"/>
          <w:lang w:val="en-PH"/>
        </w:rPr>
        <w:t> You see that it was not intentionally that we came to discuss these points. And I confess that I have been particularly pleased with the conference; and I think that these are of quite the same opinion as myself. For we have found more than we expected, and more than it was possible to have expected. And if we could do this more frequently, we should be much helped in the searching of the Scriptures themselves. But since you are on the eve of departure, and expect daily to set sail, do not hesitate to remember us as friends when you are gone.</w:t>
      </w:r>
    </w:p>
    <w:p w14:paraId="383262B3" w14:textId="5CC9CB7F" w:rsidR="0082478C" w:rsidRPr="0082478C" w:rsidRDefault="0082478C" w:rsidP="0082478C">
      <w:pPr>
        <w:rPr>
          <w:rFonts w:ascii="Arial" w:hAnsi="Arial" w:cs="Arial"/>
          <w:lang w:val="en-PH"/>
        </w:rPr>
      </w:pPr>
      <w:r w:rsidRPr="0082478C">
        <w:rPr>
          <w:rFonts w:ascii="Arial" w:hAnsi="Arial" w:cs="Arial"/>
          <w:b/>
          <w:bCs/>
          <w:lang w:val="en-PH"/>
        </w:rPr>
        <w:t>Justin:</w:t>
      </w:r>
      <w:r w:rsidRPr="0082478C">
        <w:rPr>
          <w:rFonts w:ascii="Arial" w:hAnsi="Arial" w:cs="Arial"/>
          <w:lang w:val="en-PH"/>
        </w:rPr>
        <w:t> For my part, if I had remained, I would have wished to do the same thing daily. But now, since I expect, with God's will and aid, to set sail, I exhort you to give all diligence in this very great struggle for your own salvation, and to be earnest in setting a higher value on the Christ of the Almighty God than on your own teachers.</w:t>
      </w:r>
    </w:p>
    <w:p w14:paraId="00013710" w14:textId="0A3DC579" w:rsidR="0082478C" w:rsidRPr="0082478C" w:rsidRDefault="0082478C" w:rsidP="0082478C">
      <w:pPr>
        <w:rPr>
          <w:rFonts w:ascii="Arial" w:hAnsi="Arial" w:cs="Arial"/>
          <w:lang w:val="en-PH"/>
        </w:rPr>
      </w:pPr>
      <w:r w:rsidRPr="0082478C">
        <w:rPr>
          <w:rFonts w:ascii="Arial" w:hAnsi="Arial" w:cs="Arial"/>
          <w:lang w:val="en-PH"/>
        </w:rPr>
        <w:t xml:space="preserve">After this they left me, wishing me safety in my voyage, and from every misfortune. And I, praying for them, said, I can wish no better thing for you, sirs, than this, that, </w:t>
      </w:r>
      <w:proofErr w:type="spellStart"/>
      <w:r w:rsidRPr="0082478C">
        <w:rPr>
          <w:rFonts w:ascii="Arial" w:hAnsi="Arial" w:cs="Arial"/>
          <w:lang w:val="en-PH"/>
        </w:rPr>
        <w:t>recognising</w:t>
      </w:r>
      <w:proofErr w:type="spellEnd"/>
      <w:r w:rsidRPr="0082478C">
        <w:rPr>
          <w:rFonts w:ascii="Arial" w:hAnsi="Arial" w:cs="Arial"/>
          <w:lang w:val="en-PH"/>
        </w:rPr>
        <w:t xml:space="preserve"> in this way that intelligence is given to every man, you may be of the same opinion as ourselves, and believe that Jesus is the Christ of God.</w:t>
      </w:r>
    </w:p>
    <w:p w14:paraId="5D8909E7" w14:textId="77777777" w:rsidR="00000EDF" w:rsidRPr="000D619B" w:rsidRDefault="00000EDF" w:rsidP="00704DDD">
      <w:pPr>
        <w:rPr>
          <w:rFonts w:ascii="Arial" w:hAnsi="Arial" w:cs="Arial"/>
        </w:rPr>
      </w:pPr>
    </w:p>
    <w:sectPr w:rsidR="00000EDF" w:rsidRPr="000D619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DD1D8" w14:textId="77777777" w:rsidR="00543BCD" w:rsidRDefault="00543BCD" w:rsidP="009C682D">
      <w:pPr>
        <w:spacing w:after="0" w:line="240" w:lineRule="auto"/>
      </w:pPr>
      <w:r>
        <w:separator/>
      </w:r>
    </w:p>
  </w:endnote>
  <w:endnote w:type="continuationSeparator" w:id="0">
    <w:p w14:paraId="3AEBA13F" w14:textId="77777777" w:rsidR="00543BCD" w:rsidRDefault="00543BCD"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214CFBE"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3726A83"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E11D64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D5726E8"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951BD" w14:textId="77777777" w:rsidR="00543BCD" w:rsidRDefault="00543BCD" w:rsidP="009C682D">
      <w:pPr>
        <w:spacing w:after="0" w:line="240" w:lineRule="auto"/>
      </w:pPr>
      <w:r>
        <w:separator/>
      </w:r>
    </w:p>
  </w:footnote>
  <w:footnote w:type="continuationSeparator" w:id="0">
    <w:p w14:paraId="11F2B242" w14:textId="77777777" w:rsidR="00543BCD" w:rsidRDefault="00543BCD"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49"/>
    <w:rsid w:val="00000EDF"/>
    <w:rsid w:val="00041C3D"/>
    <w:rsid w:val="00072AB5"/>
    <w:rsid w:val="000D31CA"/>
    <w:rsid w:val="000D50D3"/>
    <w:rsid w:val="000D619B"/>
    <w:rsid w:val="000F33AE"/>
    <w:rsid w:val="00311E2D"/>
    <w:rsid w:val="00336300"/>
    <w:rsid w:val="003A6320"/>
    <w:rsid w:val="003D4E19"/>
    <w:rsid w:val="003F2A27"/>
    <w:rsid w:val="00425CE1"/>
    <w:rsid w:val="0046131B"/>
    <w:rsid w:val="00461C20"/>
    <w:rsid w:val="00521449"/>
    <w:rsid w:val="00530379"/>
    <w:rsid w:val="00533303"/>
    <w:rsid w:val="00543BCD"/>
    <w:rsid w:val="00564690"/>
    <w:rsid w:val="00584E86"/>
    <w:rsid w:val="00585824"/>
    <w:rsid w:val="006946AE"/>
    <w:rsid w:val="00702CE0"/>
    <w:rsid w:val="00704DDD"/>
    <w:rsid w:val="0071637C"/>
    <w:rsid w:val="007452D8"/>
    <w:rsid w:val="007E103B"/>
    <w:rsid w:val="00817D42"/>
    <w:rsid w:val="0082478C"/>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45884"/>
    <w:rsid w:val="00D62CC3"/>
    <w:rsid w:val="00D76BFA"/>
    <w:rsid w:val="00E23A78"/>
    <w:rsid w:val="00E3706E"/>
    <w:rsid w:val="00E72237"/>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5CADAA2"/>
  <w15:chartTrackingRefBased/>
  <w15:docId w15:val="{CA6FB76C-9712-485B-BE51-FFCFFF458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customStyle="1" w:styleId="msonormal0">
    <w:name w:val="msonormal"/>
    <w:basedOn w:val="Normal"/>
    <w:rsid w:val="0082478C"/>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character" w:styleId="Strong">
    <w:name w:val="Strong"/>
    <w:basedOn w:val="DefaultParagraphFont"/>
    <w:uiPriority w:val="22"/>
    <w:qFormat/>
    <w:rsid w:val="0082478C"/>
    <w:rPr>
      <w:b/>
      <w:bCs/>
    </w:rPr>
  </w:style>
  <w:style w:type="character" w:styleId="Hyperlink">
    <w:name w:val="Hyperlink"/>
    <w:basedOn w:val="DefaultParagraphFont"/>
    <w:uiPriority w:val="99"/>
    <w:unhideWhenUsed/>
    <w:rsid w:val="0082478C"/>
    <w:rPr>
      <w:color w:val="0000FF"/>
      <w:u w:val="single"/>
    </w:rPr>
  </w:style>
  <w:style w:type="character" w:styleId="FollowedHyperlink">
    <w:name w:val="FollowedHyperlink"/>
    <w:basedOn w:val="DefaultParagraphFont"/>
    <w:uiPriority w:val="99"/>
    <w:semiHidden/>
    <w:unhideWhenUsed/>
    <w:rsid w:val="0082478C"/>
    <w:rPr>
      <w:color w:val="800080"/>
      <w:u w:val="single"/>
    </w:rPr>
  </w:style>
  <w:style w:type="character" w:styleId="UnresolvedMention">
    <w:name w:val="Unresolved Mention"/>
    <w:basedOn w:val="DefaultParagraphFont"/>
    <w:uiPriority w:val="99"/>
    <w:semiHidden/>
    <w:unhideWhenUsed/>
    <w:rsid w:val="0082478C"/>
    <w:rPr>
      <w:color w:val="605E5C"/>
      <w:shd w:val="clear" w:color="auto" w:fill="E1DFDD"/>
    </w:rPr>
  </w:style>
  <w:style w:type="character" w:customStyle="1" w:styleId="stiki">
    <w:name w:val="stiki"/>
    <w:basedOn w:val="DefaultParagraphFont"/>
    <w:rsid w:val="0082478C"/>
  </w:style>
  <w:style w:type="character" w:customStyle="1" w:styleId="greek">
    <w:name w:val="greek"/>
    <w:basedOn w:val="DefaultParagraphFont"/>
    <w:rsid w:val="00824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6920">
      <w:bodyDiv w:val="1"/>
      <w:marLeft w:val="0"/>
      <w:marRight w:val="0"/>
      <w:marTop w:val="0"/>
      <w:marBottom w:val="0"/>
      <w:divBdr>
        <w:top w:val="none" w:sz="0" w:space="0" w:color="auto"/>
        <w:left w:val="none" w:sz="0" w:space="0" w:color="auto"/>
        <w:bottom w:val="none" w:sz="0" w:space="0" w:color="auto"/>
        <w:right w:val="none" w:sz="0" w:space="0" w:color="auto"/>
      </w:divBdr>
      <w:divsChild>
        <w:div w:id="1035811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979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13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18054657">
          <w:blockQuote w:val="1"/>
          <w:marLeft w:val="720"/>
          <w:marRight w:val="720"/>
          <w:marTop w:val="100"/>
          <w:marBottom w:val="100"/>
          <w:divBdr>
            <w:top w:val="none" w:sz="0" w:space="0" w:color="auto"/>
            <w:left w:val="none" w:sz="0" w:space="0" w:color="auto"/>
            <w:bottom w:val="none" w:sz="0" w:space="0" w:color="auto"/>
            <w:right w:val="none" w:sz="0" w:space="0" w:color="auto"/>
          </w:divBdr>
        </w:div>
        <w:div w:id="8035445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009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71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597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804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717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4769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262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828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626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547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0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571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771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54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86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960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836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00913">
          <w:blockQuote w:val="1"/>
          <w:marLeft w:val="720"/>
          <w:marRight w:val="720"/>
          <w:marTop w:val="100"/>
          <w:marBottom w:val="100"/>
          <w:divBdr>
            <w:top w:val="none" w:sz="0" w:space="0" w:color="auto"/>
            <w:left w:val="none" w:sz="0" w:space="0" w:color="auto"/>
            <w:bottom w:val="none" w:sz="0" w:space="0" w:color="auto"/>
            <w:right w:val="none" w:sz="0" w:space="0" w:color="auto"/>
          </w:divBdr>
        </w:div>
        <w:div w:id="798495859">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27378">
          <w:blockQuote w:val="1"/>
          <w:marLeft w:val="720"/>
          <w:marRight w:val="720"/>
          <w:marTop w:val="100"/>
          <w:marBottom w:val="100"/>
          <w:divBdr>
            <w:top w:val="none" w:sz="0" w:space="0" w:color="auto"/>
            <w:left w:val="none" w:sz="0" w:space="0" w:color="auto"/>
            <w:bottom w:val="none" w:sz="0" w:space="0" w:color="auto"/>
            <w:right w:val="none" w:sz="0" w:space="0" w:color="auto"/>
          </w:divBdr>
        </w:div>
        <w:div w:id="715548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29229">
      <w:bodyDiv w:val="1"/>
      <w:marLeft w:val="0"/>
      <w:marRight w:val="0"/>
      <w:marTop w:val="0"/>
      <w:marBottom w:val="0"/>
      <w:divBdr>
        <w:top w:val="none" w:sz="0" w:space="0" w:color="auto"/>
        <w:left w:val="none" w:sz="0" w:space="0" w:color="auto"/>
        <w:bottom w:val="none" w:sz="0" w:space="0" w:color="auto"/>
        <w:right w:val="none" w:sz="0" w:space="0" w:color="auto"/>
      </w:divBdr>
      <w:divsChild>
        <w:div w:id="16718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493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578361">
          <w:blockQuote w:val="1"/>
          <w:marLeft w:val="720"/>
          <w:marRight w:val="720"/>
          <w:marTop w:val="100"/>
          <w:marBottom w:val="100"/>
          <w:divBdr>
            <w:top w:val="none" w:sz="0" w:space="0" w:color="auto"/>
            <w:left w:val="none" w:sz="0" w:space="0" w:color="auto"/>
            <w:bottom w:val="none" w:sz="0" w:space="0" w:color="auto"/>
            <w:right w:val="none" w:sz="0" w:space="0" w:color="auto"/>
          </w:divBdr>
        </w:div>
        <w:div w:id="530384977">
          <w:blockQuote w:val="1"/>
          <w:marLeft w:val="720"/>
          <w:marRight w:val="720"/>
          <w:marTop w:val="100"/>
          <w:marBottom w:val="100"/>
          <w:divBdr>
            <w:top w:val="none" w:sz="0" w:space="0" w:color="auto"/>
            <w:left w:val="none" w:sz="0" w:space="0" w:color="auto"/>
            <w:bottom w:val="none" w:sz="0" w:space="0" w:color="auto"/>
            <w:right w:val="none" w:sz="0" w:space="0" w:color="auto"/>
          </w:divBdr>
        </w:div>
        <w:div w:id="683365506">
          <w:blockQuote w:val="1"/>
          <w:marLeft w:val="720"/>
          <w:marRight w:val="720"/>
          <w:marTop w:val="100"/>
          <w:marBottom w:val="100"/>
          <w:divBdr>
            <w:top w:val="none" w:sz="0" w:space="0" w:color="auto"/>
            <w:left w:val="none" w:sz="0" w:space="0" w:color="auto"/>
            <w:bottom w:val="none" w:sz="0" w:space="0" w:color="auto"/>
            <w:right w:val="none" w:sz="0" w:space="0" w:color="auto"/>
          </w:divBdr>
        </w:div>
        <w:div w:id="605163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0780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7465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41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664671013">
          <w:blockQuote w:val="1"/>
          <w:marLeft w:val="720"/>
          <w:marRight w:val="720"/>
          <w:marTop w:val="100"/>
          <w:marBottom w:val="100"/>
          <w:divBdr>
            <w:top w:val="none" w:sz="0" w:space="0" w:color="auto"/>
            <w:left w:val="none" w:sz="0" w:space="0" w:color="auto"/>
            <w:bottom w:val="none" w:sz="0" w:space="0" w:color="auto"/>
            <w:right w:val="none" w:sz="0" w:space="0" w:color="auto"/>
          </w:divBdr>
        </w:div>
        <w:div w:id="763108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688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953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992254">
          <w:blockQuote w:val="1"/>
          <w:marLeft w:val="720"/>
          <w:marRight w:val="720"/>
          <w:marTop w:val="100"/>
          <w:marBottom w:val="100"/>
          <w:divBdr>
            <w:top w:val="none" w:sz="0" w:space="0" w:color="auto"/>
            <w:left w:val="none" w:sz="0" w:space="0" w:color="auto"/>
            <w:bottom w:val="none" w:sz="0" w:space="0" w:color="auto"/>
            <w:right w:val="none" w:sz="0" w:space="0" w:color="auto"/>
          </w:divBdr>
        </w:div>
        <w:div w:id="624309319">
          <w:blockQuote w:val="1"/>
          <w:marLeft w:val="720"/>
          <w:marRight w:val="720"/>
          <w:marTop w:val="100"/>
          <w:marBottom w:val="100"/>
          <w:divBdr>
            <w:top w:val="none" w:sz="0" w:space="0" w:color="auto"/>
            <w:left w:val="none" w:sz="0" w:space="0" w:color="auto"/>
            <w:bottom w:val="none" w:sz="0" w:space="0" w:color="auto"/>
            <w:right w:val="none" w:sz="0" w:space="0" w:color="auto"/>
          </w:divBdr>
        </w:div>
        <w:div w:id="369034805">
          <w:blockQuote w:val="1"/>
          <w:marLeft w:val="720"/>
          <w:marRight w:val="720"/>
          <w:marTop w:val="100"/>
          <w:marBottom w:val="100"/>
          <w:divBdr>
            <w:top w:val="none" w:sz="0" w:space="0" w:color="auto"/>
            <w:left w:val="none" w:sz="0" w:space="0" w:color="auto"/>
            <w:bottom w:val="none" w:sz="0" w:space="0" w:color="auto"/>
            <w:right w:val="none" w:sz="0" w:space="0" w:color="auto"/>
          </w:divBdr>
        </w:div>
        <w:div w:id="59737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62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4772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411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435893">
          <w:blockQuote w:val="1"/>
          <w:marLeft w:val="720"/>
          <w:marRight w:val="720"/>
          <w:marTop w:val="100"/>
          <w:marBottom w:val="100"/>
          <w:divBdr>
            <w:top w:val="none" w:sz="0" w:space="0" w:color="auto"/>
            <w:left w:val="none" w:sz="0" w:space="0" w:color="auto"/>
            <w:bottom w:val="none" w:sz="0" w:space="0" w:color="auto"/>
            <w:right w:val="none" w:sz="0" w:space="0" w:color="auto"/>
          </w:divBdr>
        </w:div>
        <w:div w:id="26804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66500">
      <w:bodyDiv w:val="1"/>
      <w:marLeft w:val="0"/>
      <w:marRight w:val="0"/>
      <w:marTop w:val="0"/>
      <w:marBottom w:val="0"/>
      <w:divBdr>
        <w:top w:val="none" w:sz="0" w:space="0" w:color="auto"/>
        <w:left w:val="none" w:sz="0" w:space="0" w:color="auto"/>
        <w:bottom w:val="none" w:sz="0" w:space="0" w:color="auto"/>
        <w:right w:val="none" w:sz="0" w:space="0" w:color="auto"/>
      </w:divBdr>
      <w:divsChild>
        <w:div w:id="89855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808203">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86358">
          <w:blockQuote w:val="1"/>
          <w:marLeft w:val="720"/>
          <w:marRight w:val="720"/>
          <w:marTop w:val="100"/>
          <w:marBottom w:val="100"/>
          <w:divBdr>
            <w:top w:val="none" w:sz="0" w:space="0" w:color="auto"/>
            <w:left w:val="none" w:sz="0" w:space="0" w:color="auto"/>
            <w:bottom w:val="none" w:sz="0" w:space="0" w:color="auto"/>
            <w:right w:val="none" w:sz="0" w:space="0" w:color="auto"/>
          </w:divBdr>
        </w:div>
        <w:div w:id="345446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33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738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5767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177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973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719549">
          <w:blockQuote w:val="1"/>
          <w:marLeft w:val="720"/>
          <w:marRight w:val="720"/>
          <w:marTop w:val="100"/>
          <w:marBottom w:val="100"/>
          <w:divBdr>
            <w:top w:val="none" w:sz="0" w:space="0" w:color="auto"/>
            <w:left w:val="none" w:sz="0" w:space="0" w:color="auto"/>
            <w:bottom w:val="none" w:sz="0" w:space="0" w:color="auto"/>
            <w:right w:val="none" w:sz="0" w:space="0" w:color="auto"/>
          </w:divBdr>
        </w:div>
        <w:div w:id="837038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175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33374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189220">
          <w:blockQuote w:val="1"/>
          <w:marLeft w:val="720"/>
          <w:marRight w:val="720"/>
          <w:marTop w:val="100"/>
          <w:marBottom w:val="100"/>
          <w:divBdr>
            <w:top w:val="none" w:sz="0" w:space="0" w:color="auto"/>
            <w:left w:val="none" w:sz="0" w:space="0" w:color="auto"/>
            <w:bottom w:val="none" w:sz="0" w:space="0" w:color="auto"/>
            <w:right w:val="none" w:sz="0" w:space="0" w:color="auto"/>
          </w:divBdr>
        </w:div>
        <w:div w:id="296883306">
          <w:blockQuote w:val="1"/>
          <w:marLeft w:val="720"/>
          <w:marRight w:val="720"/>
          <w:marTop w:val="100"/>
          <w:marBottom w:val="100"/>
          <w:divBdr>
            <w:top w:val="none" w:sz="0" w:space="0" w:color="auto"/>
            <w:left w:val="none" w:sz="0" w:space="0" w:color="auto"/>
            <w:bottom w:val="none" w:sz="0" w:space="0" w:color="auto"/>
            <w:right w:val="none" w:sz="0" w:space="0" w:color="auto"/>
          </w:divBdr>
        </w:div>
        <w:div w:id="904487160">
          <w:blockQuote w:val="1"/>
          <w:marLeft w:val="720"/>
          <w:marRight w:val="720"/>
          <w:marTop w:val="100"/>
          <w:marBottom w:val="100"/>
          <w:divBdr>
            <w:top w:val="none" w:sz="0" w:space="0" w:color="auto"/>
            <w:left w:val="none" w:sz="0" w:space="0" w:color="auto"/>
            <w:bottom w:val="none" w:sz="0" w:space="0" w:color="auto"/>
            <w:right w:val="none" w:sz="0" w:space="0" w:color="auto"/>
          </w:divBdr>
        </w:div>
        <w:div w:id="606347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972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910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076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981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713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58156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89741">
          <w:blockQuote w:val="1"/>
          <w:marLeft w:val="720"/>
          <w:marRight w:val="720"/>
          <w:marTop w:val="100"/>
          <w:marBottom w:val="100"/>
          <w:divBdr>
            <w:top w:val="none" w:sz="0" w:space="0" w:color="auto"/>
            <w:left w:val="none" w:sz="0" w:space="0" w:color="auto"/>
            <w:bottom w:val="none" w:sz="0" w:space="0" w:color="auto"/>
            <w:right w:val="none" w:sz="0" w:space="0" w:color="auto"/>
          </w:divBdr>
        </w:div>
        <w:div w:id="736516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4233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972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27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188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97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894049698">
          <w:blockQuote w:val="1"/>
          <w:marLeft w:val="720"/>
          <w:marRight w:val="720"/>
          <w:marTop w:val="100"/>
          <w:marBottom w:val="100"/>
          <w:divBdr>
            <w:top w:val="none" w:sz="0" w:space="0" w:color="auto"/>
            <w:left w:val="none" w:sz="0" w:space="0" w:color="auto"/>
            <w:bottom w:val="none" w:sz="0" w:space="0" w:color="auto"/>
            <w:right w:val="none" w:sz="0" w:space="0" w:color="auto"/>
          </w:divBdr>
        </w:div>
        <w:div w:id="918905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290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246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935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146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739499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867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930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293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001803">
          <w:blockQuote w:val="1"/>
          <w:marLeft w:val="720"/>
          <w:marRight w:val="720"/>
          <w:marTop w:val="100"/>
          <w:marBottom w:val="100"/>
          <w:divBdr>
            <w:top w:val="none" w:sz="0" w:space="0" w:color="auto"/>
            <w:left w:val="none" w:sz="0" w:space="0" w:color="auto"/>
            <w:bottom w:val="none" w:sz="0" w:space="0" w:color="auto"/>
            <w:right w:val="none" w:sz="0" w:space="0" w:color="auto"/>
          </w:divBdr>
        </w:div>
        <w:div w:id="877667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63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581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5645711">
      <w:bodyDiv w:val="1"/>
      <w:marLeft w:val="0"/>
      <w:marRight w:val="0"/>
      <w:marTop w:val="0"/>
      <w:marBottom w:val="0"/>
      <w:divBdr>
        <w:top w:val="none" w:sz="0" w:space="0" w:color="auto"/>
        <w:left w:val="none" w:sz="0" w:space="0" w:color="auto"/>
        <w:bottom w:val="none" w:sz="0" w:space="0" w:color="auto"/>
        <w:right w:val="none" w:sz="0" w:space="0" w:color="auto"/>
      </w:divBdr>
    </w:div>
    <w:div w:id="412747900">
      <w:bodyDiv w:val="1"/>
      <w:marLeft w:val="0"/>
      <w:marRight w:val="0"/>
      <w:marTop w:val="0"/>
      <w:marBottom w:val="0"/>
      <w:divBdr>
        <w:top w:val="none" w:sz="0" w:space="0" w:color="auto"/>
        <w:left w:val="none" w:sz="0" w:space="0" w:color="auto"/>
        <w:bottom w:val="none" w:sz="0" w:space="0" w:color="auto"/>
        <w:right w:val="none" w:sz="0" w:space="0" w:color="auto"/>
      </w:divBdr>
      <w:divsChild>
        <w:div w:id="2084330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200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05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51546683">
          <w:blockQuote w:val="1"/>
          <w:marLeft w:val="720"/>
          <w:marRight w:val="720"/>
          <w:marTop w:val="100"/>
          <w:marBottom w:val="100"/>
          <w:divBdr>
            <w:top w:val="none" w:sz="0" w:space="0" w:color="auto"/>
            <w:left w:val="none" w:sz="0" w:space="0" w:color="auto"/>
            <w:bottom w:val="none" w:sz="0" w:space="0" w:color="auto"/>
            <w:right w:val="none" w:sz="0" w:space="0" w:color="auto"/>
          </w:divBdr>
        </w:div>
        <w:div w:id="24211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031376">
          <w:blockQuote w:val="1"/>
          <w:marLeft w:val="720"/>
          <w:marRight w:val="720"/>
          <w:marTop w:val="100"/>
          <w:marBottom w:val="100"/>
          <w:divBdr>
            <w:top w:val="none" w:sz="0" w:space="0" w:color="auto"/>
            <w:left w:val="none" w:sz="0" w:space="0" w:color="auto"/>
            <w:bottom w:val="none" w:sz="0" w:space="0" w:color="auto"/>
            <w:right w:val="none" w:sz="0" w:space="0" w:color="auto"/>
          </w:divBdr>
        </w:div>
        <w:div w:id="274407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7019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5033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06867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95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462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27578">
          <w:blockQuote w:val="1"/>
          <w:marLeft w:val="720"/>
          <w:marRight w:val="720"/>
          <w:marTop w:val="100"/>
          <w:marBottom w:val="100"/>
          <w:divBdr>
            <w:top w:val="none" w:sz="0" w:space="0" w:color="auto"/>
            <w:left w:val="none" w:sz="0" w:space="0" w:color="auto"/>
            <w:bottom w:val="none" w:sz="0" w:space="0" w:color="auto"/>
            <w:right w:val="none" w:sz="0" w:space="0" w:color="auto"/>
          </w:divBdr>
        </w:div>
        <w:div w:id="368993137">
          <w:blockQuote w:val="1"/>
          <w:marLeft w:val="720"/>
          <w:marRight w:val="720"/>
          <w:marTop w:val="100"/>
          <w:marBottom w:val="100"/>
          <w:divBdr>
            <w:top w:val="none" w:sz="0" w:space="0" w:color="auto"/>
            <w:left w:val="none" w:sz="0" w:space="0" w:color="auto"/>
            <w:bottom w:val="none" w:sz="0" w:space="0" w:color="auto"/>
            <w:right w:val="none" w:sz="0" w:space="0" w:color="auto"/>
          </w:divBdr>
        </w:div>
        <w:div w:id="297609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56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296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85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095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951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85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5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304472">
          <w:blockQuote w:val="1"/>
          <w:marLeft w:val="720"/>
          <w:marRight w:val="720"/>
          <w:marTop w:val="100"/>
          <w:marBottom w:val="100"/>
          <w:divBdr>
            <w:top w:val="none" w:sz="0" w:space="0" w:color="auto"/>
            <w:left w:val="none" w:sz="0" w:space="0" w:color="auto"/>
            <w:bottom w:val="none" w:sz="0" w:space="0" w:color="auto"/>
            <w:right w:val="none" w:sz="0" w:space="0" w:color="auto"/>
          </w:divBdr>
        </w:div>
        <w:div w:id="896822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527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476821">
      <w:bodyDiv w:val="1"/>
      <w:marLeft w:val="0"/>
      <w:marRight w:val="0"/>
      <w:marTop w:val="0"/>
      <w:marBottom w:val="0"/>
      <w:divBdr>
        <w:top w:val="none" w:sz="0" w:space="0" w:color="auto"/>
        <w:left w:val="none" w:sz="0" w:space="0" w:color="auto"/>
        <w:bottom w:val="none" w:sz="0" w:space="0" w:color="auto"/>
        <w:right w:val="none" w:sz="0" w:space="0" w:color="auto"/>
      </w:divBdr>
    </w:div>
    <w:div w:id="498078358">
      <w:bodyDiv w:val="1"/>
      <w:marLeft w:val="0"/>
      <w:marRight w:val="0"/>
      <w:marTop w:val="0"/>
      <w:marBottom w:val="0"/>
      <w:divBdr>
        <w:top w:val="none" w:sz="0" w:space="0" w:color="auto"/>
        <w:left w:val="none" w:sz="0" w:space="0" w:color="auto"/>
        <w:bottom w:val="none" w:sz="0" w:space="0" w:color="auto"/>
        <w:right w:val="none" w:sz="0" w:space="0" w:color="auto"/>
      </w:divBdr>
      <w:divsChild>
        <w:div w:id="1494418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538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678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658826">
          <w:blockQuote w:val="1"/>
          <w:marLeft w:val="720"/>
          <w:marRight w:val="720"/>
          <w:marTop w:val="100"/>
          <w:marBottom w:val="100"/>
          <w:divBdr>
            <w:top w:val="none" w:sz="0" w:space="0" w:color="auto"/>
            <w:left w:val="none" w:sz="0" w:space="0" w:color="auto"/>
            <w:bottom w:val="none" w:sz="0" w:space="0" w:color="auto"/>
            <w:right w:val="none" w:sz="0" w:space="0" w:color="auto"/>
          </w:divBdr>
        </w:div>
        <w:div w:id="243534653">
          <w:blockQuote w:val="1"/>
          <w:marLeft w:val="720"/>
          <w:marRight w:val="720"/>
          <w:marTop w:val="100"/>
          <w:marBottom w:val="100"/>
          <w:divBdr>
            <w:top w:val="none" w:sz="0" w:space="0" w:color="auto"/>
            <w:left w:val="none" w:sz="0" w:space="0" w:color="auto"/>
            <w:bottom w:val="none" w:sz="0" w:space="0" w:color="auto"/>
            <w:right w:val="none" w:sz="0" w:space="0" w:color="auto"/>
          </w:divBdr>
        </w:div>
        <w:div w:id="780344760">
          <w:blockQuote w:val="1"/>
          <w:marLeft w:val="720"/>
          <w:marRight w:val="720"/>
          <w:marTop w:val="100"/>
          <w:marBottom w:val="100"/>
          <w:divBdr>
            <w:top w:val="none" w:sz="0" w:space="0" w:color="auto"/>
            <w:left w:val="none" w:sz="0" w:space="0" w:color="auto"/>
            <w:bottom w:val="none" w:sz="0" w:space="0" w:color="auto"/>
            <w:right w:val="none" w:sz="0" w:space="0" w:color="auto"/>
          </w:divBdr>
        </w:div>
        <w:div w:id="808285460">
          <w:blockQuote w:val="1"/>
          <w:marLeft w:val="720"/>
          <w:marRight w:val="720"/>
          <w:marTop w:val="100"/>
          <w:marBottom w:val="100"/>
          <w:divBdr>
            <w:top w:val="none" w:sz="0" w:space="0" w:color="auto"/>
            <w:left w:val="none" w:sz="0" w:space="0" w:color="auto"/>
            <w:bottom w:val="none" w:sz="0" w:space="0" w:color="auto"/>
            <w:right w:val="none" w:sz="0" w:space="0" w:color="auto"/>
          </w:divBdr>
        </w:div>
        <w:div w:id="7701274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640749">
          <w:blockQuote w:val="1"/>
          <w:marLeft w:val="720"/>
          <w:marRight w:val="720"/>
          <w:marTop w:val="100"/>
          <w:marBottom w:val="100"/>
          <w:divBdr>
            <w:top w:val="none" w:sz="0" w:space="0" w:color="auto"/>
            <w:left w:val="none" w:sz="0" w:space="0" w:color="auto"/>
            <w:bottom w:val="none" w:sz="0" w:space="0" w:color="auto"/>
            <w:right w:val="none" w:sz="0" w:space="0" w:color="auto"/>
          </w:divBdr>
        </w:div>
        <w:div w:id="729772985">
          <w:blockQuote w:val="1"/>
          <w:marLeft w:val="720"/>
          <w:marRight w:val="720"/>
          <w:marTop w:val="100"/>
          <w:marBottom w:val="100"/>
          <w:divBdr>
            <w:top w:val="none" w:sz="0" w:space="0" w:color="auto"/>
            <w:left w:val="none" w:sz="0" w:space="0" w:color="auto"/>
            <w:bottom w:val="none" w:sz="0" w:space="0" w:color="auto"/>
            <w:right w:val="none" w:sz="0" w:space="0" w:color="auto"/>
          </w:divBdr>
        </w:div>
        <w:div w:id="691153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1056732">
          <w:blockQuote w:val="1"/>
          <w:marLeft w:val="720"/>
          <w:marRight w:val="720"/>
          <w:marTop w:val="100"/>
          <w:marBottom w:val="100"/>
          <w:divBdr>
            <w:top w:val="none" w:sz="0" w:space="0" w:color="auto"/>
            <w:left w:val="none" w:sz="0" w:space="0" w:color="auto"/>
            <w:bottom w:val="none" w:sz="0" w:space="0" w:color="auto"/>
            <w:right w:val="none" w:sz="0" w:space="0" w:color="auto"/>
          </w:divBdr>
        </w:div>
        <w:div w:id="5970988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599014">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76442">
          <w:blockQuote w:val="1"/>
          <w:marLeft w:val="720"/>
          <w:marRight w:val="720"/>
          <w:marTop w:val="100"/>
          <w:marBottom w:val="100"/>
          <w:divBdr>
            <w:top w:val="none" w:sz="0" w:space="0" w:color="auto"/>
            <w:left w:val="none" w:sz="0" w:space="0" w:color="auto"/>
            <w:bottom w:val="none" w:sz="0" w:space="0" w:color="auto"/>
            <w:right w:val="none" w:sz="0" w:space="0" w:color="auto"/>
          </w:divBdr>
        </w:div>
        <w:div w:id="974527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490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3484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640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151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0785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81580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681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481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517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8852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583567">
          <w:blockQuote w:val="1"/>
          <w:marLeft w:val="720"/>
          <w:marRight w:val="720"/>
          <w:marTop w:val="100"/>
          <w:marBottom w:val="100"/>
          <w:divBdr>
            <w:top w:val="none" w:sz="0" w:space="0" w:color="auto"/>
            <w:left w:val="none" w:sz="0" w:space="0" w:color="auto"/>
            <w:bottom w:val="none" w:sz="0" w:space="0" w:color="auto"/>
            <w:right w:val="none" w:sz="0" w:space="0" w:color="auto"/>
          </w:divBdr>
        </w:div>
        <w:div w:id="375592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532807">
          <w:blockQuote w:val="1"/>
          <w:marLeft w:val="720"/>
          <w:marRight w:val="720"/>
          <w:marTop w:val="100"/>
          <w:marBottom w:val="100"/>
          <w:divBdr>
            <w:top w:val="none" w:sz="0" w:space="0" w:color="auto"/>
            <w:left w:val="none" w:sz="0" w:space="0" w:color="auto"/>
            <w:bottom w:val="none" w:sz="0" w:space="0" w:color="auto"/>
            <w:right w:val="none" w:sz="0" w:space="0" w:color="auto"/>
          </w:divBdr>
        </w:div>
        <w:div w:id="964697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1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554602">
      <w:bodyDiv w:val="1"/>
      <w:marLeft w:val="0"/>
      <w:marRight w:val="0"/>
      <w:marTop w:val="0"/>
      <w:marBottom w:val="0"/>
      <w:divBdr>
        <w:top w:val="none" w:sz="0" w:space="0" w:color="auto"/>
        <w:left w:val="none" w:sz="0" w:space="0" w:color="auto"/>
        <w:bottom w:val="none" w:sz="0" w:space="0" w:color="auto"/>
        <w:right w:val="none" w:sz="0" w:space="0" w:color="auto"/>
      </w:divBdr>
      <w:divsChild>
        <w:div w:id="872691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257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570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62599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873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146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65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292358">
          <w:blockQuote w:val="1"/>
          <w:marLeft w:val="720"/>
          <w:marRight w:val="720"/>
          <w:marTop w:val="100"/>
          <w:marBottom w:val="100"/>
          <w:divBdr>
            <w:top w:val="none" w:sz="0" w:space="0" w:color="auto"/>
            <w:left w:val="none" w:sz="0" w:space="0" w:color="auto"/>
            <w:bottom w:val="none" w:sz="0" w:space="0" w:color="auto"/>
            <w:right w:val="none" w:sz="0" w:space="0" w:color="auto"/>
          </w:divBdr>
        </w:div>
        <w:div w:id="641926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839699">
          <w:blockQuote w:val="1"/>
          <w:marLeft w:val="720"/>
          <w:marRight w:val="720"/>
          <w:marTop w:val="100"/>
          <w:marBottom w:val="100"/>
          <w:divBdr>
            <w:top w:val="none" w:sz="0" w:space="0" w:color="auto"/>
            <w:left w:val="none" w:sz="0" w:space="0" w:color="auto"/>
            <w:bottom w:val="none" w:sz="0" w:space="0" w:color="auto"/>
            <w:right w:val="none" w:sz="0" w:space="0" w:color="auto"/>
          </w:divBdr>
        </w:div>
        <w:div w:id="656685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7113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990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1843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371295">
          <w:blockQuote w:val="1"/>
          <w:marLeft w:val="720"/>
          <w:marRight w:val="720"/>
          <w:marTop w:val="100"/>
          <w:marBottom w:val="100"/>
          <w:divBdr>
            <w:top w:val="none" w:sz="0" w:space="0" w:color="auto"/>
            <w:left w:val="none" w:sz="0" w:space="0" w:color="auto"/>
            <w:bottom w:val="none" w:sz="0" w:space="0" w:color="auto"/>
            <w:right w:val="none" w:sz="0" w:space="0" w:color="auto"/>
          </w:divBdr>
        </w:div>
        <w:div w:id="798573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141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25480875">
          <w:blockQuote w:val="1"/>
          <w:marLeft w:val="720"/>
          <w:marRight w:val="720"/>
          <w:marTop w:val="100"/>
          <w:marBottom w:val="100"/>
          <w:divBdr>
            <w:top w:val="none" w:sz="0" w:space="0" w:color="auto"/>
            <w:left w:val="none" w:sz="0" w:space="0" w:color="auto"/>
            <w:bottom w:val="none" w:sz="0" w:space="0" w:color="auto"/>
            <w:right w:val="none" w:sz="0" w:space="0" w:color="auto"/>
          </w:divBdr>
        </w:div>
        <w:div w:id="612444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588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220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017353">
          <w:blockQuote w:val="1"/>
          <w:marLeft w:val="720"/>
          <w:marRight w:val="720"/>
          <w:marTop w:val="100"/>
          <w:marBottom w:val="100"/>
          <w:divBdr>
            <w:top w:val="none" w:sz="0" w:space="0" w:color="auto"/>
            <w:left w:val="none" w:sz="0" w:space="0" w:color="auto"/>
            <w:bottom w:val="none" w:sz="0" w:space="0" w:color="auto"/>
            <w:right w:val="none" w:sz="0" w:space="0" w:color="auto"/>
          </w:divBdr>
        </w:div>
        <w:div w:id="266239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924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984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746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928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769373">
          <w:blockQuote w:val="1"/>
          <w:marLeft w:val="720"/>
          <w:marRight w:val="720"/>
          <w:marTop w:val="100"/>
          <w:marBottom w:val="100"/>
          <w:divBdr>
            <w:top w:val="none" w:sz="0" w:space="0" w:color="auto"/>
            <w:left w:val="none" w:sz="0" w:space="0" w:color="auto"/>
            <w:bottom w:val="none" w:sz="0" w:space="0" w:color="auto"/>
            <w:right w:val="none" w:sz="0" w:space="0" w:color="auto"/>
          </w:divBdr>
        </w:div>
        <w:div w:id="668868861">
          <w:blockQuote w:val="1"/>
          <w:marLeft w:val="720"/>
          <w:marRight w:val="720"/>
          <w:marTop w:val="100"/>
          <w:marBottom w:val="100"/>
          <w:divBdr>
            <w:top w:val="none" w:sz="0" w:space="0" w:color="auto"/>
            <w:left w:val="none" w:sz="0" w:space="0" w:color="auto"/>
            <w:bottom w:val="none" w:sz="0" w:space="0" w:color="auto"/>
            <w:right w:val="none" w:sz="0" w:space="0" w:color="auto"/>
          </w:divBdr>
        </w:div>
        <w:div w:id="617033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816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3847682">
      <w:bodyDiv w:val="1"/>
      <w:marLeft w:val="0"/>
      <w:marRight w:val="0"/>
      <w:marTop w:val="0"/>
      <w:marBottom w:val="0"/>
      <w:divBdr>
        <w:top w:val="none" w:sz="0" w:space="0" w:color="auto"/>
        <w:left w:val="none" w:sz="0" w:space="0" w:color="auto"/>
        <w:bottom w:val="none" w:sz="0" w:space="0" w:color="auto"/>
        <w:right w:val="none" w:sz="0" w:space="0" w:color="auto"/>
      </w:divBdr>
      <w:divsChild>
        <w:div w:id="1313296787">
          <w:blockQuote w:val="1"/>
          <w:marLeft w:val="720"/>
          <w:marRight w:val="720"/>
          <w:marTop w:val="100"/>
          <w:marBottom w:val="100"/>
          <w:divBdr>
            <w:top w:val="none" w:sz="0" w:space="0" w:color="auto"/>
            <w:left w:val="none" w:sz="0" w:space="0" w:color="auto"/>
            <w:bottom w:val="none" w:sz="0" w:space="0" w:color="auto"/>
            <w:right w:val="none" w:sz="0" w:space="0" w:color="auto"/>
          </w:divBdr>
        </w:div>
        <w:div w:id="53977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38744412">
          <w:blockQuote w:val="1"/>
          <w:marLeft w:val="720"/>
          <w:marRight w:val="720"/>
          <w:marTop w:val="100"/>
          <w:marBottom w:val="100"/>
          <w:divBdr>
            <w:top w:val="none" w:sz="0" w:space="0" w:color="auto"/>
            <w:left w:val="none" w:sz="0" w:space="0" w:color="auto"/>
            <w:bottom w:val="none" w:sz="0" w:space="0" w:color="auto"/>
            <w:right w:val="none" w:sz="0" w:space="0" w:color="auto"/>
          </w:divBdr>
        </w:div>
        <w:div w:id="616834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215770">
          <w:blockQuote w:val="1"/>
          <w:marLeft w:val="720"/>
          <w:marRight w:val="720"/>
          <w:marTop w:val="100"/>
          <w:marBottom w:val="100"/>
          <w:divBdr>
            <w:top w:val="none" w:sz="0" w:space="0" w:color="auto"/>
            <w:left w:val="none" w:sz="0" w:space="0" w:color="auto"/>
            <w:bottom w:val="none" w:sz="0" w:space="0" w:color="auto"/>
            <w:right w:val="none" w:sz="0" w:space="0" w:color="auto"/>
          </w:divBdr>
        </w:div>
        <w:div w:id="5316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521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65181">
          <w:blockQuote w:val="1"/>
          <w:marLeft w:val="720"/>
          <w:marRight w:val="720"/>
          <w:marTop w:val="100"/>
          <w:marBottom w:val="100"/>
          <w:divBdr>
            <w:top w:val="none" w:sz="0" w:space="0" w:color="auto"/>
            <w:left w:val="none" w:sz="0" w:space="0" w:color="auto"/>
            <w:bottom w:val="none" w:sz="0" w:space="0" w:color="auto"/>
            <w:right w:val="none" w:sz="0" w:space="0" w:color="auto"/>
          </w:divBdr>
        </w:div>
        <w:div w:id="339085380">
          <w:blockQuote w:val="1"/>
          <w:marLeft w:val="720"/>
          <w:marRight w:val="720"/>
          <w:marTop w:val="100"/>
          <w:marBottom w:val="100"/>
          <w:divBdr>
            <w:top w:val="none" w:sz="0" w:space="0" w:color="auto"/>
            <w:left w:val="none" w:sz="0" w:space="0" w:color="auto"/>
            <w:bottom w:val="none" w:sz="0" w:space="0" w:color="auto"/>
            <w:right w:val="none" w:sz="0" w:space="0" w:color="auto"/>
          </w:divBdr>
        </w:div>
        <w:div w:id="652022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171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809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561794">
          <w:blockQuote w:val="1"/>
          <w:marLeft w:val="720"/>
          <w:marRight w:val="720"/>
          <w:marTop w:val="100"/>
          <w:marBottom w:val="100"/>
          <w:divBdr>
            <w:top w:val="none" w:sz="0" w:space="0" w:color="auto"/>
            <w:left w:val="none" w:sz="0" w:space="0" w:color="auto"/>
            <w:bottom w:val="none" w:sz="0" w:space="0" w:color="auto"/>
            <w:right w:val="none" w:sz="0" w:space="0" w:color="auto"/>
          </w:divBdr>
        </w:div>
        <w:div w:id="998731911">
          <w:blockQuote w:val="1"/>
          <w:marLeft w:val="720"/>
          <w:marRight w:val="720"/>
          <w:marTop w:val="100"/>
          <w:marBottom w:val="100"/>
          <w:divBdr>
            <w:top w:val="none" w:sz="0" w:space="0" w:color="auto"/>
            <w:left w:val="none" w:sz="0" w:space="0" w:color="auto"/>
            <w:bottom w:val="none" w:sz="0" w:space="0" w:color="auto"/>
            <w:right w:val="none" w:sz="0" w:space="0" w:color="auto"/>
          </w:divBdr>
        </w:div>
        <w:div w:id="316494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73816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48586">
          <w:blockQuote w:val="1"/>
          <w:marLeft w:val="720"/>
          <w:marRight w:val="720"/>
          <w:marTop w:val="100"/>
          <w:marBottom w:val="100"/>
          <w:divBdr>
            <w:top w:val="none" w:sz="0" w:space="0" w:color="auto"/>
            <w:left w:val="none" w:sz="0" w:space="0" w:color="auto"/>
            <w:bottom w:val="none" w:sz="0" w:space="0" w:color="auto"/>
            <w:right w:val="none" w:sz="0" w:space="0" w:color="auto"/>
          </w:divBdr>
        </w:div>
        <w:div w:id="84962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592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573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320986">
          <w:blockQuote w:val="1"/>
          <w:marLeft w:val="720"/>
          <w:marRight w:val="720"/>
          <w:marTop w:val="100"/>
          <w:marBottom w:val="100"/>
          <w:divBdr>
            <w:top w:val="none" w:sz="0" w:space="0" w:color="auto"/>
            <w:left w:val="none" w:sz="0" w:space="0" w:color="auto"/>
            <w:bottom w:val="none" w:sz="0" w:space="0" w:color="auto"/>
            <w:right w:val="none" w:sz="0" w:space="0" w:color="auto"/>
          </w:divBdr>
        </w:div>
        <w:div w:id="868687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624624">
      <w:bodyDiv w:val="1"/>
      <w:marLeft w:val="0"/>
      <w:marRight w:val="0"/>
      <w:marTop w:val="0"/>
      <w:marBottom w:val="0"/>
      <w:divBdr>
        <w:top w:val="none" w:sz="0" w:space="0" w:color="auto"/>
        <w:left w:val="none" w:sz="0" w:space="0" w:color="auto"/>
        <w:bottom w:val="none" w:sz="0" w:space="0" w:color="auto"/>
        <w:right w:val="none" w:sz="0" w:space="0" w:color="auto"/>
      </w:divBdr>
      <w:divsChild>
        <w:div w:id="1637252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794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2741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095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666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561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663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62820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622947">
          <w:blockQuote w:val="1"/>
          <w:marLeft w:val="720"/>
          <w:marRight w:val="720"/>
          <w:marTop w:val="100"/>
          <w:marBottom w:val="100"/>
          <w:divBdr>
            <w:top w:val="none" w:sz="0" w:space="0" w:color="auto"/>
            <w:left w:val="none" w:sz="0" w:space="0" w:color="auto"/>
            <w:bottom w:val="none" w:sz="0" w:space="0" w:color="auto"/>
            <w:right w:val="none" w:sz="0" w:space="0" w:color="auto"/>
          </w:divBdr>
        </w:div>
        <w:div w:id="602539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351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430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188042">
          <w:blockQuote w:val="1"/>
          <w:marLeft w:val="720"/>
          <w:marRight w:val="720"/>
          <w:marTop w:val="100"/>
          <w:marBottom w:val="100"/>
          <w:divBdr>
            <w:top w:val="none" w:sz="0" w:space="0" w:color="auto"/>
            <w:left w:val="none" w:sz="0" w:space="0" w:color="auto"/>
            <w:bottom w:val="none" w:sz="0" w:space="0" w:color="auto"/>
            <w:right w:val="none" w:sz="0" w:space="0" w:color="auto"/>
          </w:divBdr>
        </w:div>
        <w:div w:id="602569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375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387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384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295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363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133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455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921977">
          <w:blockQuote w:val="1"/>
          <w:marLeft w:val="720"/>
          <w:marRight w:val="720"/>
          <w:marTop w:val="100"/>
          <w:marBottom w:val="100"/>
          <w:divBdr>
            <w:top w:val="none" w:sz="0" w:space="0" w:color="auto"/>
            <w:left w:val="none" w:sz="0" w:space="0" w:color="auto"/>
            <w:bottom w:val="none" w:sz="0" w:space="0" w:color="auto"/>
            <w:right w:val="none" w:sz="0" w:space="0" w:color="auto"/>
          </w:divBdr>
        </w:div>
        <w:div w:id="71658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377124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39487">
          <w:blockQuote w:val="1"/>
          <w:marLeft w:val="720"/>
          <w:marRight w:val="720"/>
          <w:marTop w:val="100"/>
          <w:marBottom w:val="100"/>
          <w:divBdr>
            <w:top w:val="none" w:sz="0" w:space="0" w:color="auto"/>
            <w:left w:val="none" w:sz="0" w:space="0" w:color="auto"/>
            <w:bottom w:val="none" w:sz="0" w:space="0" w:color="auto"/>
            <w:right w:val="none" w:sz="0" w:space="0" w:color="auto"/>
          </w:divBdr>
        </w:div>
        <w:div w:id="624655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682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959965">
          <w:blockQuote w:val="1"/>
          <w:marLeft w:val="720"/>
          <w:marRight w:val="720"/>
          <w:marTop w:val="100"/>
          <w:marBottom w:val="100"/>
          <w:divBdr>
            <w:top w:val="none" w:sz="0" w:space="0" w:color="auto"/>
            <w:left w:val="none" w:sz="0" w:space="0" w:color="auto"/>
            <w:bottom w:val="none" w:sz="0" w:space="0" w:color="auto"/>
            <w:right w:val="none" w:sz="0" w:space="0" w:color="auto"/>
          </w:divBdr>
        </w:div>
        <w:div w:id="2571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249243134">
          <w:blockQuote w:val="1"/>
          <w:marLeft w:val="720"/>
          <w:marRight w:val="720"/>
          <w:marTop w:val="100"/>
          <w:marBottom w:val="100"/>
          <w:divBdr>
            <w:top w:val="none" w:sz="0" w:space="0" w:color="auto"/>
            <w:left w:val="none" w:sz="0" w:space="0" w:color="auto"/>
            <w:bottom w:val="none" w:sz="0" w:space="0" w:color="auto"/>
            <w:right w:val="none" w:sz="0" w:space="0" w:color="auto"/>
          </w:divBdr>
        </w:div>
        <w:div w:id="416170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848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443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218749">
          <w:blockQuote w:val="1"/>
          <w:marLeft w:val="720"/>
          <w:marRight w:val="720"/>
          <w:marTop w:val="100"/>
          <w:marBottom w:val="100"/>
          <w:divBdr>
            <w:top w:val="none" w:sz="0" w:space="0" w:color="auto"/>
            <w:left w:val="none" w:sz="0" w:space="0" w:color="auto"/>
            <w:bottom w:val="none" w:sz="0" w:space="0" w:color="auto"/>
            <w:right w:val="none" w:sz="0" w:space="0" w:color="auto"/>
          </w:divBdr>
        </w:div>
        <w:div w:id="7174870">
          <w:blockQuote w:val="1"/>
          <w:marLeft w:val="720"/>
          <w:marRight w:val="720"/>
          <w:marTop w:val="100"/>
          <w:marBottom w:val="100"/>
          <w:divBdr>
            <w:top w:val="none" w:sz="0" w:space="0" w:color="auto"/>
            <w:left w:val="none" w:sz="0" w:space="0" w:color="auto"/>
            <w:bottom w:val="none" w:sz="0" w:space="0" w:color="auto"/>
            <w:right w:val="none" w:sz="0" w:space="0" w:color="auto"/>
          </w:divBdr>
        </w:div>
        <w:div w:id="30962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872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5837700">
      <w:bodyDiv w:val="1"/>
      <w:marLeft w:val="0"/>
      <w:marRight w:val="0"/>
      <w:marTop w:val="0"/>
      <w:marBottom w:val="0"/>
      <w:divBdr>
        <w:top w:val="none" w:sz="0" w:space="0" w:color="auto"/>
        <w:left w:val="none" w:sz="0" w:space="0" w:color="auto"/>
        <w:bottom w:val="none" w:sz="0" w:space="0" w:color="auto"/>
        <w:right w:val="none" w:sz="0" w:space="0" w:color="auto"/>
      </w:divBdr>
      <w:divsChild>
        <w:div w:id="19040951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448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974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470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333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958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400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15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089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1142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697708">
          <w:blockQuote w:val="1"/>
          <w:marLeft w:val="720"/>
          <w:marRight w:val="720"/>
          <w:marTop w:val="100"/>
          <w:marBottom w:val="100"/>
          <w:divBdr>
            <w:top w:val="none" w:sz="0" w:space="0" w:color="auto"/>
            <w:left w:val="none" w:sz="0" w:space="0" w:color="auto"/>
            <w:bottom w:val="none" w:sz="0" w:space="0" w:color="auto"/>
            <w:right w:val="none" w:sz="0" w:space="0" w:color="auto"/>
          </w:divBdr>
        </w:div>
        <w:div w:id="634483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059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9773026">
          <w:blockQuote w:val="1"/>
          <w:marLeft w:val="720"/>
          <w:marRight w:val="720"/>
          <w:marTop w:val="100"/>
          <w:marBottom w:val="100"/>
          <w:divBdr>
            <w:top w:val="none" w:sz="0" w:space="0" w:color="auto"/>
            <w:left w:val="none" w:sz="0" w:space="0" w:color="auto"/>
            <w:bottom w:val="none" w:sz="0" w:space="0" w:color="auto"/>
            <w:right w:val="none" w:sz="0" w:space="0" w:color="auto"/>
          </w:divBdr>
        </w:div>
        <w:div w:id="289943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0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776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608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036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23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2459317">
          <w:blockQuote w:val="1"/>
          <w:marLeft w:val="720"/>
          <w:marRight w:val="720"/>
          <w:marTop w:val="100"/>
          <w:marBottom w:val="100"/>
          <w:divBdr>
            <w:top w:val="none" w:sz="0" w:space="0" w:color="auto"/>
            <w:left w:val="none" w:sz="0" w:space="0" w:color="auto"/>
            <w:bottom w:val="none" w:sz="0" w:space="0" w:color="auto"/>
            <w:right w:val="none" w:sz="0" w:space="0" w:color="auto"/>
          </w:divBdr>
        </w:div>
        <w:div w:id="8770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5223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961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70071">
          <w:blockQuote w:val="1"/>
          <w:marLeft w:val="720"/>
          <w:marRight w:val="720"/>
          <w:marTop w:val="100"/>
          <w:marBottom w:val="100"/>
          <w:divBdr>
            <w:top w:val="none" w:sz="0" w:space="0" w:color="auto"/>
            <w:left w:val="none" w:sz="0" w:space="0" w:color="auto"/>
            <w:bottom w:val="none" w:sz="0" w:space="0" w:color="auto"/>
            <w:right w:val="none" w:sz="0" w:space="0" w:color="auto"/>
          </w:divBdr>
        </w:div>
        <w:div w:id="530142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915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2480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45923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487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16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896630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199397">
      <w:bodyDiv w:val="1"/>
      <w:marLeft w:val="0"/>
      <w:marRight w:val="0"/>
      <w:marTop w:val="0"/>
      <w:marBottom w:val="0"/>
      <w:divBdr>
        <w:top w:val="none" w:sz="0" w:space="0" w:color="auto"/>
        <w:left w:val="none" w:sz="0" w:space="0" w:color="auto"/>
        <w:bottom w:val="none" w:sz="0" w:space="0" w:color="auto"/>
        <w:right w:val="none" w:sz="0" w:space="0" w:color="auto"/>
      </w:divBdr>
      <w:divsChild>
        <w:div w:id="48577068">
          <w:marLeft w:val="0"/>
          <w:marRight w:val="0"/>
          <w:marTop w:val="0"/>
          <w:marBottom w:val="0"/>
          <w:divBdr>
            <w:top w:val="none" w:sz="0" w:space="0" w:color="auto"/>
            <w:left w:val="none" w:sz="0" w:space="0" w:color="auto"/>
            <w:bottom w:val="none" w:sz="0" w:space="0" w:color="auto"/>
            <w:right w:val="none" w:sz="0" w:space="0" w:color="auto"/>
          </w:divBdr>
          <w:divsChild>
            <w:div w:id="1566065849">
              <w:marLeft w:val="0"/>
              <w:marRight w:val="0"/>
              <w:marTop w:val="0"/>
              <w:marBottom w:val="0"/>
              <w:divBdr>
                <w:top w:val="none" w:sz="0" w:space="0" w:color="auto"/>
                <w:left w:val="none" w:sz="0" w:space="0" w:color="auto"/>
                <w:bottom w:val="none" w:sz="0" w:space="0" w:color="auto"/>
                <w:right w:val="none" w:sz="0" w:space="0" w:color="auto"/>
              </w:divBdr>
              <w:divsChild>
                <w:div w:id="724178327">
                  <w:marLeft w:val="0"/>
                  <w:marRight w:val="0"/>
                  <w:marTop w:val="0"/>
                  <w:marBottom w:val="0"/>
                  <w:divBdr>
                    <w:top w:val="none" w:sz="0" w:space="0" w:color="auto"/>
                    <w:left w:val="none" w:sz="0" w:space="0" w:color="auto"/>
                    <w:bottom w:val="none" w:sz="0" w:space="0" w:color="auto"/>
                    <w:right w:val="none" w:sz="0" w:space="0" w:color="auto"/>
                  </w:divBdr>
                  <w:divsChild>
                    <w:div w:id="1819152089">
                      <w:marLeft w:val="0"/>
                      <w:marRight w:val="0"/>
                      <w:marTop w:val="0"/>
                      <w:marBottom w:val="0"/>
                      <w:divBdr>
                        <w:top w:val="none" w:sz="0" w:space="0" w:color="auto"/>
                        <w:left w:val="none" w:sz="0" w:space="0" w:color="auto"/>
                        <w:bottom w:val="none" w:sz="0" w:space="0" w:color="auto"/>
                        <w:right w:val="none" w:sz="0" w:space="0" w:color="auto"/>
                      </w:divBdr>
                      <w:divsChild>
                        <w:div w:id="103158915">
                          <w:marLeft w:val="0"/>
                          <w:marRight w:val="0"/>
                          <w:marTop w:val="0"/>
                          <w:marBottom w:val="0"/>
                          <w:divBdr>
                            <w:top w:val="none" w:sz="0" w:space="0" w:color="auto"/>
                            <w:left w:val="none" w:sz="0" w:space="0" w:color="auto"/>
                            <w:bottom w:val="none" w:sz="0" w:space="0" w:color="auto"/>
                            <w:right w:val="none" w:sz="0" w:space="0" w:color="auto"/>
                          </w:divBdr>
                          <w:divsChild>
                            <w:div w:id="8193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692360">
      <w:bodyDiv w:val="1"/>
      <w:marLeft w:val="0"/>
      <w:marRight w:val="0"/>
      <w:marTop w:val="0"/>
      <w:marBottom w:val="0"/>
      <w:divBdr>
        <w:top w:val="none" w:sz="0" w:space="0" w:color="auto"/>
        <w:left w:val="none" w:sz="0" w:space="0" w:color="auto"/>
        <w:bottom w:val="none" w:sz="0" w:space="0" w:color="auto"/>
        <w:right w:val="none" w:sz="0" w:space="0" w:color="auto"/>
      </w:divBdr>
      <w:divsChild>
        <w:div w:id="652369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498321">
          <w:blockQuote w:val="1"/>
          <w:marLeft w:val="720"/>
          <w:marRight w:val="720"/>
          <w:marTop w:val="100"/>
          <w:marBottom w:val="100"/>
          <w:divBdr>
            <w:top w:val="none" w:sz="0" w:space="0" w:color="auto"/>
            <w:left w:val="none" w:sz="0" w:space="0" w:color="auto"/>
            <w:bottom w:val="none" w:sz="0" w:space="0" w:color="auto"/>
            <w:right w:val="none" w:sz="0" w:space="0" w:color="auto"/>
          </w:divBdr>
        </w:div>
        <w:div w:id="294798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972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310213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42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824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9697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02627">
          <w:blockQuote w:val="1"/>
          <w:marLeft w:val="720"/>
          <w:marRight w:val="720"/>
          <w:marTop w:val="100"/>
          <w:marBottom w:val="100"/>
          <w:divBdr>
            <w:top w:val="none" w:sz="0" w:space="0" w:color="auto"/>
            <w:left w:val="none" w:sz="0" w:space="0" w:color="auto"/>
            <w:bottom w:val="none" w:sz="0" w:space="0" w:color="auto"/>
            <w:right w:val="none" w:sz="0" w:space="0" w:color="auto"/>
          </w:divBdr>
        </w:div>
        <w:div w:id="797378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338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634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65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816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09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870706">
          <w:blockQuote w:val="1"/>
          <w:marLeft w:val="720"/>
          <w:marRight w:val="720"/>
          <w:marTop w:val="100"/>
          <w:marBottom w:val="100"/>
          <w:divBdr>
            <w:top w:val="none" w:sz="0" w:space="0" w:color="auto"/>
            <w:left w:val="none" w:sz="0" w:space="0" w:color="auto"/>
            <w:bottom w:val="none" w:sz="0" w:space="0" w:color="auto"/>
            <w:right w:val="none" w:sz="0" w:space="0" w:color="auto"/>
          </w:divBdr>
        </w:div>
        <w:div w:id="992680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525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22153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7891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7271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679114">
          <w:blockQuote w:val="1"/>
          <w:marLeft w:val="720"/>
          <w:marRight w:val="720"/>
          <w:marTop w:val="100"/>
          <w:marBottom w:val="100"/>
          <w:divBdr>
            <w:top w:val="none" w:sz="0" w:space="0" w:color="auto"/>
            <w:left w:val="none" w:sz="0" w:space="0" w:color="auto"/>
            <w:bottom w:val="none" w:sz="0" w:space="0" w:color="auto"/>
            <w:right w:val="none" w:sz="0" w:space="0" w:color="auto"/>
          </w:divBdr>
        </w:div>
        <w:div w:id="822818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153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968007">
          <w:blockQuote w:val="1"/>
          <w:marLeft w:val="720"/>
          <w:marRight w:val="720"/>
          <w:marTop w:val="100"/>
          <w:marBottom w:val="100"/>
          <w:divBdr>
            <w:top w:val="none" w:sz="0" w:space="0" w:color="auto"/>
            <w:left w:val="none" w:sz="0" w:space="0" w:color="auto"/>
            <w:bottom w:val="none" w:sz="0" w:space="0" w:color="auto"/>
            <w:right w:val="none" w:sz="0" w:space="0" w:color="auto"/>
          </w:divBdr>
        </w:div>
        <w:div w:id="356395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50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2652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565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0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9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069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217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539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818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338170">
          <w:blockQuote w:val="1"/>
          <w:marLeft w:val="720"/>
          <w:marRight w:val="720"/>
          <w:marTop w:val="100"/>
          <w:marBottom w:val="100"/>
          <w:divBdr>
            <w:top w:val="none" w:sz="0" w:space="0" w:color="auto"/>
            <w:left w:val="none" w:sz="0" w:space="0" w:color="auto"/>
            <w:bottom w:val="none" w:sz="0" w:space="0" w:color="auto"/>
            <w:right w:val="none" w:sz="0" w:space="0" w:color="auto"/>
          </w:divBdr>
        </w:div>
        <w:div w:id="73755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898601">
      <w:bodyDiv w:val="1"/>
      <w:marLeft w:val="0"/>
      <w:marRight w:val="0"/>
      <w:marTop w:val="0"/>
      <w:marBottom w:val="0"/>
      <w:divBdr>
        <w:top w:val="none" w:sz="0" w:space="0" w:color="auto"/>
        <w:left w:val="none" w:sz="0" w:space="0" w:color="auto"/>
        <w:bottom w:val="none" w:sz="0" w:space="0" w:color="auto"/>
        <w:right w:val="none" w:sz="0" w:space="0" w:color="auto"/>
      </w:divBdr>
      <w:divsChild>
        <w:div w:id="830482635">
          <w:blockQuote w:val="1"/>
          <w:marLeft w:val="720"/>
          <w:marRight w:val="720"/>
          <w:marTop w:val="100"/>
          <w:marBottom w:val="100"/>
          <w:divBdr>
            <w:top w:val="none" w:sz="0" w:space="0" w:color="auto"/>
            <w:left w:val="none" w:sz="0" w:space="0" w:color="auto"/>
            <w:bottom w:val="none" w:sz="0" w:space="0" w:color="auto"/>
            <w:right w:val="none" w:sz="0" w:space="0" w:color="auto"/>
          </w:divBdr>
        </w:div>
        <w:div w:id="331492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017281">
          <w:blockQuote w:val="1"/>
          <w:marLeft w:val="720"/>
          <w:marRight w:val="720"/>
          <w:marTop w:val="100"/>
          <w:marBottom w:val="100"/>
          <w:divBdr>
            <w:top w:val="none" w:sz="0" w:space="0" w:color="auto"/>
            <w:left w:val="none" w:sz="0" w:space="0" w:color="auto"/>
            <w:bottom w:val="none" w:sz="0" w:space="0" w:color="auto"/>
            <w:right w:val="none" w:sz="0" w:space="0" w:color="auto"/>
          </w:divBdr>
        </w:div>
        <w:div w:id="688141050">
          <w:blockQuote w:val="1"/>
          <w:marLeft w:val="720"/>
          <w:marRight w:val="720"/>
          <w:marTop w:val="100"/>
          <w:marBottom w:val="100"/>
          <w:divBdr>
            <w:top w:val="none" w:sz="0" w:space="0" w:color="auto"/>
            <w:left w:val="none" w:sz="0" w:space="0" w:color="auto"/>
            <w:bottom w:val="none" w:sz="0" w:space="0" w:color="auto"/>
            <w:right w:val="none" w:sz="0" w:space="0" w:color="auto"/>
          </w:divBdr>
        </w:div>
        <w:div w:id="36399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396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041390">
          <w:blockQuote w:val="1"/>
          <w:marLeft w:val="720"/>
          <w:marRight w:val="720"/>
          <w:marTop w:val="100"/>
          <w:marBottom w:val="100"/>
          <w:divBdr>
            <w:top w:val="none" w:sz="0" w:space="0" w:color="auto"/>
            <w:left w:val="none" w:sz="0" w:space="0" w:color="auto"/>
            <w:bottom w:val="none" w:sz="0" w:space="0" w:color="auto"/>
            <w:right w:val="none" w:sz="0" w:space="0" w:color="auto"/>
          </w:divBdr>
        </w:div>
        <w:div w:id="412121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465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935677">
          <w:blockQuote w:val="1"/>
          <w:marLeft w:val="720"/>
          <w:marRight w:val="720"/>
          <w:marTop w:val="100"/>
          <w:marBottom w:val="100"/>
          <w:divBdr>
            <w:top w:val="none" w:sz="0" w:space="0" w:color="auto"/>
            <w:left w:val="none" w:sz="0" w:space="0" w:color="auto"/>
            <w:bottom w:val="none" w:sz="0" w:space="0" w:color="auto"/>
            <w:right w:val="none" w:sz="0" w:space="0" w:color="auto"/>
          </w:divBdr>
        </w:div>
        <w:div w:id="374961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446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183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7197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54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351498">
          <w:blockQuote w:val="1"/>
          <w:marLeft w:val="720"/>
          <w:marRight w:val="720"/>
          <w:marTop w:val="100"/>
          <w:marBottom w:val="100"/>
          <w:divBdr>
            <w:top w:val="none" w:sz="0" w:space="0" w:color="auto"/>
            <w:left w:val="none" w:sz="0" w:space="0" w:color="auto"/>
            <w:bottom w:val="none" w:sz="0" w:space="0" w:color="auto"/>
            <w:right w:val="none" w:sz="0" w:space="0" w:color="auto"/>
          </w:divBdr>
        </w:div>
        <w:div w:id="315309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289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540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841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374483">
          <w:blockQuote w:val="1"/>
          <w:marLeft w:val="720"/>
          <w:marRight w:val="720"/>
          <w:marTop w:val="100"/>
          <w:marBottom w:val="100"/>
          <w:divBdr>
            <w:top w:val="none" w:sz="0" w:space="0" w:color="auto"/>
            <w:left w:val="none" w:sz="0" w:space="0" w:color="auto"/>
            <w:bottom w:val="none" w:sz="0" w:space="0" w:color="auto"/>
            <w:right w:val="none" w:sz="0" w:space="0" w:color="auto"/>
          </w:divBdr>
        </w:div>
        <w:div w:id="359163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254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771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44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207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061574">
          <w:blockQuote w:val="1"/>
          <w:marLeft w:val="720"/>
          <w:marRight w:val="720"/>
          <w:marTop w:val="100"/>
          <w:marBottom w:val="100"/>
          <w:divBdr>
            <w:top w:val="none" w:sz="0" w:space="0" w:color="auto"/>
            <w:left w:val="none" w:sz="0" w:space="0" w:color="auto"/>
            <w:bottom w:val="none" w:sz="0" w:space="0" w:color="auto"/>
            <w:right w:val="none" w:sz="0" w:space="0" w:color="auto"/>
          </w:divBdr>
        </w:div>
        <w:div w:id="370613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899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050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1241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425340">
          <w:blockQuote w:val="1"/>
          <w:marLeft w:val="720"/>
          <w:marRight w:val="720"/>
          <w:marTop w:val="100"/>
          <w:marBottom w:val="100"/>
          <w:divBdr>
            <w:top w:val="none" w:sz="0" w:space="0" w:color="auto"/>
            <w:left w:val="none" w:sz="0" w:space="0" w:color="auto"/>
            <w:bottom w:val="none" w:sz="0" w:space="0" w:color="auto"/>
            <w:right w:val="none" w:sz="0" w:space="0" w:color="auto"/>
          </w:divBdr>
        </w:div>
        <w:div w:id="51202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513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9985019">
          <w:blockQuote w:val="1"/>
          <w:marLeft w:val="720"/>
          <w:marRight w:val="720"/>
          <w:marTop w:val="100"/>
          <w:marBottom w:val="100"/>
          <w:divBdr>
            <w:top w:val="none" w:sz="0" w:space="0" w:color="auto"/>
            <w:left w:val="none" w:sz="0" w:space="0" w:color="auto"/>
            <w:bottom w:val="none" w:sz="0" w:space="0" w:color="auto"/>
            <w:right w:val="none" w:sz="0" w:space="0" w:color="auto"/>
          </w:divBdr>
        </w:div>
        <w:div w:id="843983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126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176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923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372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635376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2615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377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728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6495263">
      <w:bodyDiv w:val="1"/>
      <w:marLeft w:val="0"/>
      <w:marRight w:val="0"/>
      <w:marTop w:val="0"/>
      <w:marBottom w:val="0"/>
      <w:divBdr>
        <w:top w:val="none" w:sz="0" w:space="0" w:color="auto"/>
        <w:left w:val="none" w:sz="0" w:space="0" w:color="auto"/>
        <w:bottom w:val="none" w:sz="0" w:space="0" w:color="auto"/>
        <w:right w:val="none" w:sz="0" w:space="0" w:color="auto"/>
      </w:divBdr>
      <w:divsChild>
        <w:div w:id="20363458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564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0777">
          <w:blockQuote w:val="1"/>
          <w:marLeft w:val="720"/>
          <w:marRight w:val="720"/>
          <w:marTop w:val="100"/>
          <w:marBottom w:val="100"/>
          <w:divBdr>
            <w:top w:val="none" w:sz="0" w:space="0" w:color="auto"/>
            <w:left w:val="none" w:sz="0" w:space="0" w:color="auto"/>
            <w:bottom w:val="none" w:sz="0" w:space="0" w:color="auto"/>
            <w:right w:val="none" w:sz="0" w:space="0" w:color="auto"/>
          </w:divBdr>
        </w:div>
        <w:div w:id="253982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543102">
          <w:blockQuote w:val="1"/>
          <w:marLeft w:val="720"/>
          <w:marRight w:val="720"/>
          <w:marTop w:val="100"/>
          <w:marBottom w:val="100"/>
          <w:divBdr>
            <w:top w:val="none" w:sz="0" w:space="0" w:color="auto"/>
            <w:left w:val="none" w:sz="0" w:space="0" w:color="auto"/>
            <w:bottom w:val="none" w:sz="0" w:space="0" w:color="auto"/>
            <w:right w:val="none" w:sz="0" w:space="0" w:color="auto"/>
          </w:divBdr>
        </w:div>
        <w:div w:id="6029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184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8532609">
      <w:bodyDiv w:val="1"/>
      <w:marLeft w:val="0"/>
      <w:marRight w:val="0"/>
      <w:marTop w:val="0"/>
      <w:marBottom w:val="0"/>
      <w:divBdr>
        <w:top w:val="none" w:sz="0" w:space="0" w:color="auto"/>
        <w:left w:val="none" w:sz="0" w:space="0" w:color="auto"/>
        <w:bottom w:val="none" w:sz="0" w:space="0" w:color="auto"/>
        <w:right w:val="none" w:sz="0" w:space="0" w:color="auto"/>
      </w:divBdr>
      <w:divsChild>
        <w:div w:id="95833488">
          <w:blockQuote w:val="1"/>
          <w:marLeft w:val="720"/>
          <w:marRight w:val="720"/>
          <w:marTop w:val="100"/>
          <w:marBottom w:val="100"/>
          <w:divBdr>
            <w:top w:val="none" w:sz="0" w:space="0" w:color="auto"/>
            <w:left w:val="none" w:sz="0" w:space="0" w:color="auto"/>
            <w:bottom w:val="none" w:sz="0" w:space="0" w:color="auto"/>
            <w:right w:val="none" w:sz="0" w:space="0" w:color="auto"/>
          </w:divBdr>
        </w:div>
        <w:div w:id="74935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89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2894095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78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813018">
              <w:blockQuote w:val="1"/>
              <w:marLeft w:val="720"/>
              <w:marRight w:val="720"/>
              <w:marTop w:val="100"/>
              <w:marBottom w:val="100"/>
              <w:divBdr>
                <w:top w:val="none" w:sz="0" w:space="0" w:color="auto"/>
                <w:left w:val="none" w:sz="0" w:space="0" w:color="auto"/>
                <w:bottom w:val="none" w:sz="0" w:space="0" w:color="auto"/>
                <w:right w:val="none" w:sz="0" w:space="0" w:color="auto"/>
              </w:divBdr>
            </w:div>
            <w:div w:id="80655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6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481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98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432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593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652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0739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498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95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487587">
          <w:blockQuote w:val="1"/>
          <w:marLeft w:val="720"/>
          <w:marRight w:val="720"/>
          <w:marTop w:val="100"/>
          <w:marBottom w:val="100"/>
          <w:divBdr>
            <w:top w:val="none" w:sz="0" w:space="0" w:color="auto"/>
            <w:left w:val="none" w:sz="0" w:space="0" w:color="auto"/>
            <w:bottom w:val="none" w:sz="0" w:space="0" w:color="auto"/>
            <w:right w:val="none" w:sz="0" w:space="0" w:color="auto"/>
          </w:divBdr>
        </w:div>
        <w:div w:id="42558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758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0422029">
      <w:bodyDiv w:val="1"/>
      <w:marLeft w:val="0"/>
      <w:marRight w:val="0"/>
      <w:marTop w:val="0"/>
      <w:marBottom w:val="0"/>
      <w:divBdr>
        <w:top w:val="none" w:sz="0" w:space="0" w:color="auto"/>
        <w:left w:val="none" w:sz="0" w:space="0" w:color="auto"/>
        <w:bottom w:val="none" w:sz="0" w:space="0" w:color="auto"/>
        <w:right w:val="none" w:sz="0" w:space="0" w:color="auto"/>
      </w:divBdr>
      <w:divsChild>
        <w:div w:id="2079786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426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202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137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827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806144">
          <w:blockQuote w:val="1"/>
          <w:marLeft w:val="720"/>
          <w:marRight w:val="720"/>
          <w:marTop w:val="100"/>
          <w:marBottom w:val="100"/>
          <w:divBdr>
            <w:top w:val="none" w:sz="0" w:space="0" w:color="auto"/>
            <w:left w:val="none" w:sz="0" w:space="0" w:color="auto"/>
            <w:bottom w:val="none" w:sz="0" w:space="0" w:color="auto"/>
            <w:right w:val="none" w:sz="0" w:space="0" w:color="auto"/>
          </w:divBdr>
        </w:div>
        <w:div w:id="473765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8374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544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547883">
          <w:blockQuote w:val="1"/>
          <w:marLeft w:val="720"/>
          <w:marRight w:val="720"/>
          <w:marTop w:val="100"/>
          <w:marBottom w:val="100"/>
          <w:divBdr>
            <w:top w:val="none" w:sz="0" w:space="0" w:color="auto"/>
            <w:left w:val="none" w:sz="0" w:space="0" w:color="auto"/>
            <w:bottom w:val="none" w:sz="0" w:space="0" w:color="auto"/>
            <w:right w:val="none" w:sz="0" w:space="0" w:color="auto"/>
          </w:divBdr>
        </w:div>
        <w:div w:id="876427759">
          <w:blockQuote w:val="1"/>
          <w:marLeft w:val="720"/>
          <w:marRight w:val="720"/>
          <w:marTop w:val="100"/>
          <w:marBottom w:val="100"/>
          <w:divBdr>
            <w:top w:val="none" w:sz="0" w:space="0" w:color="auto"/>
            <w:left w:val="none" w:sz="0" w:space="0" w:color="auto"/>
            <w:bottom w:val="none" w:sz="0" w:space="0" w:color="auto"/>
            <w:right w:val="none" w:sz="0" w:space="0" w:color="auto"/>
          </w:divBdr>
        </w:div>
        <w:div w:id="635991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39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50151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72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707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127885">
          <w:blockQuote w:val="1"/>
          <w:marLeft w:val="720"/>
          <w:marRight w:val="720"/>
          <w:marTop w:val="100"/>
          <w:marBottom w:val="100"/>
          <w:divBdr>
            <w:top w:val="none" w:sz="0" w:space="0" w:color="auto"/>
            <w:left w:val="none" w:sz="0" w:space="0" w:color="auto"/>
            <w:bottom w:val="none" w:sz="0" w:space="0" w:color="auto"/>
            <w:right w:val="none" w:sz="0" w:space="0" w:color="auto"/>
          </w:divBdr>
        </w:div>
        <w:div w:id="64929042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148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755780">
      <w:bodyDiv w:val="1"/>
      <w:marLeft w:val="0"/>
      <w:marRight w:val="0"/>
      <w:marTop w:val="0"/>
      <w:marBottom w:val="0"/>
      <w:divBdr>
        <w:top w:val="none" w:sz="0" w:space="0" w:color="auto"/>
        <w:left w:val="none" w:sz="0" w:space="0" w:color="auto"/>
        <w:bottom w:val="none" w:sz="0" w:space="0" w:color="auto"/>
        <w:right w:val="none" w:sz="0" w:space="0" w:color="auto"/>
      </w:divBdr>
      <w:divsChild>
        <w:div w:id="50202532">
          <w:blockQuote w:val="1"/>
          <w:marLeft w:val="720"/>
          <w:marRight w:val="720"/>
          <w:marTop w:val="100"/>
          <w:marBottom w:val="100"/>
          <w:divBdr>
            <w:top w:val="none" w:sz="0" w:space="0" w:color="auto"/>
            <w:left w:val="none" w:sz="0" w:space="0" w:color="auto"/>
            <w:bottom w:val="none" w:sz="0" w:space="0" w:color="auto"/>
            <w:right w:val="none" w:sz="0" w:space="0" w:color="auto"/>
          </w:divBdr>
        </w:div>
        <w:div w:id="760101229">
          <w:blockQuote w:val="1"/>
          <w:marLeft w:val="720"/>
          <w:marRight w:val="720"/>
          <w:marTop w:val="100"/>
          <w:marBottom w:val="100"/>
          <w:divBdr>
            <w:top w:val="none" w:sz="0" w:space="0" w:color="auto"/>
            <w:left w:val="none" w:sz="0" w:space="0" w:color="auto"/>
            <w:bottom w:val="none" w:sz="0" w:space="0" w:color="auto"/>
            <w:right w:val="none" w:sz="0" w:space="0" w:color="auto"/>
          </w:divBdr>
        </w:div>
        <w:div w:id="7258327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592514">
          <w:blockQuote w:val="1"/>
          <w:marLeft w:val="720"/>
          <w:marRight w:val="720"/>
          <w:marTop w:val="100"/>
          <w:marBottom w:val="100"/>
          <w:divBdr>
            <w:top w:val="none" w:sz="0" w:space="0" w:color="auto"/>
            <w:left w:val="none" w:sz="0" w:space="0" w:color="auto"/>
            <w:bottom w:val="none" w:sz="0" w:space="0" w:color="auto"/>
            <w:right w:val="none" w:sz="0" w:space="0" w:color="auto"/>
          </w:divBdr>
        </w:div>
        <w:div w:id="317927587">
          <w:blockQuote w:val="1"/>
          <w:marLeft w:val="720"/>
          <w:marRight w:val="720"/>
          <w:marTop w:val="100"/>
          <w:marBottom w:val="100"/>
          <w:divBdr>
            <w:top w:val="none" w:sz="0" w:space="0" w:color="auto"/>
            <w:left w:val="none" w:sz="0" w:space="0" w:color="auto"/>
            <w:bottom w:val="none" w:sz="0" w:space="0" w:color="auto"/>
            <w:right w:val="none" w:sz="0" w:space="0" w:color="auto"/>
          </w:divBdr>
        </w:div>
        <w:div w:id="734307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198582">
          <w:blockQuote w:val="1"/>
          <w:marLeft w:val="720"/>
          <w:marRight w:val="720"/>
          <w:marTop w:val="100"/>
          <w:marBottom w:val="100"/>
          <w:divBdr>
            <w:top w:val="none" w:sz="0" w:space="0" w:color="auto"/>
            <w:left w:val="none" w:sz="0" w:space="0" w:color="auto"/>
            <w:bottom w:val="none" w:sz="0" w:space="0" w:color="auto"/>
            <w:right w:val="none" w:sz="0" w:space="0" w:color="auto"/>
          </w:divBdr>
        </w:div>
        <w:div w:id="36158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835655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353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074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824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1560753">
          <w:blockQuote w:val="1"/>
          <w:marLeft w:val="720"/>
          <w:marRight w:val="720"/>
          <w:marTop w:val="100"/>
          <w:marBottom w:val="100"/>
          <w:divBdr>
            <w:top w:val="none" w:sz="0" w:space="0" w:color="auto"/>
            <w:left w:val="none" w:sz="0" w:space="0" w:color="auto"/>
            <w:bottom w:val="none" w:sz="0" w:space="0" w:color="auto"/>
            <w:right w:val="none" w:sz="0" w:space="0" w:color="auto"/>
          </w:divBdr>
        </w:div>
        <w:div w:id="368461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54340913">
          <w:blockQuote w:val="1"/>
          <w:marLeft w:val="720"/>
          <w:marRight w:val="720"/>
          <w:marTop w:val="100"/>
          <w:marBottom w:val="100"/>
          <w:divBdr>
            <w:top w:val="none" w:sz="0" w:space="0" w:color="auto"/>
            <w:left w:val="none" w:sz="0" w:space="0" w:color="auto"/>
            <w:bottom w:val="none" w:sz="0" w:space="0" w:color="auto"/>
            <w:right w:val="none" w:sz="0" w:space="0" w:color="auto"/>
          </w:divBdr>
        </w:div>
        <w:div w:id="627974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01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5229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106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962225">
      <w:bodyDiv w:val="1"/>
      <w:marLeft w:val="0"/>
      <w:marRight w:val="0"/>
      <w:marTop w:val="0"/>
      <w:marBottom w:val="0"/>
      <w:divBdr>
        <w:top w:val="none" w:sz="0" w:space="0" w:color="auto"/>
        <w:left w:val="none" w:sz="0" w:space="0" w:color="auto"/>
        <w:bottom w:val="none" w:sz="0" w:space="0" w:color="auto"/>
        <w:right w:val="none" w:sz="0" w:space="0" w:color="auto"/>
      </w:divBdr>
      <w:divsChild>
        <w:div w:id="1846943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94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002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908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104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021323">
          <w:blockQuote w:val="1"/>
          <w:marLeft w:val="720"/>
          <w:marRight w:val="720"/>
          <w:marTop w:val="100"/>
          <w:marBottom w:val="100"/>
          <w:divBdr>
            <w:top w:val="none" w:sz="0" w:space="0" w:color="auto"/>
            <w:left w:val="none" w:sz="0" w:space="0" w:color="auto"/>
            <w:bottom w:val="none" w:sz="0" w:space="0" w:color="auto"/>
            <w:right w:val="none" w:sz="0" w:space="0" w:color="auto"/>
          </w:divBdr>
        </w:div>
        <w:div w:id="73689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286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56295">
          <w:blockQuote w:val="1"/>
          <w:marLeft w:val="720"/>
          <w:marRight w:val="720"/>
          <w:marTop w:val="100"/>
          <w:marBottom w:val="100"/>
          <w:divBdr>
            <w:top w:val="none" w:sz="0" w:space="0" w:color="auto"/>
            <w:left w:val="none" w:sz="0" w:space="0" w:color="auto"/>
            <w:bottom w:val="none" w:sz="0" w:space="0" w:color="auto"/>
            <w:right w:val="none" w:sz="0" w:space="0" w:color="auto"/>
          </w:divBdr>
        </w:div>
        <w:div w:id="499582439">
          <w:blockQuote w:val="1"/>
          <w:marLeft w:val="720"/>
          <w:marRight w:val="720"/>
          <w:marTop w:val="100"/>
          <w:marBottom w:val="100"/>
          <w:divBdr>
            <w:top w:val="none" w:sz="0" w:space="0" w:color="auto"/>
            <w:left w:val="none" w:sz="0" w:space="0" w:color="auto"/>
            <w:bottom w:val="none" w:sz="0" w:space="0" w:color="auto"/>
            <w:right w:val="none" w:sz="0" w:space="0" w:color="auto"/>
          </w:divBdr>
        </w:div>
        <w:div w:id="29772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424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785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0940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04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514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598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126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109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02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64063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109556">
          <w:blockQuote w:val="1"/>
          <w:marLeft w:val="720"/>
          <w:marRight w:val="720"/>
          <w:marTop w:val="100"/>
          <w:marBottom w:val="100"/>
          <w:divBdr>
            <w:top w:val="none" w:sz="0" w:space="0" w:color="auto"/>
            <w:left w:val="none" w:sz="0" w:space="0" w:color="auto"/>
            <w:bottom w:val="none" w:sz="0" w:space="0" w:color="auto"/>
            <w:right w:val="none" w:sz="0" w:space="0" w:color="auto"/>
          </w:divBdr>
        </w:div>
        <w:div w:id="619383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771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8353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63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936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719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631376">
          <w:blockQuote w:val="1"/>
          <w:marLeft w:val="720"/>
          <w:marRight w:val="720"/>
          <w:marTop w:val="100"/>
          <w:marBottom w:val="100"/>
          <w:divBdr>
            <w:top w:val="none" w:sz="0" w:space="0" w:color="auto"/>
            <w:left w:val="none" w:sz="0" w:space="0" w:color="auto"/>
            <w:bottom w:val="none" w:sz="0" w:space="0" w:color="auto"/>
            <w:right w:val="none" w:sz="0" w:space="0" w:color="auto"/>
          </w:divBdr>
        </w:div>
        <w:div w:id="908689241">
          <w:blockQuote w:val="1"/>
          <w:marLeft w:val="720"/>
          <w:marRight w:val="720"/>
          <w:marTop w:val="100"/>
          <w:marBottom w:val="100"/>
          <w:divBdr>
            <w:top w:val="none" w:sz="0" w:space="0" w:color="auto"/>
            <w:left w:val="none" w:sz="0" w:space="0" w:color="auto"/>
            <w:bottom w:val="none" w:sz="0" w:space="0" w:color="auto"/>
            <w:right w:val="none" w:sz="0" w:space="0" w:color="auto"/>
          </w:divBdr>
        </w:div>
        <w:div w:id="455563308">
          <w:blockQuote w:val="1"/>
          <w:marLeft w:val="720"/>
          <w:marRight w:val="720"/>
          <w:marTop w:val="100"/>
          <w:marBottom w:val="100"/>
          <w:divBdr>
            <w:top w:val="none" w:sz="0" w:space="0" w:color="auto"/>
            <w:left w:val="none" w:sz="0" w:space="0" w:color="auto"/>
            <w:bottom w:val="none" w:sz="0" w:space="0" w:color="auto"/>
            <w:right w:val="none" w:sz="0" w:space="0" w:color="auto"/>
          </w:divBdr>
        </w:div>
        <w:div w:id="947392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0235425">
      <w:bodyDiv w:val="1"/>
      <w:marLeft w:val="0"/>
      <w:marRight w:val="0"/>
      <w:marTop w:val="0"/>
      <w:marBottom w:val="0"/>
      <w:divBdr>
        <w:top w:val="none" w:sz="0" w:space="0" w:color="auto"/>
        <w:left w:val="none" w:sz="0" w:space="0" w:color="auto"/>
        <w:bottom w:val="none" w:sz="0" w:space="0" w:color="auto"/>
        <w:right w:val="none" w:sz="0" w:space="0" w:color="auto"/>
      </w:divBdr>
      <w:divsChild>
        <w:div w:id="165945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906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088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901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654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431376">
          <w:blockQuote w:val="1"/>
          <w:marLeft w:val="720"/>
          <w:marRight w:val="720"/>
          <w:marTop w:val="100"/>
          <w:marBottom w:val="100"/>
          <w:divBdr>
            <w:top w:val="none" w:sz="0" w:space="0" w:color="auto"/>
            <w:left w:val="none" w:sz="0" w:space="0" w:color="auto"/>
            <w:bottom w:val="none" w:sz="0" w:space="0" w:color="auto"/>
            <w:right w:val="none" w:sz="0" w:space="0" w:color="auto"/>
          </w:divBdr>
        </w:div>
        <w:div w:id="695615333">
          <w:blockQuote w:val="1"/>
          <w:marLeft w:val="720"/>
          <w:marRight w:val="720"/>
          <w:marTop w:val="100"/>
          <w:marBottom w:val="100"/>
          <w:divBdr>
            <w:top w:val="none" w:sz="0" w:space="0" w:color="auto"/>
            <w:left w:val="none" w:sz="0" w:space="0" w:color="auto"/>
            <w:bottom w:val="none" w:sz="0" w:space="0" w:color="auto"/>
            <w:right w:val="none" w:sz="0" w:space="0" w:color="auto"/>
          </w:divBdr>
        </w:div>
        <w:div w:id="808716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614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615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874307">
          <w:blockQuote w:val="1"/>
          <w:marLeft w:val="720"/>
          <w:marRight w:val="720"/>
          <w:marTop w:val="100"/>
          <w:marBottom w:val="100"/>
          <w:divBdr>
            <w:top w:val="none" w:sz="0" w:space="0" w:color="auto"/>
            <w:left w:val="none" w:sz="0" w:space="0" w:color="auto"/>
            <w:bottom w:val="none" w:sz="0" w:space="0" w:color="auto"/>
            <w:right w:val="none" w:sz="0" w:space="0" w:color="auto"/>
          </w:divBdr>
        </w:div>
        <w:div w:id="83584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535209">
          <w:blockQuote w:val="1"/>
          <w:marLeft w:val="720"/>
          <w:marRight w:val="720"/>
          <w:marTop w:val="100"/>
          <w:marBottom w:val="100"/>
          <w:divBdr>
            <w:top w:val="none" w:sz="0" w:space="0" w:color="auto"/>
            <w:left w:val="none" w:sz="0" w:space="0" w:color="auto"/>
            <w:bottom w:val="none" w:sz="0" w:space="0" w:color="auto"/>
            <w:right w:val="none" w:sz="0" w:space="0" w:color="auto"/>
          </w:divBdr>
        </w:div>
        <w:div w:id="799611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36553">
          <w:blockQuote w:val="1"/>
          <w:marLeft w:val="720"/>
          <w:marRight w:val="720"/>
          <w:marTop w:val="100"/>
          <w:marBottom w:val="100"/>
          <w:divBdr>
            <w:top w:val="none" w:sz="0" w:space="0" w:color="auto"/>
            <w:left w:val="none" w:sz="0" w:space="0" w:color="auto"/>
            <w:bottom w:val="none" w:sz="0" w:space="0" w:color="auto"/>
            <w:right w:val="none" w:sz="0" w:space="0" w:color="auto"/>
          </w:divBdr>
        </w:div>
        <w:div w:id="757603641">
          <w:blockQuote w:val="1"/>
          <w:marLeft w:val="720"/>
          <w:marRight w:val="720"/>
          <w:marTop w:val="100"/>
          <w:marBottom w:val="100"/>
          <w:divBdr>
            <w:top w:val="none" w:sz="0" w:space="0" w:color="auto"/>
            <w:left w:val="none" w:sz="0" w:space="0" w:color="auto"/>
            <w:bottom w:val="none" w:sz="0" w:space="0" w:color="auto"/>
            <w:right w:val="none" w:sz="0" w:space="0" w:color="auto"/>
          </w:divBdr>
        </w:div>
        <w:div w:id="68066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367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516560">
          <w:blockQuote w:val="1"/>
          <w:marLeft w:val="720"/>
          <w:marRight w:val="720"/>
          <w:marTop w:val="100"/>
          <w:marBottom w:val="100"/>
          <w:divBdr>
            <w:top w:val="none" w:sz="0" w:space="0" w:color="auto"/>
            <w:left w:val="none" w:sz="0" w:space="0" w:color="auto"/>
            <w:bottom w:val="none" w:sz="0" w:space="0" w:color="auto"/>
            <w:right w:val="none" w:sz="0" w:space="0" w:color="auto"/>
          </w:divBdr>
        </w:div>
        <w:div w:id="688457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401572">
          <w:blockQuote w:val="1"/>
          <w:marLeft w:val="720"/>
          <w:marRight w:val="720"/>
          <w:marTop w:val="100"/>
          <w:marBottom w:val="100"/>
          <w:divBdr>
            <w:top w:val="none" w:sz="0" w:space="0" w:color="auto"/>
            <w:left w:val="none" w:sz="0" w:space="0" w:color="auto"/>
            <w:bottom w:val="none" w:sz="0" w:space="0" w:color="auto"/>
            <w:right w:val="none" w:sz="0" w:space="0" w:color="auto"/>
          </w:divBdr>
        </w:div>
        <w:div w:id="226645185">
          <w:blockQuote w:val="1"/>
          <w:marLeft w:val="720"/>
          <w:marRight w:val="720"/>
          <w:marTop w:val="100"/>
          <w:marBottom w:val="100"/>
          <w:divBdr>
            <w:top w:val="none" w:sz="0" w:space="0" w:color="auto"/>
            <w:left w:val="none" w:sz="0" w:space="0" w:color="auto"/>
            <w:bottom w:val="none" w:sz="0" w:space="0" w:color="auto"/>
            <w:right w:val="none" w:sz="0" w:space="0" w:color="auto"/>
          </w:divBdr>
        </w:div>
        <w:div w:id="242489287">
          <w:blockQuote w:val="1"/>
          <w:marLeft w:val="720"/>
          <w:marRight w:val="720"/>
          <w:marTop w:val="100"/>
          <w:marBottom w:val="100"/>
          <w:divBdr>
            <w:top w:val="none" w:sz="0" w:space="0" w:color="auto"/>
            <w:left w:val="none" w:sz="0" w:space="0" w:color="auto"/>
            <w:bottom w:val="none" w:sz="0" w:space="0" w:color="auto"/>
            <w:right w:val="none" w:sz="0" w:space="0" w:color="auto"/>
          </w:divBdr>
        </w:div>
        <w:div w:id="726878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857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3709101">
      <w:bodyDiv w:val="1"/>
      <w:marLeft w:val="0"/>
      <w:marRight w:val="0"/>
      <w:marTop w:val="0"/>
      <w:marBottom w:val="0"/>
      <w:divBdr>
        <w:top w:val="none" w:sz="0" w:space="0" w:color="auto"/>
        <w:left w:val="none" w:sz="0" w:space="0" w:color="auto"/>
        <w:bottom w:val="none" w:sz="0" w:space="0" w:color="auto"/>
        <w:right w:val="none" w:sz="0" w:space="0" w:color="auto"/>
      </w:divBdr>
      <w:divsChild>
        <w:div w:id="1920751648">
          <w:marLeft w:val="0"/>
          <w:marRight w:val="0"/>
          <w:marTop w:val="0"/>
          <w:marBottom w:val="0"/>
          <w:divBdr>
            <w:top w:val="none" w:sz="0" w:space="0" w:color="auto"/>
            <w:left w:val="none" w:sz="0" w:space="0" w:color="auto"/>
            <w:bottom w:val="none" w:sz="0" w:space="0" w:color="auto"/>
            <w:right w:val="none" w:sz="0" w:space="0" w:color="auto"/>
          </w:divBdr>
          <w:divsChild>
            <w:div w:id="126634109">
              <w:marLeft w:val="0"/>
              <w:marRight w:val="0"/>
              <w:marTop w:val="0"/>
              <w:marBottom w:val="0"/>
              <w:divBdr>
                <w:top w:val="none" w:sz="0" w:space="0" w:color="auto"/>
                <w:left w:val="none" w:sz="0" w:space="0" w:color="auto"/>
                <w:bottom w:val="none" w:sz="0" w:space="0" w:color="auto"/>
                <w:right w:val="none" w:sz="0" w:space="0" w:color="auto"/>
              </w:divBdr>
              <w:divsChild>
                <w:div w:id="1917545349">
                  <w:marLeft w:val="0"/>
                  <w:marRight w:val="0"/>
                  <w:marTop w:val="0"/>
                  <w:marBottom w:val="0"/>
                  <w:divBdr>
                    <w:top w:val="none" w:sz="0" w:space="0" w:color="auto"/>
                    <w:left w:val="none" w:sz="0" w:space="0" w:color="auto"/>
                    <w:bottom w:val="none" w:sz="0" w:space="0" w:color="auto"/>
                    <w:right w:val="none" w:sz="0" w:space="0" w:color="auto"/>
                  </w:divBdr>
                  <w:divsChild>
                    <w:div w:id="1231306522">
                      <w:marLeft w:val="0"/>
                      <w:marRight w:val="0"/>
                      <w:marTop w:val="0"/>
                      <w:marBottom w:val="0"/>
                      <w:divBdr>
                        <w:top w:val="none" w:sz="0" w:space="0" w:color="auto"/>
                        <w:left w:val="none" w:sz="0" w:space="0" w:color="auto"/>
                        <w:bottom w:val="none" w:sz="0" w:space="0" w:color="auto"/>
                        <w:right w:val="none" w:sz="0" w:space="0" w:color="auto"/>
                      </w:divBdr>
                      <w:divsChild>
                        <w:div w:id="851333404">
                          <w:marLeft w:val="0"/>
                          <w:marRight w:val="0"/>
                          <w:marTop w:val="0"/>
                          <w:marBottom w:val="0"/>
                          <w:divBdr>
                            <w:top w:val="none" w:sz="0" w:space="0" w:color="auto"/>
                            <w:left w:val="none" w:sz="0" w:space="0" w:color="auto"/>
                            <w:bottom w:val="none" w:sz="0" w:space="0" w:color="auto"/>
                            <w:right w:val="none" w:sz="0" w:space="0" w:color="auto"/>
                          </w:divBdr>
                          <w:divsChild>
                            <w:div w:id="26523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22</TotalTime>
  <Pages>256</Pages>
  <Words>56336</Words>
  <Characters>321118</Characters>
  <Application>Microsoft Office Word</Application>
  <DocSecurity>0</DocSecurity>
  <Lines>2675</Lines>
  <Paragraphs>753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2025-11-24T05:59:00Z</dcterms:created>
  <dcterms:modified xsi:type="dcterms:W3CDTF">2025-11-26T01:20:00Z</dcterms:modified>
</cp:coreProperties>
</file>